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879B1" w14:textId="3F2A0192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CF41D5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73116074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CAE245E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FB62F72" w14:textId="77777777" w:rsidR="00B049E0" w:rsidRPr="0012157F" w:rsidRDefault="002F0EC7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EC7">
        <w:rPr>
          <w:rFonts w:ascii="Arial" w:hAnsi="Arial" w:cs="Arial"/>
        </w:rPr>
        <w:t>Szpital Specjalistyczny im. Stefana Żeromskiego SPZOZ w Krakowie</w:t>
      </w:r>
    </w:p>
    <w:p w14:paraId="4B4707A6" w14:textId="77777777" w:rsidR="00B049E0" w:rsidRPr="0012157F" w:rsidRDefault="002F0EC7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F0EC7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2F0EC7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7EFD3FF8" w14:textId="77777777" w:rsidR="00B049E0" w:rsidRDefault="002F0EC7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2F0EC7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2F0EC7">
        <w:rPr>
          <w:rFonts w:ascii="Arial" w:hAnsi="Arial" w:cs="Arial"/>
        </w:rPr>
        <w:t>Kraków</w:t>
      </w:r>
    </w:p>
    <w:p w14:paraId="548C1709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D5C9D8C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79B9EBA6" w14:textId="77777777" w:rsidTr="00B475B8">
        <w:tc>
          <w:tcPr>
            <w:tcW w:w="2800" w:type="dxa"/>
            <w:shd w:val="clear" w:color="auto" w:fill="auto"/>
          </w:tcPr>
          <w:p w14:paraId="0514BF35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F80257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07E6BEB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CFEE593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240281AE" w14:textId="77777777" w:rsidTr="00B475B8">
        <w:tc>
          <w:tcPr>
            <w:tcW w:w="2800" w:type="dxa"/>
            <w:shd w:val="clear" w:color="auto" w:fill="auto"/>
          </w:tcPr>
          <w:p w14:paraId="6C9248CC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FF9FF0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A78E5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E0C2C0C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35C854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0EC7" w:rsidRPr="0012157F" w14:paraId="11847664" w14:textId="77777777" w:rsidTr="00D41F32">
        <w:tc>
          <w:tcPr>
            <w:tcW w:w="9104" w:type="dxa"/>
            <w:shd w:val="clear" w:color="auto" w:fill="D9D9D9"/>
          </w:tcPr>
          <w:p w14:paraId="1D53095F" w14:textId="77777777" w:rsidR="002F0EC7" w:rsidRPr="00B049E0" w:rsidRDefault="002F0EC7" w:rsidP="00D41F32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159B4699" w14:textId="77777777" w:rsidR="002F0EC7" w:rsidRDefault="002F0EC7" w:rsidP="00D41F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2F0EC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F0EC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F0EC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00F02132" w14:textId="77777777" w:rsidR="002F0EC7" w:rsidRPr="00C86421" w:rsidRDefault="002F0EC7" w:rsidP="00D41F3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73624D4" w14:textId="77777777" w:rsidR="002F0EC7" w:rsidRDefault="002F0EC7" w:rsidP="00D41F3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32F8C32" w14:textId="77777777" w:rsidR="002F0EC7" w:rsidRPr="00B049E0" w:rsidRDefault="002F0EC7" w:rsidP="00D41F32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22221B77" w14:textId="77777777" w:rsidR="002F0EC7" w:rsidRPr="00B049E0" w:rsidRDefault="002F0EC7" w:rsidP="00D41F32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1BEA778" w14:textId="77777777" w:rsidR="00B049E0" w:rsidRDefault="002F0EC7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10123E13" w14:textId="77777777" w:rsidTr="00B475B8">
        <w:tc>
          <w:tcPr>
            <w:tcW w:w="2269" w:type="dxa"/>
            <w:shd w:val="clear" w:color="auto" w:fill="auto"/>
          </w:tcPr>
          <w:p w14:paraId="2A2B6D37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09A52B" w14:textId="77777777" w:rsidR="00B049E0" w:rsidRPr="00A2540E" w:rsidRDefault="002F0EC7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0E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serwisowe w zakresie okresowych przeglądów technicznych, konserwacji, napraw oraz serwisu systemu ENDOBASE aparatury i sprzętu medycznego (producent OLYMPUS)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0EC7" w:rsidRPr="00A2540E" w14:paraId="01128B37" w14:textId="77777777" w:rsidTr="00D41F32">
        <w:tc>
          <w:tcPr>
            <w:tcW w:w="2269" w:type="dxa"/>
            <w:shd w:val="clear" w:color="auto" w:fill="auto"/>
          </w:tcPr>
          <w:p w14:paraId="26E419CC" w14:textId="77777777" w:rsidR="002F0EC7" w:rsidRPr="00A2540E" w:rsidRDefault="002F0EC7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BE781C" w14:textId="77777777" w:rsidR="002F0EC7" w:rsidRPr="00A2540E" w:rsidRDefault="002F0EC7" w:rsidP="00D41F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F0E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SZP-271-35/25</w:t>
            </w:r>
          </w:p>
        </w:tc>
      </w:tr>
    </w:tbl>
    <w:p w14:paraId="3F736392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8BFA06C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F0EC7" w:rsidRPr="002F0EC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A2ABF39" w14:textId="77777777" w:rsidTr="00650D6C">
        <w:tc>
          <w:tcPr>
            <w:tcW w:w="9104" w:type="dxa"/>
            <w:shd w:val="clear" w:color="auto" w:fill="D9D9D9"/>
          </w:tcPr>
          <w:p w14:paraId="7A7A2001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14F6C719" w14:textId="77777777"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5A40D84E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późn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F7EA01D" w14:textId="77777777" w:rsidTr="00CD4DD1">
        <w:tc>
          <w:tcPr>
            <w:tcW w:w="9104" w:type="dxa"/>
            <w:shd w:val="clear" w:color="auto" w:fill="D9D9D9"/>
          </w:tcPr>
          <w:p w14:paraId="04B71A7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7D17FC8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350A3DD" w14:textId="77777777" w:rsidTr="00847232">
        <w:tc>
          <w:tcPr>
            <w:tcW w:w="9104" w:type="dxa"/>
            <w:shd w:val="clear" w:color="auto" w:fill="D9D9D9"/>
          </w:tcPr>
          <w:p w14:paraId="7B1FF03F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7AB1C3F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A6750E4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96F08E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21973421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0B7A6D6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60883934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025FD138" w14:textId="77777777" w:rsidTr="00B475B8">
        <w:tc>
          <w:tcPr>
            <w:tcW w:w="2660" w:type="dxa"/>
            <w:shd w:val="clear" w:color="auto" w:fill="auto"/>
          </w:tcPr>
          <w:p w14:paraId="65077B72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17B268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7243280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2B20F93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0C4149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3160E9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0EA0D83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322F7" w14:textId="77777777" w:rsidR="00B86F94" w:rsidRDefault="00B86F94" w:rsidP="0038231F">
      <w:pPr>
        <w:spacing w:after="0" w:line="240" w:lineRule="auto"/>
      </w:pPr>
      <w:r>
        <w:separator/>
      </w:r>
    </w:p>
  </w:endnote>
  <w:endnote w:type="continuationSeparator" w:id="0">
    <w:p w14:paraId="51E8CBC5" w14:textId="77777777" w:rsidR="00B86F94" w:rsidRDefault="00B86F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73C6F" w14:textId="77777777" w:rsidR="002F0EC7" w:rsidRDefault="002F0E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2650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A9A2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A0E0B" w14:textId="77777777" w:rsidR="002F0EC7" w:rsidRDefault="002F0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52EF7" w14:textId="77777777" w:rsidR="00B86F94" w:rsidRDefault="00B86F94" w:rsidP="0038231F">
      <w:pPr>
        <w:spacing w:after="0" w:line="240" w:lineRule="auto"/>
      </w:pPr>
      <w:r>
        <w:separator/>
      </w:r>
    </w:p>
  </w:footnote>
  <w:footnote w:type="continuationSeparator" w:id="0">
    <w:p w14:paraId="71A03384" w14:textId="77777777" w:rsidR="00B86F94" w:rsidRDefault="00B86F94" w:rsidP="0038231F">
      <w:pPr>
        <w:spacing w:after="0" w:line="240" w:lineRule="auto"/>
      </w:pPr>
      <w:r>
        <w:continuationSeparator/>
      </w:r>
    </w:p>
  </w:footnote>
  <w:footnote w:id="1">
    <w:p w14:paraId="4DE86B48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6868888A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0D4AF8BE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10354600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66CB3195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1C3A1B31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14:paraId="7C31D627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F18E95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="00B9406A">
        <w:rPr>
          <w:rFonts w:ascii="Arial" w:hAnsi="Arial" w:cs="Arial"/>
          <w:sz w:val="16"/>
          <w:szCs w:val="16"/>
        </w:rPr>
        <w:t>, 1285, 1723 i 1843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F799B6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="00B9406A">
        <w:rPr>
          <w:rFonts w:ascii="Arial" w:hAnsi="Arial" w:cs="Arial"/>
          <w:sz w:val="16"/>
          <w:szCs w:val="16"/>
        </w:rPr>
        <w:t>, 295 i 1598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C147E" w14:textId="77777777" w:rsidR="002F0EC7" w:rsidRDefault="002F0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86AA2" w14:textId="77777777" w:rsidR="002F0EC7" w:rsidRDefault="002F0E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D7B7B" w14:textId="77777777" w:rsidR="002F0EC7" w:rsidRDefault="002F0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122106">
    <w:abstractNumId w:val="12"/>
  </w:num>
  <w:num w:numId="2" w16cid:durableId="1729449073">
    <w:abstractNumId w:val="0"/>
  </w:num>
  <w:num w:numId="3" w16cid:durableId="1418406950">
    <w:abstractNumId w:val="11"/>
  </w:num>
  <w:num w:numId="4" w16cid:durableId="1677881172">
    <w:abstractNumId w:val="14"/>
  </w:num>
  <w:num w:numId="5" w16cid:durableId="1138454752">
    <w:abstractNumId w:val="13"/>
  </w:num>
  <w:num w:numId="6" w16cid:durableId="368795778">
    <w:abstractNumId w:val="10"/>
  </w:num>
  <w:num w:numId="7" w16cid:durableId="542325562">
    <w:abstractNumId w:val="1"/>
  </w:num>
  <w:num w:numId="8" w16cid:durableId="1894925565">
    <w:abstractNumId w:val="6"/>
  </w:num>
  <w:num w:numId="9" w16cid:durableId="1321037464">
    <w:abstractNumId w:val="4"/>
  </w:num>
  <w:num w:numId="10" w16cid:durableId="465780400">
    <w:abstractNumId w:val="7"/>
  </w:num>
  <w:num w:numId="11" w16cid:durableId="573512311">
    <w:abstractNumId w:val="5"/>
  </w:num>
  <w:num w:numId="12" w16cid:durableId="1838420106">
    <w:abstractNumId w:val="9"/>
  </w:num>
  <w:num w:numId="13" w16cid:durableId="1102846562">
    <w:abstractNumId w:val="3"/>
  </w:num>
  <w:num w:numId="14" w16cid:durableId="1258513924">
    <w:abstractNumId w:val="2"/>
  </w:num>
  <w:num w:numId="15" w16cid:durableId="1910383881">
    <w:abstractNumId w:val="8"/>
  </w:num>
  <w:num w:numId="16" w16cid:durableId="21084965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4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0EC7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86F94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CF41D5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1D15"/>
  <w15:docId w15:val="{79251444-94E4-4698-A83C-D0279C6A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2025-07-23T07:14:00Z</dcterms:created>
  <dcterms:modified xsi:type="dcterms:W3CDTF">2025-07-23T07:14:00Z</dcterms:modified>
</cp:coreProperties>
</file>