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86244" w14:textId="0BCA812A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B18E4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751362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4EC091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B3E49CD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FA2101F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197352E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191330C" w14:textId="77777777" w:rsidTr="004F10A0">
        <w:tc>
          <w:tcPr>
            <w:tcW w:w="2269" w:type="dxa"/>
            <w:shd w:val="clear" w:color="auto" w:fill="auto"/>
          </w:tcPr>
          <w:p w14:paraId="00E01CB4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B9C397" w14:textId="77777777" w:rsidR="00A137C9" w:rsidRPr="00A2540E" w:rsidRDefault="002524A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524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serwisowe w zakresie okresowych przeglądów technicznych, konserwacji, napraw oraz serwisu systemu ENDOBASE aparatury i sprzętu medycznego (producent OLYMPUS)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524A7" w:rsidRPr="00A2540E" w14:paraId="4DDAAF4C" w14:textId="77777777" w:rsidTr="00D41F32">
        <w:tc>
          <w:tcPr>
            <w:tcW w:w="2269" w:type="dxa"/>
            <w:shd w:val="clear" w:color="auto" w:fill="auto"/>
          </w:tcPr>
          <w:p w14:paraId="1A604BBC" w14:textId="77777777" w:rsidR="002524A7" w:rsidRPr="00A2540E" w:rsidRDefault="002524A7" w:rsidP="00D41F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462A88" w14:textId="77777777" w:rsidR="002524A7" w:rsidRPr="00A2540E" w:rsidRDefault="002524A7" w:rsidP="00D41F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524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SZP-271-35/25</w:t>
            </w:r>
          </w:p>
        </w:tc>
      </w:tr>
    </w:tbl>
    <w:p w14:paraId="5983D53E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198952C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524A7" w:rsidRPr="002524A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459F972B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7FEDD83" w14:textId="77777777" w:rsidTr="00A137C9">
        <w:tc>
          <w:tcPr>
            <w:tcW w:w="617" w:type="dxa"/>
            <w:shd w:val="clear" w:color="auto" w:fill="auto"/>
            <w:vAlign w:val="center"/>
          </w:tcPr>
          <w:p w14:paraId="167732D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5E5993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4331D7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5F0E224" w14:textId="77777777" w:rsidTr="00A137C9">
        <w:tc>
          <w:tcPr>
            <w:tcW w:w="617" w:type="dxa"/>
            <w:shd w:val="clear" w:color="auto" w:fill="auto"/>
            <w:vAlign w:val="center"/>
          </w:tcPr>
          <w:p w14:paraId="4784BEA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A932B9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AFC23A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1BB3959" w14:textId="77777777" w:rsidTr="00A137C9">
        <w:tc>
          <w:tcPr>
            <w:tcW w:w="617" w:type="dxa"/>
            <w:shd w:val="clear" w:color="auto" w:fill="auto"/>
            <w:vAlign w:val="center"/>
          </w:tcPr>
          <w:p w14:paraId="0520271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D88770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74BCB1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693FF2C" w14:textId="52DE8812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524A7" w:rsidRPr="002524A7">
        <w:rPr>
          <w:rFonts w:ascii="Arial" w:hAnsi="Arial" w:cs="Arial"/>
          <w:sz w:val="24"/>
          <w:szCs w:val="24"/>
        </w:rPr>
        <w:t>(</w:t>
      </w:r>
      <w:proofErr w:type="spellStart"/>
      <w:r w:rsidR="002524A7" w:rsidRPr="002524A7">
        <w:rPr>
          <w:rFonts w:ascii="Arial" w:hAnsi="Arial" w:cs="Arial"/>
          <w:sz w:val="24"/>
          <w:szCs w:val="24"/>
        </w:rPr>
        <w:t>t.j</w:t>
      </w:r>
      <w:proofErr w:type="spellEnd"/>
      <w:r w:rsidR="002524A7" w:rsidRPr="002524A7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E63A912" w14:textId="77777777" w:rsidTr="00A137C9">
        <w:tc>
          <w:tcPr>
            <w:tcW w:w="617" w:type="dxa"/>
            <w:shd w:val="clear" w:color="auto" w:fill="auto"/>
            <w:vAlign w:val="center"/>
          </w:tcPr>
          <w:p w14:paraId="66B10DE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170403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A5C9F9A" w14:textId="135C0B63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14:paraId="26C1DACA" w14:textId="77777777" w:rsidTr="00A137C9">
        <w:tc>
          <w:tcPr>
            <w:tcW w:w="617" w:type="dxa"/>
            <w:shd w:val="clear" w:color="auto" w:fill="auto"/>
            <w:vAlign w:val="center"/>
          </w:tcPr>
          <w:p w14:paraId="2059CE0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04124F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E3372A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76CD567" w14:textId="77777777" w:rsidTr="00A137C9">
        <w:tc>
          <w:tcPr>
            <w:tcW w:w="617" w:type="dxa"/>
            <w:shd w:val="clear" w:color="auto" w:fill="auto"/>
            <w:vAlign w:val="center"/>
          </w:tcPr>
          <w:p w14:paraId="75F34FB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2464BF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DDD21F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5438DA2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B9D69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6D54FE6" w14:textId="77777777" w:rsidTr="004F10A0">
        <w:tc>
          <w:tcPr>
            <w:tcW w:w="2660" w:type="dxa"/>
            <w:shd w:val="clear" w:color="auto" w:fill="auto"/>
          </w:tcPr>
          <w:p w14:paraId="70D3F27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E09717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B517DC7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052F59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A4617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23C1A9A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524A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0670F1B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E50D0" w14:textId="77777777" w:rsidR="00E526DA" w:rsidRDefault="00E526DA" w:rsidP="00025386">
      <w:pPr>
        <w:spacing w:after="0" w:line="240" w:lineRule="auto"/>
      </w:pPr>
      <w:r>
        <w:separator/>
      </w:r>
    </w:p>
  </w:endnote>
  <w:endnote w:type="continuationSeparator" w:id="0">
    <w:p w14:paraId="6F28B050" w14:textId="77777777" w:rsidR="00E526DA" w:rsidRDefault="00E526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41AF" w14:textId="77777777" w:rsidR="002524A7" w:rsidRDefault="002524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0D3D3" w14:textId="77777777" w:rsidR="00025386" w:rsidRDefault="00C05536" w:rsidP="00025386">
    <w:pPr>
      <w:pStyle w:val="Stopka"/>
      <w:tabs>
        <w:tab w:val="clear" w:pos="4536"/>
      </w:tabs>
      <w:jc w:val="center"/>
    </w:pPr>
    <w:r>
      <w:rPr>
        <w:noProof/>
      </w:rPr>
      <w:pict w14:anchorId="00C85A2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D3B455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5DF952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9805B" w14:textId="77777777" w:rsidR="002524A7" w:rsidRDefault="002524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B7605" w14:textId="77777777" w:rsidR="00E526DA" w:rsidRDefault="00E526DA" w:rsidP="00025386">
      <w:pPr>
        <w:spacing w:after="0" w:line="240" w:lineRule="auto"/>
      </w:pPr>
      <w:r>
        <w:separator/>
      </w:r>
    </w:p>
  </w:footnote>
  <w:footnote w:type="continuationSeparator" w:id="0">
    <w:p w14:paraId="130EBA39" w14:textId="77777777" w:rsidR="00E526DA" w:rsidRDefault="00E526D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BA862" w14:textId="77777777" w:rsidR="002524A7" w:rsidRDefault="002524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2138C" w14:textId="77777777" w:rsidR="002524A7" w:rsidRDefault="002524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7F74" w14:textId="77777777" w:rsidR="002524A7" w:rsidRDefault="002524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8808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26DA"/>
    <w:rsid w:val="00025386"/>
    <w:rsid w:val="000423B9"/>
    <w:rsid w:val="00053927"/>
    <w:rsid w:val="00084786"/>
    <w:rsid w:val="0016158F"/>
    <w:rsid w:val="001C2314"/>
    <w:rsid w:val="00213980"/>
    <w:rsid w:val="0024648D"/>
    <w:rsid w:val="002524A7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B18E4"/>
    <w:rsid w:val="00BE3BCE"/>
    <w:rsid w:val="00C05536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526DA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63266C"/>
  <w15:chartTrackingRefBased/>
  <w15:docId w15:val="{26F9DEAA-207E-4D21-9776-BCAA26886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2025-07-24T07:33:00Z</dcterms:created>
  <dcterms:modified xsi:type="dcterms:W3CDTF">2025-07-24T07:33:00Z</dcterms:modified>
</cp:coreProperties>
</file>