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5515A" w14:textId="0EC59035"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742DD9">
        <w:rPr>
          <w:rFonts w:ascii="Arial" w:hAnsi="Arial" w:cs="Arial"/>
          <w:bCs/>
          <w:i w:val="0"/>
          <w:szCs w:val="24"/>
        </w:rPr>
        <w:t>7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14:paraId="47452EE4" w14:textId="77777777" w:rsidTr="00467CA2">
        <w:tc>
          <w:tcPr>
            <w:tcW w:w="2800" w:type="dxa"/>
            <w:shd w:val="clear" w:color="auto" w:fill="auto"/>
          </w:tcPr>
          <w:p w14:paraId="670EA051" w14:textId="77777777"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37292D3A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41B8DDB1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C1D9E0C" w14:textId="77777777"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D520D3" w:rsidRPr="00A2540E" w14:paraId="491C64A4" w14:textId="77777777" w:rsidTr="00467CA2">
        <w:tc>
          <w:tcPr>
            <w:tcW w:w="2800" w:type="dxa"/>
            <w:shd w:val="clear" w:color="auto" w:fill="auto"/>
          </w:tcPr>
          <w:p w14:paraId="4424B679" w14:textId="77777777"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4F790B09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71A93241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2F9ED97" w14:textId="77777777"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614DB68E" w14:textId="77777777"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14:paraId="4B3629CC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D61414B" w14:textId="77777777"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1712E70A" w14:textId="77777777"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7EE55AA" w14:textId="77777777"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6923EB" w:rsidRPr="006923EB">
        <w:rPr>
          <w:rFonts w:ascii="Arial" w:hAnsi="Arial" w:cs="Arial"/>
          <w:sz w:val="24"/>
          <w:szCs w:val="24"/>
        </w:rPr>
        <w:t>(</w:t>
      </w:r>
      <w:proofErr w:type="spellStart"/>
      <w:r w:rsidR="006923EB" w:rsidRPr="006923EB">
        <w:rPr>
          <w:rFonts w:ascii="Arial" w:hAnsi="Arial" w:cs="Arial"/>
          <w:sz w:val="24"/>
          <w:szCs w:val="24"/>
        </w:rPr>
        <w:t>t.j</w:t>
      </w:r>
      <w:proofErr w:type="spellEnd"/>
      <w:r w:rsidR="006923EB" w:rsidRPr="006923EB">
        <w:rPr>
          <w:rFonts w:ascii="Arial" w:hAnsi="Arial" w:cs="Arial"/>
          <w:sz w:val="24"/>
          <w:szCs w:val="24"/>
        </w:rPr>
        <w:t>. Dz. U. z 2024 poz. 1320)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14:paraId="492644FE" w14:textId="77777777" w:rsidTr="00467CA2">
        <w:tc>
          <w:tcPr>
            <w:tcW w:w="2269" w:type="dxa"/>
            <w:shd w:val="clear" w:color="auto" w:fill="auto"/>
          </w:tcPr>
          <w:p w14:paraId="0D5963CE" w14:textId="77777777"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95691DB" w14:textId="77777777" w:rsidR="00D520D3" w:rsidRPr="00A2540E" w:rsidRDefault="006923EB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6923E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Usługi serwisowe w zakresie okresowych przeglądów technicznych, konserwacji, napraw oraz serwisu systemu ENDOBASE aparatury i sprzętu medycznego (producent OLYMPUS)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6923EB" w:rsidRPr="00A2540E" w14:paraId="06D98114" w14:textId="77777777" w:rsidTr="00D41F32">
        <w:tc>
          <w:tcPr>
            <w:tcW w:w="2269" w:type="dxa"/>
            <w:shd w:val="clear" w:color="auto" w:fill="auto"/>
          </w:tcPr>
          <w:p w14:paraId="5C319438" w14:textId="77777777" w:rsidR="006923EB" w:rsidRPr="00A2540E" w:rsidRDefault="006923EB" w:rsidP="00D41F3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5102146" w14:textId="77777777" w:rsidR="006923EB" w:rsidRPr="00A2540E" w:rsidRDefault="006923EB" w:rsidP="00D41F3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6923E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SZP-271-35/25</w:t>
            </w:r>
          </w:p>
        </w:tc>
      </w:tr>
    </w:tbl>
    <w:p w14:paraId="61399F79" w14:textId="77777777" w:rsidR="00DC652A" w:rsidRPr="00053927" w:rsidRDefault="006923EB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14:paraId="7AA7E289" w14:textId="77777777"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15AA8C18" w14:textId="77777777"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14:paraId="4ACD44F7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3FDBA62D" w14:textId="77777777"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14:paraId="6882DC25" w14:textId="77777777"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7F44626F" w14:textId="77777777"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14:paraId="7D814B36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14:paraId="642F3F71" w14:textId="77777777"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14:paraId="03A1B064" w14:textId="77777777"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14:paraId="6CF893BD" w14:textId="77777777"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14:paraId="1748A855" w14:textId="77777777"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596E834B" w14:textId="77777777"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7FAFB9D8" w14:textId="77777777"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bookmarkEnd w:id="1"/>
    <w:p w14:paraId="13799F5D" w14:textId="77777777"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3BE36B0F" w14:textId="77777777"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1E8EE1BD" w14:textId="77777777"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14:paraId="6A76C77B" w14:textId="77777777"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14:paraId="583993B5" w14:textId="77777777" w:rsidTr="00467CA2">
        <w:tc>
          <w:tcPr>
            <w:tcW w:w="2660" w:type="dxa"/>
            <w:shd w:val="clear" w:color="auto" w:fill="auto"/>
          </w:tcPr>
          <w:p w14:paraId="69CF9FE2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5D359803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6C158F0B" w14:textId="77777777"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121D7EAD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1091790F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37DDEF7E" w14:textId="77777777" w:rsidR="00D520D3" w:rsidRPr="008B745A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6923EB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33E465EA" w14:textId="77777777"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65903A" w14:textId="77777777" w:rsidR="00A70DAE" w:rsidRDefault="00A70DAE" w:rsidP="00025386">
      <w:pPr>
        <w:spacing w:after="0" w:line="240" w:lineRule="auto"/>
      </w:pPr>
      <w:r>
        <w:separator/>
      </w:r>
    </w:p>
  </w:endnote>
  <w:endnote w:type="continuationSeparator" w:id="0">
    <w:p w14:paraId="6760CB58" w14:textId="77777777" w:rsidR="00A70DAE" w:rsidRDefault="00A70DA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631CEB" w14:textId="77777777" w:rsidR="006923EB" w:rsidRDefault="006923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90C6A6" w14:textId="77777777" w:rsidR="00025386" w:rsidRDefault="00742DD9" w:rsidP="00025386">
    <w:pPr>
      <w:pStyle w:val="Stopka"/>
      <w:tabs>
        <w:tab w:val="clear" w:pos="4536"/>
      </w:tabs>
      <w:jc w:val="center"/>
    </w:pPr>
    <w:r>
      <w:rPr>
        <w:noProof/>
      </w:rPr>
      <w:pict w14:anchorId="5AE5AFD1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7D21B46E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1113CFFB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95CF91" w14:textId="77777777" w:rsidR="006923EB" w:rsidRDefault="006923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268FB5" w14:textId="77777777" w:rsidR="00A70DAE" w:rsidRDefault="00A70DAE" w:rsidP="00025386">
      <w:pPr>
        <w:spacing w:after="0" w:line="240" w:lineRule="auto"/>
      </w:pPr>
      <w:r>
        <w:separator/>
      </w:r>
    </w:p>
  </w:footnote>
  <w:footnote w:type="continuationSeparator" w:id="0">
    <w:p w14:paraId="6C8C1CF7" w14:textId="77777777" w:rsidR="00A70DAE" w:rsidRDefault="00A70DA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47F72A" w14:textId="77777777" w:rsidR="006923EB" w:rsidRDefault="006923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2D0DE5" w14:textId="77777777" w:rsidR="006923EB" w:rsidRDefault="006923E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DE1756" w14:textId="77777777" w:rsidR="006923EB" w:rsidRDefault="006923E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24866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70DAE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6923EB"/>
    <w:rsid w:val="0071340C"/>
    <w:rsid w:val="00742DD9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70DAE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C885B34"/>
  <w15:chartTrackingRefBased/>
  <w15:docId w15:val="{F919FE70-7C7B-4553-A834-0E7D5FC81A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298</Words>
  <Characters>1792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Małgorzata Marzec</cp:lastModifiedBy>
  <cp:revision>2</cp:revision>
  <dcterms:created xsi:type="dcterms:W3CDTF">2025-07-23T07:14:00Z</dcterms:created>
  <dcterms:modified xsi:type="dcterms:W3CDTF">2025-07-23T07:14:00Z</dcterms:modified>
</cp:coreProperties>
</file>