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55B4A" w14:textId="5FAE1B78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E5787" w:rsidRPr="004E5787">
        <w:rPr>
          <w:rFonts w:ascii="Arial" w:eastAsia="Times New Roman" w:hAnsi="Arial" w:cs="Arial"/>
          <w:bCs/>
          <w:sz w:val="24"/>
          <w:szCs w:val="20"/>
          <w:lang w:eastAsia="pl-PL"/>
        </w:rPr>
        <w:t>1</w:t>
      </w:r>
      <w:r w:rsidR="002772D0">
        <w:rPr>
          <w:rFonts w:ascii="Arial" w:eastAsia="Times New Roman" w:hAnsi="Arial" w:cs="Arial"/>
          <w:bCs/>
          <w:sz w:val="24"/>
          <w:szCs w:val="20"/>
          <w:lang w:eastAsia="pl-PL"/>
        </w:rPr>
        <w:t>1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9EEFD29" w14:textId="77777777" w:rsidTr="00D62E6E">
        <w:tc>
          <w:tcPr>
            <w:tcW w:w="2800" w:type="dxa"/>
            <w:shd w:val="clear" w:color="auto" w:fill="auto"/>
          </w:tcPr>
          <w:p w14:paraId="214BEF64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92B8A1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65CBDF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F07615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07ED5944" w14:textId="77777777" w:rsidTr="00D62E6E">
        <w:tc>
          <w:tcPr>
            <w:tcW w:w="2800" w:type="dxa"/>
            <w:shd w:val="clear" w:color="auto" w:fill="auto"/>
          </w:tcPr>
          <w:p w14:paraId="1072FFB7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6C8BF9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6AA87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CEE328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786301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E5787" w:rsidRPr="00C14101" w14:paraId="298DECC9" w14:textId="77777777" w:rsidTr="000E658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F09B08" w14:textId="77777777" w:rsidR="004E5787" w:rsidRPr="00C14101" w:rsidRDefault="004E5787" w:rsidP="000E658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6785B38" w14:textId="77777777" w:rsidR="004E5787" w:rsidRPr="00C14101" w:rsidRDefault="004E5787" w:rsidP="000E658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E5787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E578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E5787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025060F8" w14:textId="77777777" w:rsidR="004E5787" w:rsidRPr="00C14101" w:rsidRDefault="004E5787" w:rsidP="000E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0A4B3AD" w14:textId="77777777" w:rsidR="004E5787" w:rsidRPr="00C14101" w:rsidRDefault="004E5787" w:rsidP="000E658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4C1ABF1" w14:textId="77777777" w:rsidR="00BC121E" w:rsidRPr="00C14101" w:rsidRDefault="004E578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5C1C5BC4" w14:textId="77777777" w:rsidTr="00D62E6E">
        <w:tc>
          <w:tcPr>
            <w:tcW w:w="2269" w:type="dxa"/>
            <w:shd w:val="clear" w:color="auto" w:fill="auto"/>
          </w:tcPr>
          <w:p w14:paraId="54EE1CF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DAC09E" w14:textId="77777777" w:rsidR="00D62E6E" w:rsidRPr="00D62E6E" w:rsidRDefault="004E578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E5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Usługi serwisowe w zakresie okresowych przeglądów technicznych, konserwacji, napraw oraz serwisu systemu ENDOBASE aparatury i sprzętu medycznego (producent OLYMPUS)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E5787" w:rsidRPr="00D62E6E" w14:paraId="55571F59" w14:textId="77777777" w:rsidTr="000E658B">
        <w:tc>
          <w:tcPr>
            <w:tcW w:w="2269" w:type="dxa"/>
            <w:shd w:val="clear" w:color="auto" w:fill="auto"/>
          </w:tcPr>
          <w:p w14:paraId="46F95D66" w14:textId="77777777" w:rsidR="004E5787" w:rsidRPr="00D62E6E" w:rsidRDefault="004E5787" w:rsidP="000E65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80DACF" w14:textId="77777777" w:rsidR="004E5787" w:rsidRPr="00D62E6E" w:rsidRDefault="004E5787" w:rsidP="000E65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E57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SZP-271-35/25</w:t>
            </w:r>
          </w:p>
        </w:tc>
      </w:tr>
    </w:tbl>
    <w:p w14:paraId="0A5A859B" w14:textId="77777777" w:rsidR="00BC121E" w:rsidRDefault="004E578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E5787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DC450D7" w14:textId="06253273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27883B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F5E3785" w14:textId="0BE631B6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055BB60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C84ED57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6694BF3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FE8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EEF7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5817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E54806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9A7E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A545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2027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E59C41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F5AE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BF3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8672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4C3A0E9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000D13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A677BF4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F0B305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E27CDA7" w14:textId="77777777" w:rsidTr="00620E37">
        <w:tc>
          <w:tcPr>
            <w:tcW w:w="2660" w:type="dxa"/>
            <w:shd w:val="clear" w:color="auto" w:fill="auto"/>
          </w:tcPr>
          <w:p w14:paraId="7B4A0DE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048619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F9960FF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A2AF06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C556A1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3D504D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E578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8094AD2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5B1BC" w14:textId="77777777" w:rsidR="00B41EE9" w:rsidRDefault="00B41EE9">
      <w:r>
        <w:separator/>
      </w:r>
    </w:p>
  </w:endnote>
  <w:endnote w:type="continuationSeparator" w:id="0">
    <w:p w14:paraId="020247F2" w14:textId="77777777" w:rsidR="00B41EE9" w:rsidRDefault="00B4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381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90DFC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7393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07A91C7" w14:textId="77777777" w:rsidR="009A4CD3" w:rsidRDefault="002772D0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071BC03">
        <v:line id="_x0000_s1025" style="position:absolute;left:0;text-align:left;z-index:251657728" from="-3.85pt,8.7pt" to="455.15pt,8.7pt"/>
      </w:pict>
    </w:r>
  </w:p>
  <w:p w14:paraId="19374BD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BD938" w14:textId="77777777" w:rsidR="004E5787" w:rsidRDefault="004E57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1AC43" w14:textId="77777777" w:rsidR="00B41EE9" w:rsidRDefault="00B41EE9">
      <w:r>
        <w:separator/>
      </w:r>
    </w:p>
  </w:footnote>
  <w:footnote w:type="continuationSeparator" w:id="0">
    <w:p w14:paraId="057D2775" w14:textId="77777777" w:rsidR="00B41EE9" w:rsidRDefault="00B41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31954" w14:textId="77777777" w:rsidR="004E5787" w:rsidRDefault="004E5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1A4D4" w14:textId="77777777" w:rsidR="004E5787" w:rsidRDefault="004E57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6BEB" w14:textId="77777777" w:rsidR="004E5787" w:rsidRDefault="004E57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9883747">
    <w:abstractNumId w:val="13"/>
  </w:num>
  <w:num w:numId="2" w16cid:durableId="2088383188">
    <w:abstractNumId w:val="0"/>
  </w:num>
  <w:num w:numId="3" w16cid:durableId="1064259656">
    <w:abstractNumId w:val="11"/>
  </w:num>
  <w:num w:numId="4" w16cid:durableId="243339070">
    <w:abstractNumId w:val="8"/>
  </w:num>
  <w:num w:numId="5" w16cid:durableId="1580939115">
    <w:abstractNumId w:val="7"/>
  </w:num>
  <w:num w:numId="6" w16cid:durableId="1310210080">
    <w:abstractNumId w:val="1"/>
  </w:num>
  <w:num w:numId="7" w16cid:durableId="1957444629">
    <w:abstractNumId w:val="6"/>
  </w:num>
  <w:num w:numId="8" w16cid:durableId="518735504">
    <w:abstractNumId w:val="3"/>
  </w:num>
  <w:num w:numId="9" w16cid:durableId="1010334517">
    <w:abstractNumId w:val="2"/>
  </w:num>
  <w:num w:numId="10" w16cid:durableId="1686518623">
    <w:abstractNumId w:val="5"/>
  </w:num>
  <w:num w:numId="11" w16cid:durableId="2089380984">
    <w:abstractNumId w:val="10"/>
  </w:num>
  <w:num w:numId="12" w16cid:durableId="1957253805">
    <w:abstractNumId w:val="4"/>
  </w:num>
  <w:num w:numId="13" w16cid:durableId="195778023">
    <w:abstractNumId w:val="9"/>
  </w:num>
  <w:num w:numId="14" w16cid:durableId="13176071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1EE9"/>
    <w:rsid w:val="0000184A"/>
    <w:rsid w:val="00007C1C"/>
    <w:rsid w:val="00012997"/>
    <w:rsid w:val="000621A2"/>
    <w:rsid w:val="00067B62"/>
    <w:rsid w:val="000719DC"/>
    <w:rsid w:val="00075CEC"/>
    <w:rsid w:val="000807AB"/>
    <w:rsid w:val="00085BFE"/>
    <w:rsid w:val="000E0467"/>
    <w:rsid w:val="00106AC7"/>
    <w:rsid w:val="00111985"/>
    <w:rsid w:val="00147532"/>
    <w:rsid w:val="001614BA"/>
    <w:rsid w:val="00204613"/>
    <w:rsid w:val="002772D0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578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1EE9"/>
    <w:rsid w:val="00B45ED4"/>
    <w:rsid w:val="00B54FB4"/>
    <w:rsid w:val="00BC121E"/>
    <w:rsid w:val="00BE6092"/>
    <w:rsid w:val="00BF69A4"/>
    <w:rsid w:val="00C33407"/>
    <w:rsid w:val="00C37CD2"/>
    <w:rsid w:val="00C47A2E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874ED0A"/>
  <w15:chartTrackingRefBased/>
  <w15:docId w15:val="{D939F6FC-428F-4855-8A72-2231A852A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2</cp:revision>
  <cp:lastPrinted>2010-01-07T09:39:00Z</cp:lastPrinted>
  <dcterms:created xsi:type="dcterms:W3CDTF">2025-07-24T07:35:00Z</dcterms:created>
  <dcterms:modified xsi:type="dcterms:W3CDTF">2025-07-24T07:35:00Z</dcterms:modified>
</cp:coreProperties>
</file>