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4B46F" w14:textId="0D5EAEED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D4E40" w:rsidRPr="00BD4E40">
        <w:rPr>
          <w:rFonts w:ascii="Arial" w:hAnsi="Arial" w:cs="Arial"/>
          <w:bCs/>
          <w:i w:val="0"/>
          <w:szCs w:val="24"/>
        </w:rPr>
        <w:t>1</w:t>
      </w:r>
      <w:r w:rsidR="00DD103B">
        <w:rPr>
          <w:rFonts w:ascii="Arial" w:hAnsi="Arial" w:cs="Arial"/>
          <w:bCs/>
          <w:i w:val="0"/>
          <w:szCs w:val="24"/>
        </w:rPr>
        <w:t>0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B2AF84B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A842A4B" w14:textId="77777777" w:rsidR="00B95C96" w:rsidRPr="0012157F" w:rsidRDefault="00BD4E40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D4E40">
        <w:rPr>
          <w:rFonts w:ascii="Arial" w:hAnsi="Arial" w:cs="Arial"/>
        </w:rPr>
        <w:t>Szpital Specjalistyczny im. Stefana Żeromskiego SPZOZ w Krakowie</w:t>
      </w:r>
    </w:p>
    <w:p w14:paraId="2B5738F1" w14:textId="77777777" w:rsidR="00B95C96" w:rsidRPr="0012157F" w:rsidRDefault="00BD4E40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D4E40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BD4E40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4C304A25" w14:textId="77777777" w:rsidR="00B95C96" w:rsidRDefault="00BD4E40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D4E40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BD4E40">
        <w:rPr>
          <w:rFonts w:ascii="Arial" w:hAnsi="Arial" w:cs="Arial"/>
        </w:rPr>
        <w:t>Kraków</w:t>
      </w:r>
    </w:p>
    <w:p w14:paraId="73994A0D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ABAC20B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9B2FA6F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5E72E943" w14:textId="77777777" w:rsidTr="006C3667">
        <w:tc>
          <w:tcPr>
            <w:tcW w:w="2800" w:type="dxa"/>
            <w:shd w:val="clear" w:color="auto" w:fill="auto"/>
          </w:tcPr>
          <w:p w14:paraId="723E5760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CAB030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79FCE7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C0FB3B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3E32C479" w14:textId="77777777" w:rsidTr="006C3667">
        <w:tc>
          <w:tcPr>
            <w:tcW w:w="2800" w:type="dxa"/>
            <w:shd w:val="clear" w:color="auto" w:fill="auto"/>
          </w:tcPr>
          <w:p w14:paraId="796B9F94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0D5F4B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B19E560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8165FF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CA831D2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D4E40" w:rsidRPr="0012157F" w14:paraId="1F41B758" w14:textId="77777777" w:rsidTr="00D41F32">
        <w:tc>
          <w:tcPr>
            <w:tcW w:w="9104" w:type="dxa"/>
            <w:shd w:val="clear" w:color="auto" w:fill="D9D9D9"/>
          </w:tcPr>
          <w:p w14:paraId="1B8C134B" w14:textId="77777777" w:rsidR="00BD4E40" w:rsidRPr="0012157F" w:rsidRDefault="00BD4E40" w:rsidP="00D41F3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7CCDB17" w14:textId="77777777" w:rsidR="00BD4E40" w:rsidRPr="00094F76" w:rsidRDefault="00BD4E40" w:rsidP="00D41F3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D4E4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D4E4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D4E40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38FE000F" w14:textId="77777777" w:rsidR="00BD4E40" w:rsidRPr="0017574D" w:rsidRDefault="00BD4E40" w:rsidP="00D41F32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3551F36" w14:textId="77777777" w:rsidR="00BD4E40" w:rsidRDefault="00BD4E40" w:rsidP="00D41F32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39B1356" w14:textId="77777777" w:rsidR="00BD4E40" w:rsidRPr="002C3302" w:rsidRDefault="00BD4E40" w:rsidP="00D41F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7236125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352886E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0512910E" w14:textId="77777777" w:rsidTr="006C3667">
        <w:tc>
          <w:tcPr>
            <w:tcW w:w="2269" w:type="dxa"/>
            <w:shd w:val="clear" w:color="auto" w:fill="auto"/>
          </w:tcPr>
          <w:p w14:paraId="7048C271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586B21" w14:textId="77777777" w:rsidR="00B95C96" w:rsidRPr="00A2540E" w:rsidRDefault="00BD4E4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D4E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serwisowe w zakresie okresowych przeglądów technicznych, konserwacji, napraw oraz serwisu systemu ENDOBASE aparatury i sprzętu medycznego (producent OLYMPUS)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D4E40" w:rsidRPr="00A2540E" w14:paraId="53306BFD" w14:textId="77777777" w:rsidTr="00D41F32">
        <w:tc>
          <w:tcPr>
            <w:tcW w:w="2269" w:type="dxa"/>
            <w:shd w:val="clear" w:color="auto" w:fill="auto"/>
          </w:tcPr>
          <w:p w14:paraId="3453852D" w14:textId="77777777" w:rsidR="00BD4E40" w:rsidRPr="00A2540E" w:rsidRDefault="00BD4E40" w:rsidP="00D41F3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328E6F1" w14:textId="77777777" w:rsidR="00BD4E40" w:rsidRPr="00A2540E" w:rsidRDefault="00BD4E40" w:rsidP="00D41F3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D4E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SZP-271-35/25</w:t>
            </w:r>
          </w:p>
        </w:tc>
      </w:tr>
    </w:tbl>
    <w:p w14:paraId="03ABAAD9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BC5FA75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BD4E40" w:rsidRPr="00BD4E4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5263A1D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6903BAF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4D0E628" w14:textId="77777777" w:rsidR="001B3164" w:rsidRDefault="001B3164" w:rsidP="001B3164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pkt 4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, dotyczących orzeczenia zakazu ubiegania się o zamówienie publiczne tytułem środka zapobiegawczego, </w:t>
      </w:r>
    </w:p>
    <w:p w14:paraId="4D1A5FDA" w14:textId="77777777" w:rsidR="001B3164" w:rsidRDefault="001B3164" w:rsidP="001B3164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pkt 5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, dotyczących zawarcia z innymi wykonawcami porozumienia mającego na celu zakłócenie konkurencji, </w:t>
      </w:r>
    </w:p>
    <w:p w14:paraId="48F539F4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2BD2A46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E0B70BC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07F0A3B6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35C52534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67311C8C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2210CD6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8F64FC0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C5E42B5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731D7F2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7A29A407" w14:textId="77777777" w:rsidTr="006C3667">
        <w:tc>
          <w:tcPr>
            <w:tcW w:w="2660" w:type="dxa"/>
            <w:shd w:val="clear" w:color="auto" w:fill="auto"/>
          </w:tcPr>
          <w:p w14:paraId="6E362F9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FCD659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5BE22BF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A47E6A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367A865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AB418D6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D4E40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A869C07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075D5" w14:textId="77777777" w:rsidR="00140841" w:rsidRDefault="00140841" w:rsidP="0038231F">
      <w:pPr>
        <w:spacing w:after="0" w:line="240" w:lineRule="auto"/>
      </w:pPr>
      <w:r>
        <w:separator/>
      </w:r>
    </w:p>
  </w:endnote>
  <w:endnote w:type="continuationSeparator" w:id="0">
    <w:p w14:paraId="05762CDF" w14:textId="77777777" w:rsidR="00140841" w:rsidRDefault="001408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0213B" w14:textId="77777777" w:rsidR="00BD4E40" w:rsidRDefault="00BD4E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AD74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0713BA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FC770" w14:textId="77777777" w:rsidR="00BD4E40" w:rsidRDefault="00BD4E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57A58" w14:textId="77777777" w:rsidR="00140841" w:rsidRDefault="00140841" w:rsidP="0038231F">
      <w:pPr>
        <w:spacing w:after="0" w:line="240" w:lineRule="auto"/>
      </w:pPr>
      <w:r>
        <w:separator/>
      </w:r>
    </w:p>
  </w:footnote>
  <w:footnote w:type="continuationSeparator" w:id="0">
    <w:p w14:paraId="7C3D9720" w14:textId="77777777" w:rsidR="00140841" w:rsidRDefault="0014084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6EFE" w14:textId="77777777" w:rsidR="00BD4E40" w:rsidRDefault="00BD4E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FDF1A" w14:textId="77777777" w:rsidR="00BD4E40" w:rsidRDefault="00BD4E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16B80" w14:textId="77777777" w:rsidR="00BD4E40" w:rsidRDefault="00BD4E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606892">
    <w:abstractNumId w:val="12"/>
  </w:num>
  <w:num w:numId="2" w16cid:durableId="986934183">
    <w:abstractNumId w:val="0"/>
  </w:num>
  <w:num w:numId="3" w16cid:durableId="874856334">
    <w:abstractNumId w:val="11"/>
  </w:num>
  <w:num w:numId="4" w16cid:durableId="1890799159">
    <w:abstractNumId w:val="16"/>
  </w:num>
  <w:num w:numId="5" w16cid:durableId="1561093194">
    <w:abstractNumId w:val="13"/>
  </w:num>
  <w:num w:numId="6" w16cid:durableId="616910286">
    <w:abstractNumId w:val="10"/>
  </w:num>
  <w:num w:numId="7" w16cid:durableId="405883682">
    <w:abstractNumId w:val="1"/>
  </w:num>
  <w:num w:numId="8" w16cid:durableId="515270784">
    <w:abstractNumId w:val="6"/>
  </w:num>
  <w:num w:numId="9" w16cid:durableId="1033387673">
    <w:abstractNumId w:val="4"/>
  </w:num>
  <w:num w:numId="10" w16cid:durableId="1182666035">
    <w:abstractNumId w:val="7"/>
  </w:num>
  <w:num w:numId="11" w16cid:durableId="411702768">
    <w:abstractNumId w:val="5"/>
  </w:num>
  <w:num w:numId="12" w16cid:durableId="1397238825">
    <w:abstractNumId w:val="9"/>
  </w:num>
  <w:num w:numId="13" w16cid:durableId="1543441653">
    <w:abstractNumId w:val="3"/>
  </w:num>
  <w:num w:numId="14" w16cid:durableId="1145588330">
    <w:abstractNumId w:val="2"/>
  </w:num>
  <w:num w:numId="15" w16cid:durableId="90011055">
    <w:abstractNumId w:val="15"/>
  </w:num>
  <w:num w:numId="16" w16cid:durableId="265431835">
    <w:abstractNumId w:val="8"/>
  </w:num>
  <w:num w:numId="17" w16cid:durableId="1867520095">
    <w:abstractNumId w:val="14"/>
  </w:num>
  <w:num w:numId="18" w16cid:durableId="103612450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084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40841"/>
    <w:rsid w:val="00160A7A"/>
    <w:rsid w:val="0017574D"/>
    <w:rsid w:val="00182C50"/>
    <w:rsid w:val="001902D2"/>
    <w:rsid w:val="001B16D9"/>
    <w:rsid w:val="001B3164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487"/>
    <w:rsid w:val="00BB0C3C"/>
    <w:rsid w:val="00BD4E40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03B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421754"/>
  <w15:docId w15:val="{8A8751AD-8772-41E3-9EB3-1FBFD58B8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68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474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2025-07-24T07:35:00Z</dcterms:created>
  <dcterms:modified xsi:type="dcterms:W3CDTF">2025-07-24T07:35:00Z</dcterms:modified>
</cp:coreProperties>
</file>