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F8058" w14:textId="77777777" w:rsidR="00B93D1C" w:rsidRPr="00E874DC" w:rsidRDefault="00B93D1C" w:rsidP="00B93D1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51B7E7F" w14:textId="77777777" w:rsidR="00B93D1C" w:rsidRDefault="00B93D1C" w:rsidP="00B93D1C">
      <w:pPr>
        <w:spacing w:before="48" w:line="240" w:lineRule="atLeast"/>
        <w:jc w:val="right"/>
        <w:rPr>
          <w:b/>
          <w:sz w:val="24"/>
          <w:szCs w:val="24"/>
          <w:lang w:val="pl-PL"/>
        </w:rPr>
      </w:pPr>
    </w:p>
    <w:p w14:paraId="0AD08F67" w14:textId="77777777" w:rsidR="00B93D1C" w:rsidRDefault="00B93D1C" w:rsidP="00B93D1C">
      <w:pPr>
        <w:spacing w:before="48" w:line="240" w:lineRule="atLeast"/>
        <w:jc w:val="center"/>
        <w:rPr>
          <w:b/>
          <w:sz w:val="24"/>
          <w:szCs w:val="24"/>
          <w:lang w:val="pl-PL"/>
        </w:rPr>
      </w:pPr>
      <w:r>
        <w:rPr>
          <w:b/>
          <w:sz w:val="24"/>
          <w:szCs w:val="24"/>
          <w:lang w:val="pl-PL"/>
        </w:rPr>
        <w:t>WZÓR UMOWY</w:t>
      </w:r>
    </w:p>
    <w:p w14:paraId="7E1A1DE8" w14:textId="77777777" w:rsidR="00B93D1C" w:rsidRDefault="00B93D1C" w:rsidP="00B93D1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AFA5606" w14:textId="77777777" w:rsidR="00B93D1C" w:rsidRDefault="00B93D1C" w:rsidP="00B93D1C">
      <w:pPr>
        <w:spacing w:before="48" w:line="240" w:lineRule="atLeast"/>
        <w:jc w:val="center"/>
        <w:rPr>
          <w:b/>
          <w:sz w:val="28"/>
          <w:lang w:val="pl-PL"/>
        </w:rPr>
      </w:pPr>
    </w:p>
    <w:p w14:paraId="00C3110E" w14:textId="3377AE86" w:rsidR="00B93D1C" w:rsidRPr="00AA2A22" w:rsidRDefault="00B93D1C" w:rsidP="00B93D1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DE-dzp.272-454/25</w:t>
      </w:r>
      <w:r w:rsidRPr="00AA2A22">
        <w:rPr>
          <w:rFonts w:ascii="Times New Roman" w:hAnsi="Times New Roman"/>
        </w:rPr>
        <w:t xml:space="preserve"> </w:t>
      </w:r>
    </w:p>
    <w:p w14:paraId="5671F6A3" w14:textId="77777777" w:rsidR="00B93D1C" w:rsidRDefault="00B93D1C" w:rsidP="00B93D1C">
      <w:pPr>
        <w:pStyle w:val="Tekstpodstawowy"/>
        <w:ind w:right="-47"/>
        <w:jc w:val="both"/>
        <w:rPr>
          <w:rFonts w:ascii="Times New Roman" w:hAnsi="Times New Roman"/>
        </w:rPr>
      </w:pPr>
      <w:r w:rsidRPr="00AA2A22">
        <w:rPr>
          <w:rFonts w:ascii="Times New Roman" w:hAnsi="Times New Roman"/>
        </w:rPr>
        <w:t>pomiędzy</w:t>
      </w:r>
    </w:p>
    <w:p w14:paraId="6D0FC007" w14:textId="77777777" w:rsidR="00B93D1C" w:rsidRDefault="00B93D1C" w:rsidP="00B93D1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46B8AB" w14:textId="77777777" w:rsidR="00B93D1C" w:rsidRDefault="00B93D1C" w:rsidP="00B93D1C">
      <w:pPr>
        <w:pStyle w:val="Tekstpodstawowy"/>
        <w:ind w:right="-47"/>
        <w:jc w:val="both"/>
        <w:rPr>
          <w:rFonts w:ascii="Times New Roman" w:hAnsi="Times New Roman"/>
        </w:rPr>
      </w:pPr>
      <w:r>
        <w:rPr>
          <w:rFonts w:ascii="Times New Roman" w:hAnsi="Times New Roman"/>
        </w:rPr>
        <w:t>reprezentowana przez:</w:t>
      </w:r>
    </w:p>
    <w:p w14:paraId="04272FCC" w14:textId="77777777" w:rsidR="00B93D1C" w:rsidRDefault="00B93D1C" w:rsidP="00B93D1C">
      <w:pPr>
        <w:pStyle w:val="Tekstpodstawowy"/>
        <w:ind w:right="-47"/>
        <w:jc w:val="both"/>
        <w:rPr>
          <w:rFonts w:ascii="Times New Roman" w:hAnsi="Times New Roman"/>
        </w:rPr>
      </w:pPr>
      <w:r>
        <w:rPr>
          <w:rFonts w:ascii="Times New Roman" w:hAnsi="Times New Roman"/>
        </w:rPr>
        <w:t xml:space="preserve">1.Dziekana Wydziału /Kierownika Jednostki/............................................................................. </w:t>
      </w:r>
    </w:p>
    <w:p w14:paraId="6E615702" w14:textId="77777777" w:rsidR="00B93D1C" w:rsidRDefault="00B93D1C" w:rsidP="00B93D1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753E6E2" w14:textId="77777777" w:rsidR="00B93D1C" w:rsidRDefault="00B93D1C" w:rsidP="00B93D1C">
      <w:pPr>
        <w:pStyle w:val="Tekstpodstawowy"/>
        <w:ind w:right="-47"/>
        <w:jc w:val="both"/>
        <w:rPr>
          <w:rFonts w:ascii="Times New Roman" w:hAnsi="Times New Roman"/>
        </w:rPr>
      </w:pPr>
      <w:r>
        <w:rPr>
          <w:rFonts w:ascii="Times New Roman" w:hAnsi="Times New Roman"/>
        </w:rPr>
        <w:t>zwaną dalej KUPUJĄCYM</w:t>
      </w:r>
    </w:p>
    <w:p w14:paraId="58CD2904" w14:textId="77777777" w:rsidR="00B93D1C" w:rsidRDefault="00B93D1C" w:rsidP="00B93D1C">
      <w:pPr>
        <w:pStyle w:val="Tekstpodstawowy"/>
        <w:ind w:right="-47"/>
        <w:jc w:val="both"/>
        <w:rPr>
          <w:rFonts w:ascii="Times New Roman" w:hAnsi="Times New Roman"/>
        </w:rPr>
      </w:pPr>
      <w:r>
        <w:rPr>
          <w:rFonts w:ascii="Times New Roman" w:hAnsi="Times New Roman"/>
        </w:rPr>
        <w:t xml:space="preserve">a </w:t>
      </w:r>
    </w:p>
    <w:p w14:paraId="51AB7224" w14:textId="77777777" w:rsidR="00B93D1C" w:rsidRDefault="00B93D1C" w:rsidP="00B93D1C">
      <w:pPr>
        <w:pStyle w:val="Tekstpodstawowy"/>
        <w:ind w:right="-47"/>
        <w:jc w:val="both"/>
        <w:rPr>
          <w:rFonts w:ascii="Times New Roman" w:hAnsi="Times New Roman"/>
        </w:rPr>
      </w:pPr>
      <w:r>
        <w:rPr>
          <w:rFonts w:ascii="Times New Roman" w:hAnsi="Times New Roman"/>
        </w:rPr>
        <w:t>......................................................................................................................................................</w:t>
      </w:r>
    </w:p>
    <w:p w14:paraId="3946BA4D" w14:textId="77777777" w:rsidR="00B93D1C" w:rsidRDefault="00B93D1C" w:rsidP="00B93D1C">
      <w:pPr>
        <w:pStyle w:val="Tekstpodstawowy"/>
        <w:ind w:right="-47"/>
        <w:jc w:val="both"/>
        <w:rPr>
          <w:rFonts w:ascii="Times New Roman" w:hAnsi="Times New Roman"/>
        </w:rPr>
      </w:pPr>
      <w:r>
        <w:rPr>
          <w:rFonts w:ascii="Times New Roman" w:hAnsi="Times New Roman"/>
        </w:rPr>
        <w:t>......................................................................................................................................................</w:t>
      </w:r>
    </w:p>
    <w:p w14:paraId="6965F30A" w14:textId="77777777" w:rsidR="00B93D1C" w:rsidRDefault="00B93D1C" w:rsidP="00B93D1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729A306" w14:textId="77777777" w:rsidR="00B93D1C" w:rsidRDefault="00B93D1C" w:rsidP="00B93D1C">
      <w:pPr>
        <w:pStyle w:val="Tekstpodstawowy"/>
        <w:ind w:right="-47"/>
        <w:jc w:val="both"/>
        <w:rPr>
          <w:rFonts w:ascii="Times New Roman" w:hAnsi="Times New Roman"/>
        </w:rPr>
      </w:pPr>
      <w:r>
        <w:rPr>
          <w:rFonts w:ascii="Times New Roman" w:hAnsi="Times New Roman"/>
        </w:rPr>
        <w:t>reprezentowanym przez:</w:t>
      </w:r>
    </w:p>
    <w:p w14:paraId="635FCF3B" w14:textId="77777777" w:rsidR="00B93D1C" w:rsidRDefault="00B93D1C" w:rsidP="00B93D1C">
      <w:pPr>
        <w:pStyle w:val="Tekstpodstawowy"/>
        <w:ind w:right="-47"/>
        <w:jc w:val="both"/>
        <w:rPr>
          <w:rFonts w:ascii="Times New Roman" w:hAnsi="Times New Roman"/>
        </w:rPr>
      </w:pPr>
      <w:r>
        <w:rPr>
          <w:rFonts w:ascii="Times New Roman" w:hAnsi="Times New Roman"/>
        </w:rPr>
        <w:t>1...................................................................................................................................................</w:t>
      </w:r>
    </w:p>
    <w:p w14:paraId="6D9DF128" w14:textId="77777777" w:rsidR="00B93D1C" w:rsidRDefault="00B93D1C" w:rsidP="00B93D1C">
      <w:pPr>
        <w:pStyle w:val="Tekstpodstawowy"/>
        <w:ind w:right="-47"/>
        <w:jc w:val="both"/>
        <w:rPr>
          <w:rFonts w:ascii="Times New Roman" w:hAnsi="Times New Roman"/>
        </w:rPr>
      </w:pPr>
      <w:r>
        <w:rPr>
          <w:rFonts w:ascii="Times New Roman" w:hAnsi="Times New Roman"/>
        </w:rPr>
        <w:t xml:space="preserve">2................................................................................................................................................... </w:t>
      </w:r>
    </w:p>
    <w:p w14:paraId="5F398CDB" w14:textId="77777777" w:rsidR="00B93D1C" w:rsidRDefault="00B93D1C" w:rsidP="00B93D1C">
      <w:pPr>
        <w:pStyle w:val="Tekstpodstawowy"/>
        <w:ind w:right="-47"/>
        <w:jc w:val="both"/>
        <w:rPr>
          <w:rFonts w:ascii="Times New Roman" w:hAnsi="Times New Roman"/>
        </w:rPr>
      </w:pPr>
      <w:r>
        <w:rPr>
          <w:rFonts w:ascii="Times New Roman" w:hAnsi="Times New Roman"/>
        </w:rPr>
        <w:t>zwanym dalej SPRZEDAWCĄ</w:t>
      </w:r>
    </w:p>
    <w:p w14:paraId="3DDD9B2E" w14:textId="77777777" w:rsidR="00B93D1C" w:rsidRDefault="00B93D1C" w:rsidP="00B93D1C">
      <w:pPr>
        <w:pStyle w:val="Tekstpodstawowy"/>
        <w:ind w:right="-47"/>
        <w:jc w:val="center"/>
        <w:rPr>
          <w:rFonts w:ascii="Times New Roman" w:hAnsi="Times New Roman"/>
        </w:rPr>
      </w:pPr>
    </w:p>
    <w:p w14:paraId="79970395"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1</w:t>
      </w:r>
    </w:p>
    <w:p w14:paraId="31715D19" w14:textId="71047494" w:rsidR="00B93D1C" w:rsidRPr="00A51A5B" w:rsidRDefault="00B93D1C" w:rsidP="00B93D1C">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robota przemysłowego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EAIiIB</w:t>
      </w:r>
      <w:proofErr w:type="spellEnd"/>
    </w:p>
    <w:p w14:paraId="650D4632" w14:textId="77777777" w:rsidR="00B93D1C" w:rsidRDefault="00B93D1C" w:rsidP="00B93D1C">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94ADC42" w14:textId="517AF1E5" w:rsidR="00B93D1C" w:rsidRPr="0043435F" w:rsidRDefault="00B93D1C" w:rsidP="00B93D1C">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001B7EBF">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57F09FA0" w14:textId="77777777" w:rsidR="00B93D1C" w:rsidRDefault="00B93D1C" w:rsidP="00B93D1C">
      <w:pPr>
        <w:pStyle w:val="Tekstpodstawowy"/>
        <w:ind w:right="-47"/>
        <w:jc w:val="both"/>
        <w:rPr>
          <w:rFonts w:ascii="Times New Roman" w:hAnsi="Times New Roman"/>
        </w:rPr>
      </w:pPr>
    </w:p>
    <w:p w14:paraId="45289A30"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2</w:t>
      </w:r>
    </w:p>
    <w:p w14:paraId="41AFEDD7" w14:textId="48070C98" w:rsidR="00B93D1C" w:rsidRPr="0043435F" w:rsidRDefault="00B93D1C" w:rsidP="00B93D1C">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1B7EBF">
        <w:rPr>
          <w:rFonts w:ascii="Times New Roman" w:hAnsi="Times New Roman"/>
          <w:szCs w:val="24"/>
        </w:rPr>
        <w:t>, uruchomić i zademonstrować działanie</w:t>
      </w:r>
      <w:r>
        <w:rPr>
          <w:rFonts w:ascii="Times New Roman" w:hAnsi="Times New Roman"/>
          <w:szCs w:val="24"/>
        </w:rPr>
        <w:t xml:space="preserve"> </w:t>
      </w:r>
      <w:r w:rsidRPr="0043435F">
        <w:rPr>
          <w:rFonts w:ascii="Times New Roman" w:hAnsi="Times New Roman"/>
          <w:szCs w:val="24"/>
        </w:rPr>
        <w:t>sprzęt</w:t>
      </w:r>
      <w:r w:rsidR="001B7EBF">
        <w:rPr>
          <w:rFonts w:ascii="Times New Roman" w:hAnsi="Times New Roman"/>
          <w:szCs w:val="24"/>
        </w:rPr>
        <w:t>u</w:t>
      </w:r>
      <w:r w:rsidRPr="0043435F">
        <w:rPr>
          <w:rFonts w:ascii="Times New Roman" w:hAnsi="Times New Roman"/>
          <w:szCs w:val="24"/>
        </w:rPr>
        <w:t xml:space="preserve">, </w:t>
      </w:r>
      <w:r w:rsidR="001B7EBF">
        <w:rPr>
          <w:rFonts w:ascii="Times New Roman" w:hAnsi="Times New Roman"/>
          <w:szCs w:val="24"/>
        </w:rPr>
        <w:br/>
      </w:r>
      <w:r w:rsidRPr="0043435F">
        <w:rPr>
          <w:rFonts w:ascii="Times New Roman" w:hAnsi="Times New Roman"/>
          <w:szCs w:val="24"/>
        </w:rPr>
        <w:t xml:space="preserve">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544391C" w14:textId="77777777" w:rsidR="00B93D1C" w:rsidRPr="0043435F" w:rsidRDefault="00B93D1C" w:rsidP="00B93D1C">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54F9F24" w14:textId="77777777" w:rsidR="00B93D1C" w:rsidRPr="0043435F" w:rsidRDefault="00B93D1C" w:rsidP="00B93D1C">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A991C38" w14:textId="77777777" w:rsidR="00B93D1C" w:rsidRDefault="00B93D1C" w:rsidP="00B93D1C">
      <w:pPr>
        <w:pStyle w:val="Tekstpodstawowy"/>
        <w:ind w:right="-47"/>
        <w:jc w:val="both"/>
        <w:rPr>
          <w:rFonts w:ascii="Times New Roman" w:hAnsi="Times New Roman"/>
        </w:rPr>
      </w:pPr>
    </w:p>
    <w:p w14:paraId="2EDC58CD" w14:textId="77777777" w:rsidR="00B93D1C" w:rsidRDefault="00B93D1C" w:rsidP="00B93D1C">
      <w:pPr>
        <w:pStyle w:val="Tekstpodstawowy"/>
        <w:ind w:right="-47"/>
        <w:jc w:val="center"/>
        <w:rPr>
          <w:rFonts w:ascii="Times New Roman" w:hAnsi="Times New Roman"/>
          <w:b/>
        </w:rPr>
      </w:pPr>
    </w:p>
    <w:p w14:paraId="56477CC0" w14:textId="77777777" w:rsidR="00B93D1C" w:rsidRDefault="00B93D1C" w:rsidP="00B93D1C">
      <w:pPr>
        <w:pStyle w:val="Tekstpodstawowy"/>
        <w:ind w:right="-47"/>
        <w:jc w:val="center"/>
        <w:rPr>
          <w:rFonts w:ascii="Times New Roman" w:hAnsi="Times New Roman"/>
          <w:b/>
        </w:rPr>
      </w:pPr>
    </w:p>
    <w:p w14:paraId="0F89A825"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3</w:t>
      </w:r>
    </w:p>
    <w:p w14:paraId="2F04577A" w14:textId="77777777" w:rsidR="00B93D1C" w:rsidRPr="0043435F" w:rsidRDefault="00B93D1C" w:rsidP="00B93D1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9CBA76" w14:textId="77777777" w:rsidR="00B93D1C" w:rsidRPr="0043435F" w:rsidRDefault="00B93D1C" w:rsidP="00B93D1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1BAA243A" w14:textId="77777777" w:rsidR="00B93D1C" w:rsidRPr="0043435F" w:rsidRDefault="00B93D1C" w:rsidP="00B93D1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93C7300" w14:textId="77777777" w:rsidR="00B93D1C" w:rsidRPr="0043435F" w:rsidRDefault="00B93D1C" w:rsidP="00B93D1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F14AE1A" w14:textId="77777777" w:rsidR="00B93D1C" w:rsidRDefault="00B93D1C" w:rsidP="00B93D1C">
      <w:pPr>
        <w:pStyle w:val="Tekstpodstawowy"/>
        <w:ind w:right="-47"/>
        <w:jc w:val="both"/>
        <w:rPr>
          <w:rFonts w:ascii="Times New Roman" w:hAnsi="Times New Roman"/>
        </w:rPr>
      </w:pPr>
    </w:p>
    <w:p w14:paraId="6767F2E2"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4</w:t>
      </w:r>
    </w:p>
    <w:p w14:paraId="19DDC755" w14:textId="77777777" w:rsidR="00B93D1C" w:rsidRDefault="00B93D1C" w:rsidP="00B93D1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C34CBB0" w14:textId="77777777" w:rsidR="00B93D1C" w:rsidRDefault="00B93D1C" w:rsidP="00B93D1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077078A" w14:textId="77777777" w:rsidR="00B93D1C" w:rsidRDefault="00B93D1C" w:rsidP="00B93D1C">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169027D" w14:textId="77777777" w:rsidR="00B93D1C" w:rsidRPr="00593CEB" w:rsidRDefault="00B93D1C" w:rsidP="00B93D1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4914895" w14:textId="77777777" w:rsidR="00B93D1C" w:rsidRDefault="00B93D1C" w:rsidP="00B93D1C">
      <w:pPr>
        <w:pStyle w:val="Tekstpodstawowy"/>
        <w:ind w:right="-47"/>
        <w:jc w:val="center"/>
        <w:rPr>
          <w:rFonts w:ascii="Times New Roman" w:hAnsi="Times New Roman"/>
        </w:rPr>
      </w:pPr>
    </w:p>
    <w:p w14:paraId="749A476E"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5</w:t>
      </w:r>
    </w:p>
    <w:p w14:paraId="5DB335DA" w14:textId="77777777" w:rsidR="00B93D1C" w:rsidRPr="00C53B52" w:rsidRDefault="00B93D1C" w:rsidP="00B93D1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F25E5CE" w14:textId="77777777" w:rsidR="00B93D1C" w:rsidRPr="00C53B52" w:rsidRDefault="00B93D1C" w:rsidP="00B93D1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BEDE21C" w14:textId="77777777" w:rsidR="00B93D1C" w:rsidRPr="00C53B52" w:rsidRDefault="00B93D1C" w:rsidP="00B93D1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0081094" w14:textId="77777777" w:rsidR="00B93D1C" w:rsidRPr="00C53B52" w:rsidRDefault="00B93D1C" w:rsidP="00B93D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070F7C0" w14:textId="77777777" w:rsidR="00B93D1C" w:rsidRPr="00C53B52" w:rsidRDefault="00B93D1C" w:rsidP="00B93D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78DD4F7F" w14:textId="77777777" w:rsidR="00B93D1C" w:rsidRPr="00C53B52" w:rsidRDefault="00B93D1C" w:rsidP="00B93D1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D3FB7AB" w14:textId="77777777" w:rsidR="00B93D1C" w:rsidRPr="00C53B52" w:rsidRDefault="00B93D1C" w:rsidP="00B93D1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075F0C3" w14:textId="77777777" w:rsidR="00B93D1C" w:rsidRPr="00C53B52" w:rsidRDefault="00B93D1C" w:rsidP="00B93D1C">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77A25A47" w14:textId="77777777" w:rsidR="00B93D1C" w:rsidRPr="00C53B52" w:rsidRDefault="00B93D1C" w:rsidP="00B93D1C">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A6E564C" w14:textId="77777777" w:rsidR="00B93D1C" w:rsidRPr="006B2CAA" w:rsidRDefault="00B93D1C" w:rsidP="00B93D1C">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5F168DD" w14:textId="77777777" w:rsidR="00B93D1C" w:rsidRDefault="00B93D1C" w:rsidP="00B93D1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950DC85" w14:textId="77777777" w:rsidR="00B93D1C" w:rsidRDefault="00B93D1C" w:rsidP="00B93D1C">
      <w:pPr>
        <w:pStyle w:val="Tekstpodstawowy"/>
        <w:ind w:right="-47"/>
        <w:jc w:val="center"/>
        <w:rPr>
          <w:rFonts w:ascii="Times New Roman" w:hAnsi="Times New Roman"/>
          <w:b/>
        </w:rPr>
      </w:pPr>
      <w:r w:rsidRPr="00877B92">
        <w:rPr>
          <w:rFonts w:ascii="Times New Roman" w:hAnsi="Times New Roman"/>
          <w:b/>
        </w:rPr>
        <w:lastRenderedPageBreak/>
        <w:t>§ 6</w:t>
      </w:r>
    </w:p>
    <w:p w14:paraId="2E28CC49" w14:textId="77777777" w:rsidR="00B93D1C" w:rsidRDefault="00B93D1C" w:rsidP="00B93D1C">
      <w:pPr>
        <w:pStyle w:val="Tekstpodstawowy"/>
        <w:ind w:right="-47"/>
        <w:jc w:val="center"/>
        <w:rPr>
          <w:rFonts w:ascii="Times New Roman" w:hAnsi="Times New Roman"/>
          <w:b/>
        </w:rPr>
      </w:pPr>
    </w:p>
    <w:p w14:paraId="6E31CAA2" w14:textId="77777777" w:rsidR="00B93D1C" w:rsidRDefault="00B93D1C" w:rsidP="00B93D1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73798F3" w14:textId="77777777" w:rsidR="00B93D1C" w:rsidRDefault="00B93D1C" w:rsidP="00B93D1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AF34B8F" w14:textId="77777777" w:rsidR="00B93D1C" w:rsidRDefault="00B93D1C" w:rsidP="00B93D1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2A6B05F" w14:textId="77777777" w:rsidR="00B93D1C" w:rsidRDefault="00B93D1C" w:rsidP="00B93D1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FC91D6E" w14:textId="77777777" w:rsidR="00B93D1C" w:rsidRDefault="00B93D1C" w:rsidP="00B93D1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17AD489"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03861DC" w14:textId="77777777" w:rsidR="00B93D1C" w:rsidRPr="003F1749" w:rsidRDefault="00B93D1C" w:rsidP="00B93D1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E0F29CF" w14:textId="77777777" w:rsidR="00B93D1C" w:rsidRDefault="00B93D1C" w:rsidP="00B93D1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6C3D1D3" w14:textId="77777777" w:rsidR="00B93D1C" w:rsidRDefault="00B93D1C" w:rsidP="00B93D1C">
      <w:pPr>
        <w:pStyle w:val="Tekstpodstawowy"/>
        <w:ind w:right="-47"/>
        <w:jc w:val="center"/>
        <w:rPr>
          <w:rFonts w:ascii="Times New Roman" w:hAnsi="Times New Roman"/>
        </w:rPr>
      </w:pPr>
    </w:p>
    <w:p w14:paraId="01556D83"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556F69B" w14:textId="77777777" w:rsidR="00B93D1C" w:rsidRPr="0043435F" w:rsidRDefault="00B93D1C" w:rsidP="00B93D1C">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43F851B" w14:textId="77777777" w:rsidR="00B93D1C" w:rsidRPr="0043435F" w:rsidRDefault="00B93D1C" w:rsidP="00B93D1C">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03E2383A"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893AD43"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46AB2E9"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C5E911A"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12F1610C"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124D197"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0C896B98" w14:textId="77777777" w:rsidR="00B93D1C" w:rsidRPr="0043435F" w:rsidRDefault="00B93D1C" w:rsidP="00B93D1C">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EF1629D" w14:textId="77777777" w:rsidR="00B93D1C" w:rsidRPr="0043435F" w:rsidRDefault="00B93D1C" w:rsidP="00B93D1C">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60E3F2" w14:textId="77777777" w:rsidR="00B93D1C" w:rsidRPr="0043435F" w:rsidRDefault="00B93D1C" w:rsidP="00B93D1C">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9159C9E" w14:textId="77777777" w:rsidR="00B93D1C" w:rsidRPr="0043435F" w:rsidRDefault="00B93D1C" w:rsidP="00B93D1C">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D265434" w14:textId="77777777" w:rsidR="00B93D1C" w:rsidRDefault="00B93D1C" w:rsidP="00B93D1C">
      <w:pPr>
        <w:pStyle w:val="Tekstpodstawowy"/>
        <w:ind w:left="284" w:right="-47"/>
        <w:jc w:val="both"/>
        <w:rPr>
          <w:rFonts w:ascii="Times New Roman" w:hAnsi="Times New Roman"/>
        </w:rPr>
      </w:pPr>
    </w:p>
    <w:p w14:paraId="427943EE" w14:textId="77777777" w:rsidR="00B93D1C" w:rsidRDefault="00B93D1C" w:rsidP="00B93D1C">
      <w:pPr>
        <w:pStyle w:val="Tekstpodstawowy"/>
        <w:ind w:right="-47"/>
        <w:jc w:val="center"/>
        <w:rPr>
          <w:rFonts w:ascii="Times New Roman" w:hAnsi="Times New Roman"/>
          <w:b/>
        </w:rPr>
      </w:pPr>
    </w:p>
    <w:p w14:paraId="412FD0CF"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26A7CC0" w14:textId="77777777" w:rsidR="00B93D1C" w:rsidRPr="009B2595" w:rsidRDefault="00B93D1C" w:rsidP="00B93D1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A40ACA4" w14:textId="77777777" w:rsidR="00B93D1C" w:rsidRPr="009B2595" w:rsidRDefault="00B93D1C" w:rsidP="00B93D1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E2BCFB8" w14:textId="77777777" w:rsidR="00B93D1C" w:rsidRPr="009B2595" w:rsidRDefault="00B93D1C" w:rsidP="00B93D1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1CC8BE7" w14:textId="77777777" w:rsidR="00B93D1C" w:rsidRPr="009B2595" w:rsidRDefault="00B93D1C" w:rsidP="00B93D1C">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F1FF063" w14:textId="77777777" w:rsidR="00B93D1C" w:rsidRPr="009B2595" w:rsidRDefault="00B93D1C" w:rsidP="00B93D1C">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755ED24" w14:textId="77777777" w:rsidR="00B93D1C" w:rsidRPr="009B2595" w:rsidRDefault="00B93D1C" w:rsidP="00B93D1C">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6775C7C" w14:textId="77777777" w:rsidR="00B93D1C" w:rsidRPr="009B2595" w:rsidRDefault="00B93D1C" w:rsidP="00B93D1C">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0C23FC28" w14:textId="77777777" w:rsidR="00B93D1C" w:rsidRPr="009B2595" w:rsidRDefault="00B93D1C" w:rsidP="00B93D1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B8D4EB7" w14:textId="77777777" w:rsidR="00B93D1C" w:rsidRPr="009B2595" w:rsidRDefault="00B93D1C" w:rsidP="00B93D1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711A78F" w14:textId="77777777" w:rsidR="00B93D1C" w:rsidRPr="00042F5C" w:rsidRDefault="00B93D1C" w:rsidP="00B93D1C">
      <w:pPr>
        <w:widowControl w:val="0"/>
        <w:suppressAutoHyphens/>
        <w:autoSpaceDN w:val="0"/>
        <w:ind w:left="360"/>
        <w:jc w:val="center"/>
        <w:textAlignment w:val="baseline"/>
        <w:rPr>
          <w:rFonts w:eastAsia="SimSun"/>
          <w:b/>
          <w:bCs/>
          <w:color w:val="000000"/>
          <w:kern w:val="2"/>
          <w:sz w:val="24"/>
          <w:szCs w:val="24"/>
          <w:lang w:val="pl-PL"/>
        </w:rPr>
      </w:pPr>
    </w:p>
    <w:p w14:paraId="5B55F410" w14:textId="77777777" w:rsidR="00B93D1C" w:rsidRPr="009B2595" w:rsidRDefault="00B93D1C" w:rsidP="00B93D1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B80DEDC" w14:textId="77777777" w:rsidR="00B93D1C" w:rsidRPr="009B2595" w:rsidRDefault="00B93D1C" w:rsidP="00B93D1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9F2579D" w14:textId="77777777" w:rsidR="00B93D1C" w:rsidRPr="009B2595" w:rsidRDefault="00B93D1C" w:rsidP="00B93D1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11181CFF" w14:textId="77777777" w:rsidR="00B93D1C" w:rsidRPr="009B2595" w:rsidRDefault="00B93D1C" w:rsidP="00B93D1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51D18E2" w14:textId="77777777" w:rsidR="00B93D1C" w:rsidRPr="009B2595" w:rsidRDefault="00B93D1C" w:rsidP="00B93D1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850836C"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3CEA099" w14:textId="77777777" w:rsidR="00B93D1C" w:rsidRDefault="00B93D1C" w:rsidP="00B93D1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8F3E9AC" w14:textId="77777777" w:rsidR="00B93D1C" w:rsidRDefault="00B93D1C" w:rsidP="00B93D1C">
      <w:pPr>
        <w:pStyle w:val="Tekstpodstawowy"/>
        <w:ind w:right="-47"/>
        <w:jc w:val="center"/>
        <w:rPr>
          <w:rFonts w:ascii="Times New Roman" w:hAnsi="Times New Roman"/>
        </w:rPr>
      </w:pPr>
    </w:p>
    <w:p w14:paraId="60582806" w14:textId="77777777" w:rsidR="00B93D1C" w:rsidRDefault="00B93D1C" w:rsidP="00B93D1C">
      <w:pPr>
        <w:pStyle w:val="Tekstpodstawowy"/>
        <w:ind w:right="-47"/>
        <w:jc w:val="center"/>
        <w:rPr>
          <w:rFonts w:ascii="Times New Roman" w:hAnsi="Times New Roman"/>
        </w:rPr>
      </w:pPr>
    </w:p>
    <w:p w14:paraId="31046564" w14:textId="77777777" w:rsidR="00B93D1C" w:rsidRDefault="00B93D1C" w:rsidP="00B93D1C">
      <w:pPr>
        <w:pStyle w:val="Tekstpodstawowy"/>
        <w:ind w:right="-47"/>
        <w:jc w:val="both"/>
        <w:rPr>
          <w:rFonts w:ascii="Times New Roman" w:hAnsi="Times New Roman"/>
        </w:rPr>
      </w:pPr>
    </w:p>
    <w:p w14:paraId="10B286CC"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2BE9EEF1" w14:textId="77777777" w:rsidR="00B93D1C" w:rsidRDefault="00B93D1C" w:rsidP="00B93D1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8805B2F" w14:textId="77777777" w:rsidR="00B93D1C" w:rsidRDefault="00B93D1C" w:rsidP="00B93D1C">
      <w:pPr>
        <w:pStyle w:val="Tekstpodstawowy"/>
        <w:ind w:right="-47"/>
        <w:jc w:val="both"/>
        <w:rPr>
          <w:rFonts w:ascii="Times New Roman" w:hAnsi="Times New Roman"/>
        </w:rPr>
      </w:pPr>
    </w:p>
    <w:p w14:paraId="7F36E66C"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832C0F5" w14:textId="77777777" w:rsidR="00B93D1C" w:rsidRDefault="00B93D1C" w:rsidP="00B93D1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E215D6E" w14:textId="77777777" w:rsidR="00B93D1C" w:rsidRDefault="00B93D1C" w:rsidP="00B93D1C">
      <w:pPr>
        <w:pStyle w:val="Tekstpodstawowy"/>
        <w:ind w:right="-47"/>
        <w:jc w:val="both"/>
        <w:rPr>
          <w:rFonts w:ascii="Times New Roman" w:hAnsi="Times New Roman"/>
        </w:rPr>
      </w:pPr>
    </w:p>
    <w:p w14:paraId="710A2A7C" w14:textId="77777777" w:rsidR="00B93D1C" w:rsidRDefault="00B93D1C" w:rsidP="00B93D1C">
      <w:pPr>
        <w:pStyle w:val="Tekstpodstawowy"/>
        <w:ind w:right="-47"/>
        <w:jc w:val="center"/>
        <w:rPr>
          <w:rFonts w:ascii="Times New Roman" w:hAnsi="Times New Roman"/>
          <w:b/>
        </w:rPr>
      </w:pPr>
    </w:p>
    <w:p w14:paraId="2E0CDBF9" w14:textId="77777777" w:rsidR="00B93D1C" w:rsidRDefault="00B93D1C" w:rsidP="00B93D1C">
      <w:pPr>
        <w:pStyle w:val="Tekstpodstawowy"/>
        <w:ind w:right="-47"/>
        <w:jc w:val="center"/>
        <w:rPr>
          <w:rFonts w:ascii="Times New Roman" w:hAnsi="Times New Roman"/>
          <w:b/>
        </w:rPr>
      </w:pPr>
    </w:p>
    <w:p w14:paraId="3E5F9BED" w14:textId="77777777" w:rsidR="00B93D1C" w:rsidRDefault="00B93D1C" w:rsidP="00B93D1C">
      <w:pPr>
        <w:pStyle w:val="Tekstpodstawowy"/>
        <w:ind w:right="-47"/>
        <w:jc w:val="center"/>
        <w:rPr>
          <w:rFonts w:ascii="Times New Roman" w:hAnsi="Times New Roman"/>
          <w:b/>
        </w:rPr>
      </w:pPr>
    </w:p>
    <w:p w14:paraId="74ED9CF9" w14:textId="77777777" w:rsidR="00B93D1C" w:rsidRDefault="00B93D1C" w:rsidP="00B93D1C">
      <w:pPr>
        <w:pStyle w:val="Tekstpodstawowy"/>
        <w:ind w:right="-47"/>
        <w:jc w:val="center"/>
        <w:rPr>
          <w:rFonts w:ascii="Times New Roman" w:hAnsi="Times New Roman"/>
          <w:b/>
        </w:rPr>
      </w:pPr>
    </w:p>
    <w:p w14:paraId="5AAC0068" w14:textId="77777777" w:rsidR="00B93D1C" w:rsidRPr="00877B92" w:rsidRDefault="00B93D1C" w:rsidP="00B93D1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3986AAE" w14:textId="77777777" w:rsidR="00B93D1C" w:rsidRPr="004F0507" w:rsidRDefault="00B93D1C" w:rsidP="00B93D1C">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594140F8" w14:textId="77777777" w:rsidR="00B93D1C" w:rsidRDefault="00B93D1C" w:rsidP="00B93D1C">
      <w:pPr>
        <w:pStyle w:val="Tekstpodstawowy2"/>
        <w:spacing w:line="240" w:lineRule="auto"/>
        <w:ind w:right="-47"/>
      </w:pPr>
    </w:p>
    <w:p w14:paraId="376646EE" w14:textId="77777777" w:rsidR="00B93D1C" w:rsidRDefault="00B93D1C" w:rsidP="00B93D1C">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69BBF452" w14:textId="77777777" w:rsidR="00B93D1C" w:rsidRDefault="00B93D1C" w:rsidP="00B93D1C">
      <w:pPr>
        <w:rPr>
          <w:sz w:val="22"/>
          <w:szCs w:val="22"/>
          <w:lang w:val="pl-PL"/>
        </w:rPr>
      </w:pPr>
    </w:p>
    <w:p w14:paraId="6A98E227" w14:textId="77777777" w:rsidR="00B93D1C" w:rsidRDefault="00B93D1C" w:rsidP="00B93D1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628CF62" w14:textId="77777777" w:rsidR="00B93D1C" w:rsidRDefault="00B93D1C" w:rsidP="00B93D1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66A89494" w14:textId="77777777" w:rsidR="00B93D1C" w:rsidRDefault="00B93D1C" w:rsidP="00B93D1C">
      <w:pPr>
        <w:pStyle w:val="Zwykytekst"/>
        <w:rPr>
          <w:rFonts w:ascii="Times New Roman" w:hAnsi="Times New Roman" w:cs="Times New Roman"/>
          <w:sz w:val="22"/>
          <w:szCs w:val="22"/>
          <w:lang w:val="pl-PL"/>
        </w:rPr>
      </w:pPr>
    </w:p>
    <w:p w14:paraId="6C58D186" w14:textId="77777777" w:rsidR="00B93D1C" w:rsidRDefault="00B93D1C" w:rsidP="00B93D1C">
      <w:pPr>
        <w:pStyle w:val="Zwykytekst"/>
        <w:ind w:left="4956" w:firstLine="708"/>
        <w:rPr>
          <w:rFonts w:ascii="Times New Roman" w:hAnsi="Times New Roman" w:cs="Times New Roman"/>
          <w:sz w:val="22"/>
          <w:szCs w:val="22"/>
          <w:lang w:val="pl-PL"/>
        </w:rPr>
      </w:pPr>
    </w:p>
    <w:p w14:paraId="266AE0C4" w14:textId="77777777" w:rsidR="00B93D1C" w:rsidRDefault="00B93D1C" w:rsidP="00B93D1C">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D3D8602" w14:textId="77777777" w:rsidR="00B93D1C" w:rsidRDefault="00B93D1C" w:rsidP="00B93D1C">
      <w:pPr>
        <w:pStyle w:val="Zwykytekst"/>
        <w:ind w:left="4956" w:firstLine="708"/>
        <w:rPr>
          <w:rFonts w:ascii="Times New Roman" w:hAnsi="Times New Roman" w:cs="Times New Roman"/>
          <w:b/>
          <w:bCs/>
          <w:sz w:val="22"/>
          <w:szCs w:val="22"/>
          <w:lang w:val="pl-PL"/>
        </w:rPr>
      </w:pPr>
    </w:p>
    <w:p w14:paraId="6C4AED84" w14:textId="77777777" w:rsidR="00B93D1C" w:rsidRDefault="00B93D1C" w:rsidP="00B93D1C">
      <w:pPr>
        <w:pStyle w:val="Zwykytekst"/>
        <w:ind w:left="4956" w:firstLine="708"/>
        <w:rPr>
          <w:rFonts w:ascii="Times New Roman" w:hAnsi="Times New Roman" w:cs="Times New Roman"/>
          <w:b/>
          <w:bCs/>
          <w:sz w:val="22"/>
          <w:szCs w:val="22"/>
          <w:lang w:val="pl-PL"/>
        </w:rPr>
      </w:pPr>
    </w:p>
    <w:p w14:paraId="1186C549" w14:textId="77777777" w:rsidR="00B93D1C" w:rsidRDefault="00B93D1C" w:rsidP="00B93D1C">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7A4B3D62" w14:textId="77777777" w:rsidR="00B93D1C" w:rsidRDefault="00B93D1C" w:rsidP="00B93D1C">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37EDDD3"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2510BFFF"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EA25309"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45838FF"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478F2F01"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B0B252F"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59E6486"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38834A76"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1FCC6C48"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062D0B7"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69EDA5B0"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CFA4D65"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977F89B"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A890EC6"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708B22C"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3A81F93"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63CFF8DB"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3C8ADB13"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360348DC"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370EFB69"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4CFBCAA"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4085B793"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64E058DE"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DBE2E05"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53F82279"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714F5FAF"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D16B3B7"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3AF91FC4"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02446318" w14:textId="77777777" w:rsidR="00B93D1C" w:rsidRDefault="00B93D1C" w:rsidP="00B93D1C">
      <w:pPr>
        <w:pStyle w:val="Zwykytekst"/>
        <w:tabs>
          <w:tab w:val="left" w:pos="7050"/>
        </w:tabs>
        <w:rPr>
          <w:rFonts w:ascii="Times New Roman" w:hAnsi="Times New Roman" w:cs="Times New Roman"/>
          <w:i/>
          <w:iCs/>
          <w:sz w:val="22"/>
          <w:szCs w:val="22"/>
          <w:lang w:val="pl-PL"/>
        </w:rPr>
      </w:pPr>
    </w:p>
    <w:p w14:paraId="149A4EBD" w14:textId="77777777" w:rsidR="00B93D1C" w:rsidRPr="00515AFA" w:rsidRDefault="00B93D1C" w:rsidP="00B93D1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ECB52EB" w14:textId="77777777" w:rsidR="00B93D1C" w:rsidRPr="00515AFA" w:rsidRDefault="00B93D1C" w:rsidP="00B93D1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939034C" w14:textId="77777777" w:rsidR="00B93D1C" w:rsidRDefault="00B93D1C" w:rsidP="00B93D1C">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B40533F" w14:textId="77777777" w:rsidR="00B93D1C" w:rsidRDefault="00B93D1C" w:rsidP="00B93D1C">
      <w:pPr>
        <w:widowControl w:val="0"/>
        <w:autoSpaceDE w:val="0"/>
        <w:autoSpaceDN w:val="0"/>
        <w:jc w:val="right"/>
        <w:textAlignment w:val="baseline"/>
        <w:rPr>
          <w:sz w:val="22"/>
          <w:szCs w:val="22"/>
          <w:lang w:val="pl-PL"/>
        </w:rPr>
      </w:pPr>
    </w:p>
    <w:p w14:paraId="6DC69384" w14:textId="77777777" w:rsidR="00B93D1C" w:rsidRDefault="00B93D1C" w:rsidP="00B93D1C">
      <w:pPr>
        <w:widowControl w:val="0"/>
        <w:autoSpaceDE w:val="0"/>
        <w:autoSpaceDN w:val="0"/>
        <w:jc w:val="right"/>
        <w:textAlignment w:val="baseline"/>
        <w:rPr>
          <w:sz w:val="22"/>
          <w:szCs w:val="22"/>
          <w:lang w:val="pl-PL"/>
        </w:rPr>
      </w:pPr>
    </w:p>
    <w:p w14:paraId="76162410" w14:textId="77777777" w:rsidR="00B93D1C" w:rsidRDefault="00B93D1C" w:rsidP="00B93D1C">
      <w:pPr>
        <w:widowControl w:val="0"/>
        <w:autoSpaceDE w:val="0"/>
        <w:autoSpaceDN w:val="0"/>
        <w:jc w:val="right"/>
        <w:textAlignment w:val="baseline"/>
        <w:rPr>
          <w:sz w:val="22"/>
          <w:szCs w:val="22"/>
          <w:lang w:val="pl-PL"/>
        </w:rPr>
      </w:pPr>
    </w:p>
    <w:p w14:paraId="4A72766B" w14:textId="77777777" w:rsidR="00B93D1C" w:rsidRDefault="00B93D1C" w:rsidP="00B93D1C">
      <w:pPr>
        <w:widowControl w:val="0"/>
        <w:autoSpaceDE w:val="0"/>
        <w:autoSpaceDN w:val="0"/>
        <w:jc w:val="right"/>
        <w:textAlignment w:val="baseline"/>
        <w:rPr>
          <w:sz w:val="22"/>
          <w:szCs w:val="22"/>
          <w:lang w:val="pl-PL"/>
        </w:rPr>
      </w:pPr>
    </w:p>
    <w:p w14:paraId="2435C369" w14:textId="77777777" w:rsidR="00B93D1C" w:rsidRDefault="00B93D1C" w:rsidP="00B93D1C">
      <w:pPr>
        <w:widowControl w:val="0"/>
        <w:autoSpaceDE w:val="0"/>
        <w:autoSpaceDN w:val="0"/>
        <w:jc w:val="right"/>
        <w:textAlignment w:val="baseline"/>
        <w:rPr>
          <w:sz w:val="22"/>
          <w:szCs w:val="22"/>
          <w:lang w:val="pl-PL"/>
        </w:rPr>
      </w:pPr>
    </w:p>
    <w:p w14:paraId="3D965322" w14:textId="77777777" w:rsidR="00B93D1C" w:rsidRDefault="00B93D1C" w:rsidP="00B93D1C">
      <w:pPr>
        <w:widowControl w:val="0"/>
        <w:autoSpaceDE w:val="0"/>
        <w:autoSpaceDN w:val="0"/>
        <w:jc w:val="right"/>
        <w:textAlignment w:val="baseline"/>
        <w:rPr>
          <w:sz w:val="22"/>
          <w:szCs w:val="22"/>
          <w:lang w:val="pl-PL"/>
        </w:rPr>
      </w:pPr>
    </w:p>
    <w:p w14:paraId="4B001DD6" w14:textId="77777777" w:rsidR="00B93D1C" w:rsidRDefault="00B93D1C" w:rsidP="00B93D1C">
      <w:pPr>
        <w:widowControl w:val="0"/>
        <w:autoSpaceDE w:val="0"/>
        <w:autoSpaceDN w:val="0"/>
        <w:jc w:val="right"/>
        <w:textAlignment w:val="baseline"/>
        <w:rPr>
          <w:sz w:val="22"/>
          <w:szCs w:val="22"/>
          <w:lang w:val="pl-PL"/>
        </w:rPr>
      </w:pPr>
    </w:p>
    <w:p w14:paraId="5E857674" w14:textId="77777777" w:rsidR="00B93D1C" w:rsidRDefault="00B93D1C" w:rsidP="00B93D1C">
      <w:pPr>
        <w:widowControl w:val="0"/>
        <w:autoSpaceDE w:val="0"/>
        <w:autoSpaceDN w:val="0"/>
        <w:jc w:val="right"/>
        <w:textAlignment w:val="baseline"/>
        <w:rPr>
          <w:sz w:val="22"/>
          <w:szCs w:val="22"/>
          <w:lang w:val="pl-PL"/>
        </w:rPr>
      </w:pPr>
    </w:p>
    <w:p w14:paraId="411E2691" w14:textId="77777777" w:rsidR="00B93D1C" w:rsidRDefault="00B93D1C" w:rsidP="00B93D1C">
      <w:pPr>
        <w:widowControl w:val="0"/>
        <w:autoSpaceDE w:val="0"/>
        <w:autoSpaceDN w:val="0"/>
        <w:jc w:val="right"/>
        <w:textAlignment w:val="baseline"/>
        <w:rPr>
          <w:sz w:val="22"/>
          <w:szCs w:val="22"/>
          <w:lang w:val="pl-PL"/>
        </w:rPr>
      </w:pPr>
    </w:p>
    <w:p w14:paraId="3CBA6E21" w14:textId="77777777" w:rsidR="00B93D1C" w:rsidRDefault="00B93D1C" w:rsidP="00B93D1C">
      <w:pPr>
        <w:widowControl w:val="0"/>
        <w:autoSpaceDE w:val="0"/>
        <w:autoSpaceDN w:val="0"/>
        <w:jc w:val="right"/>
        <w:textAlignment w:val="baseline"/>
        <w:rPr>
          <w:sz w:val="22"/>
          <w:szCs w:val="22"/>
          <w:lang w:val="pl-PL"/>
        </w:rPr>
      </w:pPr>
    </w:p>
    <w:p w14:paraId="571FBF94" w14:textId="77777777" w:rsidR="00B93D1C" w:rsidRDefault="00B93D1C" w:rsidP="00B93D1C">
      <w:pPr>
        <w:widowControl w:val="0"/>
        <w:autoSpaceDE w:val="0"/>
        <w:autoSpaceDN w:val="0"/>
        <w:jc w:val="right"/>
        <w:textAlignment w:val="baseline"/>
        <w:rPr>
          <w:sz w:val="22"/>
          <w:szCs w:val="22"/>
          <w:lang w:val="pl-PL"/>
        </w:rPr>
      </w:pPr>
    </w:p>
    <w:p w14:paraId="78057790" w14:textId="77777777" w:rsidR="00B93D1C" w:rsidRPr="00515AFA" w:rsidRDefault="00B93D1C" w:rsidP="00B93D1C">
      <w:pPr>
        <w:widowControl w:val="0"/>
        <w:autoSpaceDE w:val="0"/>
        <w:autoSpaceDN w:val="0"/>
        <w:jc w:val="right"/>
        <w:textAlignment w:val="baseline"/>
        <w:rPr>
          <w:sz w:val="22"/>
          <w:szCs w:val="22"/>
          <w:lang w:val="pl-PL"/>
        </w:rPr>
      </w:pPr>
      <w:r w:rsidRPr="00515AFA">
        <w:rPr>
          <w:sz w:val="22"/>
          <w:szCs w:val="22"/>
          <w:lang w:val="pl-PL"/>
        </w:rPr>
        <w:t>Załącznik nr 2 do umowy</w:t>
      </w:r>
    </w:p>
    <w:p w14:paraId="04C8D79C" w14:textId="77777777" w:rsidR="00B93D1C" w:rsidRPr="00515AFA" w:rsidRDefault="00B93D1C" w:rsidP="00B93D1C">
      <w:pPr>
        <w:widowControl w:val="0"/>
        <w:autoSpaceDE w:val="0"/>
        <w:autoSpaceDN w:val="0"/>
        <w:jc w:val="both"/>
        <w:textAlignment w:val="baseline"/>
        <w:rPr>
          <w:sz w:val="22"/>
          <w:szCs w:val="22"/>
          <w:lang w:val="pl-PL"/>
        </w:rPr>
      </w:pPr>
    </w:p>
    <w:p w14:paraId="28043EBC" w14:textId="77777777" w:rsidR="00B93D1C" w:rsidRPr="00515AFA" w:rsidRDefault="00B93D1C" w:rsidP="00B93D1C">
      <w:pPr>
        <w:widowControl w:val="0"/>
        <w:autoSpaceDE w:val="0"/>
        <w:autoSpaceDN w:val="0"/>
        <w:jc w:val="both"/>
        <w:textAlignment w:val="baseline"/>
        <w:rPr>
          <w:sz w:val="22"/>
          <w:szCs w:val="22"/>
          <w:lang w:val="pl-PL"/>
        </w:rPr>
      </w:pPr>
    </w:p>
    <w:p w14:paraId="45E77B94" w14:textId="77777777" w:rsidR="00B93D1C" w:rsidRPr="00515AFA" w:rsidRDefault="00B93D1C" w:rsidP="00B93D1C">
      <w:pPr>
        <w:widowControl w:val="0"/>
        <w:autoSpaceDE w:val="0"/>
        <w:autoSpaceDN w:val="0"/>
        <w:jc w:val="both"/>
        <w:textAlignment w:val="baseline"/>
        <w:rPr>
          <w:sz w:val="22"/>
          <w:szCs w:val="22"/>
          <w:lang w:val="pl-PL"/>
        </w:rPr>
      </w:pPr>
      <w:r w:rsidRPr="00515AFA">
        <w:rPr>
          <w:sz w:val="22"/>
          <w:szCs w:val="22"/>
          <w:lang w:val="pl-PL"/>
        </w:rPr>
        <w:t>.....................................… </w:t>
      </w:r>
    </w:p>
    <w:p w14:paraId="5C7CA8F7" w14:textId="77777777" w:rsidR="00B93D1C" w:rsidRPr="00515AFA" w:rsidRDefault="00B93D1C" w:rsidP="00B93D1C">
      <w:pPr>
        <w:widowControl w:val="0"/>
        <w:autoSpaceDE w:val="0"/>
        <w:autoSpaceDN w:val="0"/>
        <w:ind w:firstLine="555"/>
        <w:textAlignment w:val="baseline"/>
        <w:rPr>
          <w:sz w:val="22"/>
          <w:szCs w:val="22"/>
          <w:lang w:val="pl-PL"/>
        </w:rPr>
      </w:pPr>
      <w:r w:rsidRPr="00515AFA">
        <w:rPr>
          <w:sz w:val="22"/>
          <w:szCs w:val="22"/>
          <w:lang w:val="pl-PL"/>
        </w:rPr>
        <w:t>Nazwa Wykonawcy</w:t>
      </w:r>
    </w:p>
    <w:p w14:paraId="356B0185" w14:textId="77777777" w:rsidR="00B93D1C" w:rsidRPr="00515AFA" w:rsidRDefault="00B93D1C" w:rsidP="00B93D1C">
      <w:pPr>
        <w:widowControl w:val="0"/>
        <w:autoSpaceDE w:val="0"/>
        <w:autoSpaceDN w:val="0"/>
        <w:textAlignment w:val="baseline"/>
        <w:rPr>
          <w:sz w:val="22"/>
          <w:szCs w:val="22"/>
          <w:lang w:val="pl-PL"/>
        </w:rPr>
      </w:pPr>
    </w:p>
    <w:p w14:paraId="65261378" w14:textId="77777777" w:rsidR="00B93D1C" w:rsidRPr="00515AFA" w:rsidRDefault="00B93D1C" w:rsidP="00B93D1C">
      <w:pPr>
        <w:widowControl w:val="0"/>
        <w:autoSpaceDE w:val="0"/>
        <w:autoSpaceDN w:val="0"/>
        <w:jc w:val="both"/>
        <w:textAlignment w:val="baseline"/>
        <w:rPr>
          <w:sz w:val="22"/>
          <w:szCs w:val="22"/>
          <w:lang w:val="pl-PL"/>
        </w:rPr>
      </w:pPr>
      <w:r w:rsidRPr="00515AFA">
        <w:rPr>
          <w:sz w:val="22"/>
          <w:szCs w:val="22"/>
          <w:lang w:val="pl-PL"/>
        </w:rPr>
        <w:t>.....................................…</w:t>
      </w:r>
    </w:p>
    <w:p w14:paraId="00C5DFBA" w14:textId="77777777" w:rsidR="00B93D1C" w:rsidRPr="00515AFA" w:rsidRDefault="00B93D1C" w:rsidP="00B93D1C">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224A315" w14:textId="77777777" w:rsidR="00B93D1C" w:rsidRPr="00515AFA" w:rsidRDefault="00B93D1C" w:rsidP="00B93D1C">
      <w:pPr>
        <w:widowControl w:val="0"/>
        <w:autoSpaceDE w:val="0"/>
        <w:autoSpaceDN w:val="0"/>
        <w:spacing w:before="90"/>
        <w:ind w:left="115" w:right="110"/>
        <w:jc w:val="both"/>
        <w:outlineLvl w:val="0"/>
        <w:rPr>
          <w:rFonts w:eastAsia="Verdana"/>
          <w:b/>
          <w:bCs/>
          <w:sz w:val="22"/>
          <w:szCs w:val="22"/>
          <w:lang w:val="pl-PL" w:eastAsia="en-US"/>
        </w:rPr>
      </w:pPr>
    </w:p>
    <w:p w14:paraId="12914588" w14:textId="77777777" w:rsidR="00B93D1C" w:rsidRPr="00515AFA" w:rsidRDefault="00B93D1C" w:rsidP="00B93D1C">
      <w:pPr>
        <w:widowControl w:val="0"/>
        <w:autoSpaceDE w:val="0"/>
        <w:autoSpaceDN w:val="0"/>
        <w:spacing w:before="90"/>
        <w:ind w:right="110"/>
        <w:jc w:val="both"/>
        <w:outlineLvl w:val="0"/>
        <w:rPr>
          <w:rFonts w:eastAsia="Verdana"/>
          <w:b/>
          <w:bCs/>
          <w:sz w:val="22"/>
          <w:szCs w:val="22"/>
          <w:lang w:val="pl-PL" w:eastAsia="en-US"/>
        </w:rPr>
      </w:pPr>
    </w:p>
    <w:p w14:paraId="6A253CBC" w14:textId="77777777" w:rsidR="00B93D1C" w:rsidRPr="00515AFA" w:rsidRDefault="00B93D1C" w:rsidP="00B93D1C">
      <w:pPr>
        <w:widowControl w:val="0"/>
        <w:autoSpaceDE w:val="0"/>
        <w:autoSpaceDN w:val="0"/>
        <w:jc w:val="center"/>
        <w:textAlignment w:val="baseline"/>
        <w:rPr>
          <w:b/>
          <w:bCs/>
          <w:sz w:val="22"/>
          <w:szCs w:val="22"/>
          <w:lang w:val="pl-PL"/>
        </w:rPr>
      </w:pPr>
    </w:p>
    <w:p w14:paraId="3197D955" w14:textId="77777777" w:rsidR="00B93D1C" w:rsidRPr="00515AFA" w:rsidRDefault="00B93D1C" w:rsidP="00B93D1C">
      <w:pPr>
        <w:widowControl w:val="0"/>
        <w:autoSpaceDE w:val="0"/>
        <w:autoSpaceDN w:val="0"/>
        <w:jc w:val="center"/>
        <w:textAlignment w:val="baseline"/>
        <w:rPr>
          <w:b/>
          <w:bCs/>
          <w:sz w:val="22"/>
          <w:szCs w:val="22"/>
          <w:lang w:val="pl-PL"/>
        </w:rPr>
      </w:pPr>
    </w:p>
    <w:p w14:paraId="29794DF9" w14:textId="77777777" w:rsidR="00B93D1C" w:rsidRPr="00515AFA" w:rsidRDefault="00B93D1C" w:rsidP="00B93D1C">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DB116DC" w14:textId="77777777" w:rsidR="00B93D1C" w:rsidRPr="00515AFA" w:rsidRDefault="00B93D1C" w:rsidP="00B93D1C">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DC6C1BF" w14:textId="77777777" w:rsidR="00B93D1C" w:rsidRPr="00515AFA" w:rsidRDefault="00B93D1C" w:rsidP="00B93D1C">
      <w:pPr>
        <w:widowControl w:val="0"/>
        <w:autoSpaceDE w:val="0"/>
        <w:autoSpaceDN w:val="0"/>
        <w:jc w:val="center"/>
        <w:textAlignment w:val="baseline"/>
        <w:rPr>
          <w:b/>
          <w:bCs/>
          <w:sz w:val="22"/>
          <w:szCs w:val="22"/>
          <w:lang w:val="pl-PL"/>
        </w:rPr>
      </w:pPr>
    </w:p>
    <w:p w14:paraId="4D03B5B2" w14:textId="77777777" w:rsidR="00B93D1C" w:rsidRPr="00515AFA" w:rsidRDefault="00B93D1C" w:rsidP="00B93D1C">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25E4A81" w14:textId="77777777" w:rsidR="00B93D1C" w:rsidRPr="00515AFA" w:rsidRDefault="00B93D1C" w:rsidP="00B93D1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65CEC5D" w14:textId="77777777" w:rsidR="00B93D1C" w:rsidRPr="00515AFA" w:rsidRDefault="00B93D1C" w:rsidP="00B93D1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5E479CA" w14:textId="77777777" w:rsidR="00B93D1C" w:rsidRPr="00515AFA" w:rsidRDefault="00B93D1C" w:rsidP="00B93D1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920F13B" w14:textId="77777777" w:rsidR="00B93D1C" w:rsidRPr="00515AFA" w:rsidRDefault="00B93D1C" w:rsidP="00B93D1C">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FD33CC5" w14:textId="77777777" w:rsidR="00B93D1C" w:rsidRPr="00515AFA" w:rsidRDefault="00B93D1C" w:rsidP="00B93D1C">
      <w:pPr>
        <w:spacing w:after="200" w:line="276" w:lineRule="auto"/>
        <w:ind w:left="780"/>
        <w:contextualSpacing/>
        <w:textAlignment w:val="baseline"/>
        <w:rPr>
          <w:sz w:val="22"/>
          <w:szCs w:val="22"/>
          <w:lang w:val="pl-PL"/>
        </w:rPr>
      </w:pPr>
    </w:p>
    <w:p w14:paraId="15CF57B1" w14:textId="77777777" w:rsidR="00B93D1C" w:rsidRPr="00515AFA" w:rsidRDefault="00B93D1C" w:rsidP="00B93D1C">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E63DA2C" w14:textId="77777777" w:rsidR="00B93D1C" w:rsidRPr="00515AFA" w:rsidRDefault="00B93D1C" w:rsidP="00B93D1C">
      <w:pPr>
        <w:widowControl w:val="0"/>
        <w:autoSpaceDE w:val="0"/>
        <w:autoSpaceDN w:val="0"/>
        <w:spacing w:before="90"/>
        <w:ind w:right="110"/>
        <w:jc w:val="both"/>
        <w:outlineLvl w:val="0"/>
        <w:rPr>
          <w:rFonts w:eastAsia="Verdana"/>
          <w:b/>
          <w:bCs/>
          <w:sz w:val="22"/>
          <w:szCs w:val="22"/>
          <w:lang w:val="pl-PL" w:eastAsia="en-US"/>
        </w:rPr>
      </w:pPr>
    </w:p>
    <w:p w14:paraId="67B59EA7" w14:textId="77777777" w:rsidR="00B93D1C" w:rsidRPr="00515AFA" w:rsidRDefault="00B93D1C" w:rsidP="00B93D1C">
      <w:pPr>
        <w:widowControl w:val="0"/>
        <w:autoSpaceDE w:val="0"/>
        <w:autoSpaceDN w:val="0"/>
        <w:spacing w:before="90"/>
        <w:ind w:right="110"/>
        <w:jc w:val="both"/>
        <w:outlineLvl w:val="0"/>
        <w:rPr>
          <w:rFonts w:eastAsia="Verdana"/>
          <w:b/>
          <w:bCs/>
          <w:sz w:val="22"/>
          <w:szCs w:val="22"/>
          <w:lang w:val="pl-PL" w:eastAsia="en-US"/>
        </w:rPr>
      </w:pPr>
    </w:p>
    <w:p w14:paraId="3D945040" w14:textId="77777777" w:rsidR="00B93D1C" w:rsidRPr="00515AFA" w:rsidRDefault="00B93D1C" w:rsidP="00B93D1C">
      <w:pPr>
        <w:widowControl w:val="0"/>
        <w:autoSpaceDE w:val="0"/>
        <w:autoSpaceDN w:val="0"/>
        <w:spacing w:before="90"/>
        <w:ind w:right="110"/>
        <w:jc w:val="both"/>
        <w:outlineLvl w:val="0"/>
        <w:rPr>
          <w:rFonts w:eastAsia="Verdana"/>
          <w:b/>
          <w:bCs/>
          <w:sz w:val="22"/>
          <w:szCs w:val="22"/>
          <w:lang w:val="pl-PL" w:eastAsia="en-US"/>
        </w:rPr>
      </w:pPr>
    </w:p>
    <w:p w14:paraId="7DD76A15" w14:textId="77777777" w:rsidR="00B93D1C" w:rsidRPr="00515AFA" w:rsidRDefault="00B93D1C" w:rsidP="00B93D1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93D1C" w:rsidRPr="001B7EBF" w14:paraId="2DB06AAC" w14:textId="77777777" w:rsidTr="00B45878">
        <w:tc>
          <w:tcPr>
            <w:tcW w:w="4105" w:type="dxa"/>
            <w:hideMark/>
          </w:tcPr>
          <w:p w14:paraId="4C0DA8BB" w14:textId="77777777" w:rsidR="00B93D1C" w:rsidRPr="00515AFA" w:rsidRDefault="00B93D1C" w:rsidP="00B4587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30EE693" w14:textId="77777777" w:rsidR="00B93D1C" w:rsidRPr="00515AFA" w:rsidRDefault="00B93D1C" w:rsidP="00B4587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3F91715" w14:textId="77777777" w:rsidR="00B93D1C" w:rsidRPr="00515AFA" w:rsidRDefault="00B93D1C" w:rsidP="00B93D1C">
      <w:pPr>
        <w:spacing w:line="360" w:lineRule="auto"/>
        <w:jc w:val="both"/>
        <w:rPr>
          <w:rFonts w:eastAsia="Calibri"/>
          <w:color w:val="222A35"/>
          <w:sz w:val="22"/>
          <w:szCs w:val="22"/>
          <w:lang w:val="pl-PL" w:eastAsia="x-none"/>
        </w:rPr>
      </w:pPr>
    </w:p>
    <w:p w14:paraId="65F76F39" w14:textId="77777777" w:rsidR="00B93D1C" w:rsidRPr="002E3AF9" w:rsidRDefault="00B93D1C" w:rsidP="00B93D1C">
      <w:pPr>
        <w:rPr>
          <w:lang w:val="pl-PL"/>
        </w:rPr>
      </w:pPr>
    </w:p>
    <w:p w14:paraId="6072BB71" w14:textId="77777777" w:rsidR="00B93D1C" w:rsidRPr="00107444" w:rsidRDefault="00B93D1C" w:rsidP="00B93D1C">
      <w:pPr>
        <w:rPr>
          <w:lang w:val="pl-PL"/>
        </w:rPr>
      </w:pPr>
    </w:p>
    <w:p w14:paraId="2C8DC0CF" w14:textId="77777777" w:rsidR="00B93D1C" w:rsidRPr="00233C0F" w:rsidRDefault="00B93D1C" w:rsidP="00B93D1C">
      <w:pPr>
        <w:rPr>
          <w:lang w:val="pl-PL"/>
        </w:rPr>
      </w:pPr>
    </w:p>
    <w:p w14:paraId="552A881C" w14:textId="77777777" w:rsidR="00B93D1C" w:rsidRPr="00F76E64" w:rsidRDefault="00B93D1C" w:rsidP="00B93D1C">
      <w:pPr>
        <w:rPr>
          <w:lang w:val="pl-PL"/>
        </w:rPr>
      </w:pPr>
    </w:p>
    <w:p w14:paraId="5BB47BE1" w14:textId="77777777" w:rsidR="00B93D1C" w:rsidRPr="009169FF" w:rsidRDefault="00B93D1C" w:rsidP="00B93D1C">
      <w:pPr>
        <w:rPr>
          <w:lang w:val="pl-PL"/>
        </w:rPr>
      </w:pPr>
    </w:p>
    <w:p w14:paraId="36013B2F" w14:textId="77777777" w:rsidR="00B93D1C" w:rsidRPr="00624B17" w:rsidRDefault="00B93D1C" w:rsidP="00B93D1C">
      <w:pPr>
        <w:pStyle w:val="Zwykytekst"/>
        <w:tabs>
          <w:tab w:val="left" w:pos="7050"/>
        </w:tabs>
        <w:rPr>
          <w:lang w:val="pl-PL"/>
        </w:rPr>
      </w:pPr>
    </w:p>
    <w:p w14:paraId="684848BF" w14:textId="77777777" w:rsidR="00B93D1C" w:rsidRPr="005F5928" w:rsidRDefault="00B93D1C" w:rsidP="00B93D1C">
      <w:pPr>
        <w:rPr>
          <w:lang w:val="pl-PL"/>
        </w:rPr>
      </w:pPr>
    </w:p>
    <w:p w14:paraId="381BBCF3" w14:textId="77777777" w:rsidR="00B93D1C" w:rsidRPr="00EE0676" w:rsidRDefault="00B93D1C" w:rsidP="00B93D1C">
      <w:pPr>
        <w:rPr>
          <w:lang w:val="pl-PL"/>
        </w:rPr>
      </w:pPr>
    </w:p>
    <w:p w14:paraId="1B2C8FE5" w14:textId="77777777" w:rsidR="00B93D1C" w:rsidRPr="00F36C00" w:rsidRDefault="00B93D1C" w:rsidP="00B93D1C">
      <w:pPr>
        <w:rPr>
          <w:lang w:val="pl-PL"/>
        </w:rPr>
      </w:pPr>
    </w:p>
    <w:p w14:paraId="179900F6" w14:textId="77777777" w:rsidR="00B93D1C" w:rsidRPr="00BD63BC" w:rsidRDefault="00B93D1C" w:rsidP="00B93D1C">
      <w:pPr>
        <w:rPr>
          <w:lang w:val="pl-PL"/>
        </w:rPr>
      </w:pPr>
    </w:p>
    <w:p w14:paraId="63C69CC1" w14:textId="77777777" w:rsidR="00B93D1C" w:rsidRPr="007775F0" w:rsidRDefault="00B93D1C" w:rsidP="00B93D1C">
      <w:pPr>
        <w:rPr>
          <w:lang w:val="pl-PL"/>
        </w:rPr>
      </w:pPr>
    </w:p>
    <w:p w14:paraId="55788B94" w14:textId="77777777" w:rsidR="00B93D1C" w:rsidRPr="009A2FD4" w:rsidRDefault="00B93D1C" w:rsidP="00B93D1C">
      <w:pPr>
        <w:rPr>
          <w:lang w:val="pl-PL"/>
        </w:rPr>
      </w:pPr>
    </w:p>
    <w:p w14:paraId="0C8F8316" w14:textId="77777777" w:rsidR="00B93D1C" w:rsidRPr="00E335EE" w:rsidRDefault="00B93D1C" w:rsidP="00B93D1C">
      <w:pPr>
        <w:rPr>
          <w:lang w:val="pl-PL"/>
        </w:rPr>
      </w:pPr>
    </w:p>
    <w:p w14:paraId="5EC6BCE2" w14:textId="77777777" w:rsidR="00496551" w:rsidRPr="00B93D1C" w:rsidRDefault="00496551" w:rsidP="00B93D1C">
      <w:pPr>
        <w:rPr>
          <w:lang w:val="pl-PL"/>
        </w:rPr>
      </w:pPr>
    </w:p>
    <w:sectPr w:rsidR="00496551" w:rsidRPr="00B93D1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5BD7E" w14:textId="77777777" w:rsidR="00622B6D" w:rsidRDefault="00622B6D">
      <w:r>
        <w:separator/>
      </w:r>
    </w:p>
  </w:endnote>
  <w:endnote w:type="continuationSeparator" w:id="0">
    <w:p w14:paraId="57584A31" w14:textId="77777777" w:rsidR="00622B6D" w:rsidRDefault="00622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48DB" w14:textId="77777777" w:rsidR="00202150" w:rsidRDefault="0020215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46769" w14:textId="77777777" w:rsidR="00B93D1C" w:rsidRDefault="00B93D1C">
    <w:pPr>
      <w:pStyle w:val="Stopka"/>
      <w:jc w:val="right"/>
    </w:pPr>
    <w:r>
      <w:fldChar w:fldCharType="begin"/>
    </w:r>
    <w:r>
      <w:instrText>PAGE   \* MERGEFORMAT</w:instrText>
    </w:r>
    <w:r>
      <w:fldChar w:fldCharType="separate"/>
    </w:r>
    <w:r>
      <w:rPr>
        <w:lang w:val="pl-PL"/>
      </w:rPr>
      <w:t>2</w:t>
    </w:r>
    <w:r>
      <w:fldChar w:fldCharType="end"/>
    </w:r>
  </w:p>
  <w:p w14:paraId="0F1E3C19" w14:textId="77777777" w:rsidR="00202150" w:rsidRDefault="0020215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A036" w14:textId="77777777" w:rsidR="00202150" w:rsidRDefault="002021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FA88A" w14:textId="77777777" w:rsidR="00622B6D" w:rsidRDefault="00622B6D">
      <w:r>
        <w:separator/>
      </w:r>
    </w:p>
  </w:footnote>
  <w:footnote w:type="continuationSeparator" w:id="0">
    <w:p w14:paraId="672A4BF6" w14:textId="77777777" w:rsidR="00622B6D" w:rsidRDefault="00622B6D">
      <w:r>
        <w:continuationSeparator/>
      </w:r>
    </w:p>
  </w:footnote>
  <w:footnote w:id="1">
    <w:p w14:paraId="78A4A00E" w14:textId="77777777" w:rsidR="00B93D1C" w:rsidRDefault="00B93D1C" w:rsidP="00B93D1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E9D3AB6" w14:textId="77777777" w:rsidR="00B93D1C" w:rsidRDefault="00B93D1C" w:rsidP="00B93D1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E23B3F" w14:textId="77777777" w:rsidR="00B93D1C" w:rsidRDefault="00B93D1C" w:rsidP="00B93D1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207C5A4" w14:textId="77777777" w:rsidR="00B93D1C" w:rsidRDefault="00B93D1C" w:rsidP="00B93D1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F35F1AE" w14:textId="77777777" w:rsidR="00B93D1C" w:rsidRDefault="00B93D1C" w:rsidP="00B93D1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3857687" w14:textId="77777777" w:rsidR="00B93D1C" w:rsidRDefault="00B93D1C" w:rsidP="00B93D1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220FC7A" w14:textId="77777777" w:rsidR="00B93D1C" w:rsidRDefault="00B93D1C" w:rsidP="00B93D1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828939" w14:textId="77777777" w:rsidR="00B93D1C" w:rsidRDefault="00B93D1C" w:rsidP="00B93D1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8D70C53" w14:textId="77777777" w:rsidR="00B93D1C" w:rsidRDefault="00B93D1C" w:rsidP="00B93D1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D00A3F8" w14:textId="77777777" w:rsidR="00B93D1C" w:rsidRDefault="00B93D1C" w:rsidP="00B93D1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C9F366F" w14:textId="77777777" w:rsidR="00B93D1C" w:rsidRDefault="00B93D1C" w:rsidP="00B93D1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2F83C42" w14:textId="77777777" w:rsidR="00B93D1C" w:rsidRDefault="00B93D1C" w:rsidP="00B93D1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82C743D" w14:textId="77777777" w:rsidR="00B93D1C" w:rsidRDefault="00B93D1C" w:rsidP="00B93D1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C740DD9" w14:textId="77777777" w:rsidR="00B93D1C" w:rsidRDefault="00B93D1C" w:rsidP="00B93D1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B440573" w14:textId="77777777" w:rsidR="00B93D1C" w:rsidRDefault="00B93D1C" w:rsidP="00B93D1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B92169B" w14:textId="77777777" w:rsidR="00B93D1C" w:rsidRDefault="00B93D1C" w:rsidP="00B93D1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7A2A47" w14:textId="77777777" w:rsidR="00B93D1C" w:rsidRDefault="00B93D1C" w:rsidP="00B93D1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B4A3E9" w14:textId="77777777" w:rsidR="00B93D1C" w:rsidRDefault="00B93D1C" w:rsidP="00B93D1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00EB5F" w14:textId="77777777" w:rsidR="00B93D1C" w:rsidRDefault="00B93D1C" w:rsidP="00B93D1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529185" w14:textId="77777777" w:rsidR="00B93D1C" w:rsidRDefault="00B93D1C" w:rsidP="00B93D1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A59ED0" w14:textId="77777777" w:rsidR="00B93D1C" w:rsidRDefault="00B93D1C" w:rsidP="00B93D1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CA8960" w14:textId="77777777" w:rsidR="00B93D1C" w:rsidRDefault="00B93D1C" w:rsidP="00B93D1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104EC70" w14:textId="77777777" w:rsidR="00B93D1C" w:rsidRDefault="00B93D1C" w:rsidP="00B93D1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4EF3FE1" w14:textId="77777777" w:rsidR="00B93D1C" w:rsidRDefault="00B93D1C" w:rsidP="00B93D1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972879B" w14:textId="77777777" w:rsidR="00B93D1C" w:rsidRDefault="00B93D1C" w:rsidP="00B93D1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9C94297" w14:textId="77777777" w:rsidR="00B93D1C" w:rsidRDefault="00B93D1C" w:rsidP="00B93D1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0C694D" w14:textId="77777777" w:rsidR="00B93D1C" w:rsidRDefault="00B93D1C" w:rsidP="00B93D1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C30B5FE" w14:textId="77777777" w:rsidR="00B93D1C" w:rsidRDefault="00B93D1C" w:rsidP="00B93D1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3C2B767" w14:textId="77777777" w:rsidR="00B93D1C" w:rsidRDefault="00B93D1C" w:rsidP="00B93D1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002B414" w14:textId="77777777" w:rsidR="00B93D1C" w:rsidRDefault="00B93D1C" w:rsidP="00B93D1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6C6F" w14:textId="77777777" w:rsidR="00202150" w:rsidRDefault="002021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CFC1" w14:textId="77777777" w:rsidR="00202150" w:rsidRDefault="002021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13799" w14:textId="77777777" w:rsidR="00202150" w:rsidRDefault="002021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2798840">
    <w:abstractNumId w:val="19"/>
  </w:num>
  <w:num w:numId="2" w16cid:durableId="128916576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8537164">
    <w:abstractNumId w:val="29"/>
  </w:num>
  <w:num w:numId="4" w16cid:durableId="1813980715">
    <w:abstractNumId w:val="11"/>
  </w:num>
  <w:num w:numId="5" w16cid:durableId="2137747204">
    <w:abstractNumId w:val="30"/>
  </w:num>
  <w:num w:numId="6" w16cid:durableId="1008142747">
    <w:abstractNumId w:val="32"/>
  </w:num>
  <w:num w:numId="7" w16cid:durableId="825585045">
    <w:abstractNumId w:val="35"/>
  </w:num>
  <w:num w:numId="8" w16cid:durableId="767195954">
    <w:abstractNumId w:val="25"/>
  </w:num>
  <w:num w:numId="9" w16cid:durableId="312759219">
    <w:abstractNumId w:val="39"/>
  </w:num>
  <w:num w:numId="10" w16cid:durableId="1081944604">
    <w:abstractNumId w:val="27"/>
  </w:num>
  <w:num w:numId="11" w16cid:durableId="492111410">
    <w:abstractNumId w:val="6"/>
  </w:num>
  <w:num w:numId="12" w16cid:durableId="1848669903">
    <w:abstractNumId w:val="10"/>
  </w:num>
  <w:num w:numId="13" w16cid:durableId="696930820">
    <w:abstractNumId w:val="14"/>
  </w:num>
  <w:num w:numId="14" w16cid:durableId="792752141">
    <w:abstractNumId w:val="40"/>
  </w:num>
  <w:num w:numId="15" w16cid:durableId="91627150">
    <w:abstractNumId w:val="13"/>
  </w:num>
  <w:num w:numId="16" w16cid:durableId="1610354207">
    <w:abstractNumId w:val="9"/>
  </w:num>
  <w:num w:numId="17" w16cid:durableId="1744523325">
    <w:abstractNumId w:val="37"/>
  </w:num>
  <w:num w:numId="18" w16cid:durableId="1834906370">
    <w:abstractNumId w:val="28"/>
  </w:num>
  <w:num w:numId="19" w16cid:durableId="1890333960">
    <w:abstractNumId w:val="23"/>
  </w:num>
  <w:num w:numId="20" w16cid:durableId="541284155">
    <w:abstractNumId w:val="26"/>
  </w:num>
  <w:num w:numId="21" w16cid:durableId="805977351">
    <w:abstractNumId w:val="20"/>
  </w:num>
  <w:num w:numId="22" w16cid:durableId="2119984632">
    <w:abstractNumId w:val="0"/>
  </w:num>
  <w:num w:numId="23" w16cid:durableId="429859034">
    <w:abstractNumId w:val="38"/>
  </w:num>
  <w:num w:numId="24" w16cid:durableId="1919318503">
    <w:abstractNumId w:val="18"/>
  </w:num>
  <w:num w:numId="25" w16cid:durableId="1621259684">
    <w:abstractNumId w:val="3"/>
  </w:num>
  <w:num w:numId="26" w16cid:durableId="1523743121">
    <w:abstractNumId w:val="31"/>
  </w:num>
  <w:num w:numId="27" w16cid:durableId="19348196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737093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1074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72100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16015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42824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593903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78416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0003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23948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19477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5346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37172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6249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62970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871046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38612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01062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5532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609645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3649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907810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2B6D"/>
    <w:rsid w:val="000033EA"/>
    <w:rsid w:val="0002467C"/>
    <w:rsid w:val="00040A7A"/>
    <w:rsid w:val="0007315E"/>
    <w:rsid w:val="000936CA"/>
    <w:rsid w:val="00097182"/>
    <w:rsid w:val="000B1A00"/>
    <w:rsid w:val="000C0F66"/>
    <w:rsid w:val="001764D4"/>
    <w:rsid w:val="001B7EBF"/>
    <w:rsid w:val="001F341B"/>
    <w:rsid w:val="00202150"/>
    <w:rsid w:val="002430FD"/>
    <w:rsid w:val="00267340"/>
    <w:rsid w:val="00275C59"/>
    <w:rsid w:val="002875F0"/>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22B6D"/>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3D1C"/>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5463D"/>
  <w15:chartTrackingRefBased/>
  <w15:docId w15:val="{0337CCEA-B1FE-4F16-BBEA-FD11D27D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D1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93D1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2060</Words>
  <Characters>14243</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2025-07-24T07:33:00Z</cp:lastPrinted>
  <dcterms:created xsi:type="dcterms:W3CDTF">2025-07-24T07:34:00Z</dcterms:created>
  <dcterms:modified xsi:type="dcterms:W3CDTF">2025-07-24T07:34:00Z</dcterms:modified>
</cp:coreProperties>
</file>