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39EAA" w14:textId="77777777" w:rsidR="00124EBA" w:rsidRPr="00240E71" w:rsidRDefault="00124EBA" w:rsidP="00124EB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05ABC85" w14:textId="77777777" w:rsidR="00124EBA" w:rsidRDefault="00124EBA" w:rsidP="00124EB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FF0F36" w14:textId="77777777" w:rsidR="00124EBA" w:rsidRPr="0022732C" w:rsidRDefault="00124EBA" w:rsidP="00124EB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F75CBD" w14:textId="77777777" w:rsidR="00124EBA" w:rsidRDefault="00124EBA" w:rsidP="00124EB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EAD9B7E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333300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385526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4277DF4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A17C9BE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DA3382B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9AEA1AA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B7CBAA5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B111525" w14:textId="77777777" w:rsidR="00124EBA" w:rsidRPr="0022732C" w:rsidRDefault="00124EBA" w:rsidP="00124EB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9651809" w14:textId="77777777" w:rsidR="00124EBA" w:rsidRDefault="00124EBA" w:rsidP="00124EBA">
      <w:pPr>
        <w:spacing w:line="360" w:lineRule="auto"/>
      </w:pPr>
      <w:r>
        <w:t>Do: Nazwa i siedziba Zamawiającego:</w:t>
      </w:r>
    </w:p>
    <w:p w14:paraId="66580B2D" w14:textId="77777777" w:rsidR="00124EBA" w:rsidRPr="00B66886" w:rsidRDefault="00124EBA" w:rsidP="00124EBA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5AB1AB7E" w14:textId="77777777" w:rsidR="00124EBA" w:rsidRPr="00B66886" w:rsidRDefault="00124EBA" w:rsidP="00124EBA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6D0CDB0F" w14:textId="77777777" w:rsidR="00124EBA" w:rsidRDefault="00124EBA" w:rsidP="00124EBA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213CC9EF" w14:textId="77777777" w:rsidR="00124EBA" w:rsidRDefault="00124EBA" w:rsidP="00124EBA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341B967D" w14:textId="77777777" w:rsidR="00124EBA" w:rsidRDefault="00124EBA" w:rsidP="00124EBA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216909E3" w14:textId="77777777" w:rsidR="00124EBA" w:rsidRDefault="00124EBA" w:rsidP="00124EBA">
      <w:pPr>
        <w:ind w:firstLine="3969"/>
        <w:rPr>
          <w:b/>
        </w:rPr>
      </w:pPr>
    </w:p>
    <w:p w14:paraId="55AD0016" w14:textId="75C949C5" w:rsidR="00124EBA" w:rsidRPr="003B1667" w:rsidRDefault="00124EBA" w:rsidP="00124EB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Pr="003B1667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robota przemysłowego</w:t>
      </w:r>
      <w:r w:rsidRPr="003B1667">
        <w:rPr>
          <w:b/>
          <w:sz w:val="22"/>
          <w:szCs w:val="22"/>
        </w:rPr>
        <w:t xml:space="preserve"> na potrzeby </w:t>
      </w:r>
      <w:proofErr w:type="spellStart"/>
      <w:r w:rsidRPr="003B1667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EA</w:t>
      </w:r>
      <w:r w:rsidRPr="003B1667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iIB</w:t>
      </w:r>
      <w:proofErr w:type="spellEnd"/>
      <w:r w:rsidRPr="003B1667">
        <w:rPr>
          <w:b/>
          <w:sz w:val="22"/>
          <w:szCs w:val="22"/>
        </w:rPr>
        <w:t>, nr sprawy: DE-dzp.272-</w:t>
      </w:r>
      <w:r>
        <w:rPr>
          <w:b/>
          <w:sz w:val="22"/>
          <w:szCs w:val="22"/>
        </w:rPr>
        <w:t>4</w:t>
      </w:r>
      <w:r w:rsidR="003F1F31">
        <w:rPr>
          <w:b/>
          <w:sz w:val="22"/>
          <w:szCs w:val="22"/>
        </w:rPr>
        <w:t>5</w:t>
      </w:r>
      <w:r w:rsidRPr="003B1667">
        <w:rPr>
          <w:b/>
          <w:sz w:val="22"/>
          <w:szCs w:val="22"/>
        </w:rPr>
        <w:t xml:space="preserve">4/25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8E935CA" w14:textId="77777777" w:rsidR="00124EBA" w:rsidRPr="003B1667" w:rsidRDefault="00124EBA" w:rsidP="00124EBA">
      <w:pPr>
        <w:tabs>
          <w:tab w:val="right" w:pos="9000"/>
        </w:tabs>
        <w:rPr>
          <w:sz w:val="22"/>
          <w:szCs w:val="22"/>
        </w:rPr>
      </w:pPr>
    </w:p>
    <w:p w14:paraId="55C17281" w14:textId="77777777" w:rsidR="00124EBA" w:rsidRPr="003B1667" w:rsidRDefault="00124EBA" w:rsidP="00124EB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79529CD2" w14:textId="77777777" w:rsidR="00124EBA" w:rsidRPr="003B1667" w:rsidRDefault="00124EBA" w:rsidP="00124EBA">
      <w:pPr>
        <w:widowControl w:val="0"/>
        <w:ind w:right="1"/>
        <w:rPr>
          <w:b/>
          <w:sz w:val="22"/>
          <w:szCs w:val="22"/>
        </w:rPr>
      </w:pPr>
    </w:p>
    <w:p w14:paraId="71571BF2" w14:textId="77777777" w:rsidR="00124EBA" w:rsidRPr="003B1667" w:rsidRDefault="00124EBA" w:rsidP="00124EBA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35D81644" w14:textId="77777777" w:rsidR="00124EBA" w:rsidRPr="003B1667" w:rsidRDefault="00124EBA" w:rsidP="00124EBA">
      <w:pPr>
        <w:widowControl w:val="0"/>
        <w:ind w:right="1"/>
        <w:jc w:val="both"/>
        <w:rPr>
          <w:b/>
          <w:sz w:val="22"/>
          <w:szCs w:val="22"/>
        </w:rPr>
      </w:pPr>
    </w:p>
    <w:p w14:paraId="3DDAF237" w14:textId="77777777" w:rsidR="00124EBA" w:rsidRPr="003B1667" w:rsidRDefault="00124EBA" w:rsidP="00124EBA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8AF4B6" w14:textId="77777777" w:rsidR="00124EBA" w:rsidRPr="003B1667" w:rsidRDefault="00124EBA" w:rsidP="00124EBA">
      <w:pPr>
        <w:widowControl w:val="0"/>
        <w:ind w:right="1"/>
        <w:jc w:val="both"/>
        <w:rPr>
          <w:b/>
          <w:sz w:val="22"/>
          <w:szCs w:val="22"/>
        </w:rPr>
      </w:pPr>
    </w:p>
    <w:p w14:paraId="54DA9D98" w14:textId="77777777" w:rsidR="00124EBA" w:rsidRPr="003B1667" w:rsidRDefault="00124EBA" w:rsidP="00124EB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61DCA1E4" w14:textId="100CDA2B" w:rsidR="00124EBA" w:rsidRPr="003B1667" w:rsidRDefault="00124EBA" w:rsidP="00124EBA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Typ/producent/model zaoferowanego </w:t>
      </w:r>
      <w:r>
        <w:rPr>
          <w:sz w:val="22"/>
          <w:szCs w:val="22"/>
        </w:rPr>
        <w:t>robota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0B00AFE6" w14:textId="77777777" w:rsidR="00124EBA" w:rsidRPr="003B1667" w:rsidRDefault="00124EBA" w:rsidP="00124EB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72582104" w14:textId="77777777" w:rsidR="00124EBA" w:rsidRPr="003B1667" w:rsidRDefault="00124EBA" w:rsidP="00124EB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9F787E5" w14:textId="77777777" w:rsidR="00124EBA" w:rsidRPr="003B1667" w:rsidRDefault="00124EBA" w:rsidP="00124EB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68253654" w14:textId="77777777" w:rsidR="00124EBA" w:rsidRPr="00FE545C" w:rsidRDefault="00124EBA" w:rsidP="00124EB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76A2220F" w14:textId="77777777" w:rsidR="00124EBA" w:rsidRDefault="00124EBA" w:rsidP="00124EBA">
      <w:pPr>
        <w:jc w:val="both"/>
        <w:rPr>
          <w:sz w:val="18"/>
          <w:szCs w:val="18"/>
        </w:rPr>
      </w:pPr>
    </w:p>
    <w:p w14:paraId="5F899F46" w14:textId="77777777" w:rsidR="00124EBA" w:rsidRDefault="00124EBA" w:rsidP="00124EB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DB0195F" w14:textId="77777777" w:rsidR="00124EBA" w:rsidRPr="00730EFE" w:rsidRDefault="00124EBA" w:rsidP="00124E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7CA1C4B" w14:textId="77777777" w:rsidR="00124EBA" w:rsidRDefault="00124EBA" w:rsidP="00124E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CCDD6D0" w14:textId="574EE820" w:rsidR="00D4372D" w:rsidRPr="001D671E" w:rsidRDefault="00D4372D" w:rsidP="00124E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na oferowane urządzenie </w:t>
      </w:r>
      <w:r w:rsidRPr="0043435F">
        <w:t>udziela</w:t>
      </w:r>
      <w:r>
        <w:t>my</w:t>
      </w:r>
      <w:r w:rsidRPr="0043435F">
        <w:t xml:space="preserve"> </w:t>
      </w:r>
      <w:r w:rsidRPr="002D7003">
        <w:rPr>
          <w:b/>
          <w:bCs/>
        </w:rPr>
        <w:t>gwarancji producenta lub autoryzowanego przedstawiciela serwisowego producenta</w:t>
      </w:r>
      <w:r>
        <w:rPr>
          <w:b/>
          <w:bCs/>
        </w:rPr>
        <w:t>, tj. ……………….</w:t>
      </w:r>
      <w:r>
        <w:t xml:space="preserve"> (</w:t>
      </w:r>
      <w:r w:rsidRPr="00D4372D">
        <w:rPr>
          <w:i/>
          <w:iCs/>
        </w:rPr>
        <w:t>należy uzupełnić, jeśli dotyczy</w:t>
      </w:r>
      <w:r>
        <w:t>)</w:t>
      </w:r>
    </w:p>
    <w:p w14:paraId="0FAC275D" w14:textId="77777777" w:rsidR="00124EBA" w:rsidRDefault="00124EBA" w:rsidP="00124E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6EE483" w14:textId="77777777" w:rsidR="00124EBA" w:rsidRDefault="00124EBA" w:rsidP="00124E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416B99" w14:textId="77777777" w:rsidR="00124EBA" w:rsidRDefault="00124EBA" w:rsidP="00124EB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C9D002" w14:textId="77777777" w:rsidR="00124EBA" w:rsidRPr="001D671E" w:rsidRDefault="00124EBA" w:rsidP="00124E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24EBA" w:rsidRPr="00FE545C" w14:paraId="75A1F2AB" w14:textId="77777777" w:rsidTr="00B458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DA748" w14:textId="77777777" w:rsidR="00124EBA" w:rsidRPr="00FE545C" w:rsidRDefault="00124EBA" w:rsidP="00B458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744BA" w14:textId="77777777" w:rsidR="00124EBA" w:rsidRPr="00FE545C" w:rsidRDefault="00124EBA" w:rsidP="00B458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5249008" w14:textId="77777777" w:rsidR="00124EBA" w:rsidRPr="00FE545C" w:rsidRDefault="00124EBA" w:rsidP="00B458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62B24" w14:textId="77777777" w:rsidR="00124EBA" w:rsidRPr="00FE545C" w:rsidRDefault="00124EBA" w:rsidP="00B458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24EBA" w:rsidRPr="00FE545C" w14:paraId="1EF37BA8" w14:textId="77777777" w:rsidTr="00B458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78E38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7DD2D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CD13B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24EBA" w:rsidRPr="00FE545C" w14:paraId="6F64E350" w14:textId="77777777" w:rsidTr="00B458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BB0D9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C6659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F455E" w14:textId="77777777" w:rsidR="00124EBA" w:rsidRPr="00FE545C" w:rsidRDefault="00124EBA" w:rsidP="00B458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C716ECC" w14:textId="77777777" w:rsidR="00124EBA" w:rsidRDefault="00124EBA" w:rsidP="00124E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B44FF6" w14:textId="77777777" w:rsidR="00124EBA" w:rsidRPr="00D638CC" w:rsidRDefault="00124EBA" w:rsidP="00124EB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E6C97FC" w14:textId="77777777" w:rsidR="00124EBA" w:rsidRPr="002F276A" w:rsidRDefault="00124EBA" w:rsidP="00124EB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70F960F" w14:textId="77777777" w:rsidR="00124EBA" w:rsidRPr="002F276A" w:rsidRDefault="00124EBA" w:rsidP="00124E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BFC8C80" w14:textId="77777777" w:rsidR="00124EBA" w:rsidRPr="002F276A" w:rsidRDefault="00124EBA" w:rsidP="00124E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A6D62E" w14:textId="77777777" w:rsidR="00124EBA" w:rsidRPr="002F276A" w:rsidRDefault="00124EBA" w:rsidP="00124E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57367B9" w14:textId="77777777" w:rsidR="00124EBA" w:rsidRPr="002F276A" w:rsidRDefault="00124EBA" w:rsidP="00124E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5EE2DA" w14:textId="77777777" w:rsidR="00124EBA" w:rsidRDefault="00124EBA" w:rsidP="00124E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E3172FA" w14:textId="77777777" w:rsidR="00124EBA" w:rsidRDefault="00124EBA" w:rsidP="00124EB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14B9FD" w14:textId="77777777" w:rsidR="00124EBA" w:rsidRDefault="00124EBA" w:rsidP="00124E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82FD83A" w14:textId="77777777" w:rsidR="00124EBA" w:rsidRDefault="00124EBA" w:rsidP="00124E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E87278C" w14:textId="77777777" w:rsidR="00124EBA" w:rsidRDefault="00124EBA" w:rsidP="00124E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051715" w14:textId="77777777" w:rsidR="00124EBA" w:rsidRDefault="00124EBA" w:rsidP="00124E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8531F5A" w14:textId="77777777" w:rsidR="00124EBA" w:rsidRPr="000B45FE" w:rsidRDefault="00124EBA" w:rsidP="00124E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E6854E" w14:textId="77777777" w:rsidR="00124EBA" w:rsidRDefault="00124EBA" w:rsidP="00124EB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194E85C" w14:textId="77777777" w:rsidR="00124EBA" w:rsidRDefault="00124EBA" w:rsidP="00124EBA">
      <w:pPr>
        <w:jc w:val="both"/>
        <w:rPr>
          <w:sz w:val="22"/>
          <w:szCs w:val="22"/>
        </w:rPr>
      </w:pPr>
    </w:p>
    <w:p w14:paraId="78A30841" w14:textId="77777777" w:rsidR="00124EBA" w:rsidRDefault="00124EBA" w:rsidP="00124EBA">
      <w:pPr>
        <w:jc w:val="both"/>
        <w:rPr>
          <w:sz w:val="22"/>
          <w:szCs w:val="22"/>
        </w:rPr>
      </w:pPr>
    </w:p>
    <w:p w14:paraId="4BD2A9A2" w14:textId="77777777" w:rsidR="00124EBA" w:rsidRPr="00423B06" w:rsidRDefault="00124EBA" w:rsidP="00124EB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BC28850" w14:textId="77777777" w:rsidR="00124EBA" w:rsidRPr="00012E38" w:rsidRDefault="00124EBA" w:rsidP="00124EB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CA5BE91" w14:textId="77777777" w:rsidR="00FE545C" w:rsidRPr="00124EBA" w:rsidRDefault="00FE545C" w:rsidP="00124EBA">
      <w:pPr>
        <w:jc w:val="both"/>
      </w:pPr>
    </w:p>
    <w:sectPr w:rsidR="00FE545C" w:rsidRPr="00124E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D2684" w14:textId="77777777" w:rsidR="0025730E" w:rsidRDefault="0025730E">
      <w:r>
        <w:separator/>
      </w:r>
    </w:p>
  </w:endnote>
  <w:endnote w:type="continuationSeparator" w:id="0">
    <w:p w14:paraId="1AFC07D0" w14:textId="77777777" w:rsidR="0025730E" w:rsidRDefault="00257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30C6" w14:textId="77777777" w:rsidR="00A111A7" w:rsidRDefault="00A111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EA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38B5B" w14:textId="77777777" w:rsidR="00A111A7" w:rsidRDefault="00A11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7C6F7" w14:textId="77777777" w:rsidR="0025730E" w:rsidRDefault="0025730E">
      <w:r>
        <w:separator/>
      </w:r>
    </w:p>
  </w:footnote>
  <w:footnote w:type="continuationSeparator" w:id="0">
    <w:p w14:paraId="173F02AC" w14:textId="77777777" w:rsidR="0025730E" w:rsidRDefault="00257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7E68" w14:textId="77777777" w:rsidR="00A111A7" w:rsidRDefault="00A111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540E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01A2E" w14:textId="77777777" w:rsidR="00A111A7" w:rsidRDefault="00A111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C3E23"/>
    <w:multiLevelType w:val="hybridMultilevel"/>
    <w:tmpl w:val="1BCEE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B6CDA"/>
    <w:multiLevelType w:val="multilevel"/>
    <w:tmpl w:val="494A1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86256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01719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466184">
    <w:abstractNumId w:val="2"/>
  </w:num>
  <w:num w:numId="4" w16cid:durableId="737898151">
    <w:abstractNumId w:val="4"/>
  </w:num>
  <w:num w:numId="5" w16cid:durableId="588538981">
    <w:abstractNumId w:val="1"/>
  </w:num>
  <w:num w:numId="6" w16cid:durableId="13035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30E"/>
    <w:rsid w:val="00012286"/>
    <w:rsid w:val="000527DC"/>
    <w:rsid w:val="000704FC"/>
    <w:rsid w:val="00071CCC"/>
    <w:rsid w:val="000B731D"/>
    <w:rsid w:val="000D6134"/>
    <w:rsid w:val="000E09C7"/>
    <w:rsid w:val="000F6589"/>
    <w:rsid w:val="00106636"/>
    <w:rsid w:val="00116EC6"/>
    <w:rsid w:val="00124EBA"/>
    <w:rsid w:val="001801DD"/>
    <w:rsid w:val="001D4612"/>
    <w:rsid w:val="00207E98"/>
    <w:rsid w:val="0025730E"/>
    <w:rsid w:val="002723B0"/>
    <w:rsid w:val="00315A4A"/>
    <w:rsid w:val="003F1F3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11A7"/>
    <w:rsid w:val="00A346FE"/>
    <w:rsid w:val="00A47B4D"/>
    <w:rsid w:val="00A83018"/>
    <w:rsid w:val="00B774DC"/>
    <w:rsid w:val="00C969A6"/>
    <w:rsid w:val="00CA7D36"/>
    <w:rsid w:val="00D24208"/>
    <w:rsid w:val="00D4372D"/>
    <w:rsid w:val="00D60C38"/>
    <w:rsid w:val="00D66893"/>
    <w:rsid w:val="00D90ACB"/>
    <w:rsid w:val="00DC1500"/>
    <w:rsid w:val="00E44371"/>
    <w:rsid w:val="00E949B0"/>
    <w:rsid w:val="00EC0BEA"/>
    <w:rsid w:val="00EC43D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038C0"/>
  <w15:chartTrackingRefBased/>
  <w15:docId w15:val="{710423D8-1A86-4234-957D-66D6D109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EB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475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2025-07-23T06:54:00Z</cp:lastPrinted>
  <dcterms:created xsi:type="dcterms:W3CDTF">2025-07-23T06:34:00Z</dcterms:created>
  <dcterms:modified xsi:type="dcterms:W3CDTF">2025-07-23T06:56:00Z</dcterms:modified>
</cp:coreProperties>
</file>