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3517C" w14:textId="55CACDCE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0078EA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38B9FF2E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27F4860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8085B58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73A54251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25EE074D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379AE1C6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4BD449BD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2A1DA536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E57E261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1C94944F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0B0A51DA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25F2BFAF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CB06BD9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4726446A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221B7598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127B0EF4" w14:textId="380F65E3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7A170D" w:rsidRPr="007A170D">
        <w:rPr>
          <w:rFonts w:eastAsia="Times New Roman" w:cs="Calibri"/>
          <w:b/>
          <w:lang w:eastAsia="pl-PL"/>
        </w:rPr>
        <w:t xml:space="preserve">Dostawa robota przemysłowego na potrzeby </w:t>
      </w:r>
      <w:proofErr w:type="spellStart"/>
      <w:r w:rsidR="007A170D" w:rsidRPr="007A170D">
        <w:rPr>
          <w:rFonts w:eastAsia="Times New Roman" w:cs="Calibri"/>
          <w:b/>
          <w:lang w:eastAsia="pl-PL"/>
        </w:rPr>
        <w:t>WEAiIB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0078EA">
        <w:rPr>
          <w:rFonts w:eastAsia="Times New Roman" w:cs="Calibri"/>
          <w:lang w:eastAsia="pl-PL"/>
        </w:rPr>
        <w:t xml:space="preserve"> nr sprawy: </w:t>
      </w:r>
      <w:r w:rsidR="000078EA" w:rsidRPr="000078EA">
        <w:rPr>
          <w:rFonts w:eastAsia="Times New Roman" w:cs="Calibri"/>
          <w:b/>
          <w:bCs/>
          <w:lang w:eastAsia="pl-PL"/>
        </w:rPr>
        <w:t>DE-dzp.272-454/25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5F96C1A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1CB4E38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289BA30" w14:textId="58CA9743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0078EA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58B89ED9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3DB2DBC0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1A52454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076F5A40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5E5F169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716B30C5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83AD76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44672CC4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7186E21B" w14:textId="6F19C791" w:rsidR="005103B9" w:rsidRPr="009475A8" w:rsidRDefault="008F3D36" w:rsidP="000078EA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8FE119" w14:textId="77777777" w:rsidR="002212C5" w:rsidRDefault="002212C5" w:rsidP="0038231F">
      <w:pPr>
        <w:spacing w:after="0" w:line="240" w:lineRule="auto"/>
      </w:pPr>
      <w:r>
        <w:separator/>
      </w:r>
    </w:p>
  </w:endnote>
  <w:endnote w:type="continuationSeparator" w:id="0">
    <w:p w14:paraId="536B1BE6" w14:textId="77777777" w:rsidR="002212C5" w:rsidRDefault="002212C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E4C8C" w14:textId="77777777" w:rsidR="007A170D" w:rsidRDefault="007A170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5B1E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C97B520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CAAC1" w14:textId="77777777" w:rsidR="007A170D" w:rsidRDefault="007A170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969FBF" w14:textId="77777777" w:rsidR="002212C5" w:rsidRDefault="002212C5" w:rsidP="0038231F">
      <w:pPr>
        <w:spacing w:after="0" w:line="240" w:lineRule="auto"/>
      </w:pPr>
      <w:r>
        <w:separator/>
      </w:r>
    </w:p>
  </w:footnote>
  <w:footnote w:type="continuationSeparator" w:id="0">
    <w:p w14:paraId="62225B0B" w14:textId="77777777" w:rsidR="002212C5" w:rsidRDefault="002212C5" w:rsidP="0038231F">
      <w:pPr>
        <w:spacing w:after="0" w:line="240" w:lineRule="auto"/>
      </w:pPr>
      <w:r>
        <w:continuationSeparator/>
      </w:r>
    </w:p>
  </w:footnote>
  <w:footnote w:id="1">
    <w:p w14:paraId="3FDA46DB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33DD08E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17B89" w14:textId="77777777" w:rsidR="007A170D" w:rsidRDefault="007A170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9EC81" w14:textId="77777777" w:rsidR="007A170D" w:rsidRDefault="007A170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953497" w14:textId="77777777" w:rsidR="007A170D" w:rsidRDefault="007A170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986811">
    <w:abstractNumId w:val="7"/>
  </w:num>
  <w:num w:numId="2" w16cid:durableId="1402827627">
    <w:abstractNumId w:val="0"/>
  </w:num>
  <w:num w:numId="3" w16cid:durableId="363287587">
    <w:abstractNumId w:val="6"/>
  </w:num>
  <w:num w:numId="4" w16cid:durableId="2002151733">
    <w:abstractNumId w:val="9"/>
  </w:num>
  <w:num w:numId="5" w16cid:durableId="1931963825">
    <w:abstractNumId w:val="8"/>
  </w:num>
  <w:num w:numId="6" w16cid:durableId="1908150278">
    <w:abstractNumId w:val="5"/>
  </w:num>
  <w:num w:numId="7" w16cid:durableId="1856117607">
    <w:abstractNumId w:val="1"/>
  </w:num>
  <w:num w:numId="8" w16cid:durableId="3017518">
    <w:abstractNumId w:val="3"/>
  </w:num>
  <w:num w:numId="9" w16cid:durableId="613443561">
    <w:abstractNumId w:val="2"/>
  </w:num>
  <w:num w:numId="10" w16cid:durableId="269701026">
    <w:abstractNumId w:val="4"/>
  </w:num>
  <w:num w:numId="11" w16cid:durableId="10612956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12C5"/>
    <w:rsid w:val="000078E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212C5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170D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25E118"/>
  <w15:chartTrackingRefBased/>
  <w15:docId w15:val="{333A369E-9F43-47D2-8B83-469361A3C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308</Words>
  <Characters>1850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2025-07-23T06:47:00Z</cp:lastPrinted>
  <dcterms:created xsi:type="dcterms:W3CDTF">2025-07-23T06:46:00Z</dcterms:created>
  <dcterms:modified xsi:type="dcterms:W3CDTF">2025-07-23T06:48:00Z</dcterms:modified>
</cp:coreProperties>
</file>