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06E10" w:rsidP="00D4735E">
      <w:pPr>
        <w:jc w:val="right"/>
        <w:rPr>
          <w:sz w:val="22"/>
          <w:szCs w:val="22"/>
        </w:rPr>
      </w:pPr>
      <w:bookmarkStart w:id="0" w:name="_Hlk53520193"/>
      <w:r w:rsidRPr="00806E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06E10">
        <w:rPr>
          <w:sz w:val="22"/>
          <w:szCs w:val="22"/>
        </w:rPr>
        <w:t>2025-07-24</w:t>
      </w:r>
    </w:p>
    <w:p w:rsidR="00FB7F50" w:rsidRPr="002245BE" w:rsidRDefault="00FB7F50" w:rsidP="00D4735E">
      <w:pPr>
        <w:rPr>
          <w:sz w:val="22"/>
          <w:szCs w:val="22"/>
        </w:rPr>
      </w:pPr>
    </w:p>
    <w:p w:rsidR="00806E10" w:rsidRPr="00806E10" w:rsidRDefault="00806E10" w:rsidP="00D4735E">
      <w:pPr>
        <w:rPr>
          <w:b/>
          <w:bCs/>
          <w:sz w:val="22"/>
          <w:szCs w:val="22"/>
        </w:rPr>
      </w:pPr>
      <w:r w:rsidRPr="00806E10">
        <w:rPr>
          <w:b/>
          <w:bCs/>
          <w:sz w:val="22"/>
          <w:szCs w:val="22"/>
        </w:rPr>
        <w:t>Akademia Górniczo - Hutnicza</w:t>
      </w:r>
    </w:p>
    <w:p w:rsidR="00806E10" w:rsidRPr="00806E10" w:rsidRDefault="00806E10" w:rsidP="00D4735E">
      <w:pPr>
        <w:rPr>
          <w:b/>
          <w:bCs/>
          <w:sz w:val="22"/>
          <w:szCs w:val="22"/>
        </w:rPr>
      </w:pPr>
      <w:r w:rsidRPr="00806E10">
        <w:rPr>
          <w:b/>
          <w:bCs/>
          <w:sz w:val="22"/>
          <w:szCs w:val="22"/>
        </w:rPr>
        <w:t>im. Stanisława Staszica w Krakowie</w:t>
      </w:r>
    </w:p>
    <w:p w:rsidR="00FB7F50" w:rsidRPr="002245BE" w:rsidRDefault="00806E10" w:rsidP="00D4735E">
      <w:pPr>
        <w:rPr>
          <w:b/>
          <w:bCs/>
          <w:sz w:val="22"/>
          <w:szCs w:val="22"/>
        </w:rPr>
      </w:pPr>
      <w:r w:rsidRPr="00806E10">
        <w:rPr>
          <w:b/>
          <w:bCs/>
          <w:sz w:val="22"/>
          <w:szCs w:val="22"/>
        </w:rPr>
        <w:t>Dział Zamówień Publicznych</w:t>
      </w:r>
    </w:p>
    <w:p w:rsidR="00FB7F50" w:rsidRPr="002245BE" w:rsidRDefault="00806E10" w:rsidP="00D4735E">
      <w:pPr>
        <w:rPr>
          <w:sz w:val="22"/>
          <w:szCs w:val="22"/>
        </w:rPr>
      </w:pPr>
      <w:r w:rsidRPr="00806E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06E10">
        <w:rPr>
          <w:sz w:val="22"/>
          <w:szCs w:val="22"/>
        </w:rPr>
        <w:t>30</w:t>
      </w:r>
    </w:p>
    <w:p w:rsidR="00FB7F50" w:rsidRPr="002245BE" w:rsidRDefault="00806E10" w:rsidP="00D4735E">
      <w:pPr>
        <w:rPr>
          <w:sz w:val="22"/>
          <w:szCs w:val="22"/>
        </w:rPr>
      </w:pPr>
      <w:r w:rsidRPr="00806E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06E10">
        <w:rPr>
          <w:sz w:val="22"/>
          <w:szCs w:val="22"/>
        </w:rPr>
        <w:t>Kraków</w:t>
      </w:r>
    </w:p>
    <w:p w:rsidR="008642B3" w:rsidRDefault="00A17CDB" w:rsidP="00D4735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D4735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D4735E" w:rsidRDefault="00D4735E" w:rsidP="00D4735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06E10" w:rsidRPr="00607F9B" w:rsidTr="003F4035">
        <w:trPr>
          <w:trHeight w:val="638"/>
        </w:trPr>
        <w:tc>
          <w:tcPr>
            <w:tcW w:w="959" w:type="dxa"/>
            <w:shd w:val="clear" w:color="auto" w:fill="auto"/>
          </w:tcPr>
          <w:p w:rsidR="00806E10" w:rsidRPr="00607F9B" w:rsidRDefault="00806E10" w:rsidP="00D4735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6E10" w:rsidRDefault="00806E10" w:rsidP="00D4735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06E1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06E1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6E10">
              <w:rPr>
                <w:b/>
                <w:bCs/>
                <w:sz w:val="22"/>
                <w:szCs w:val="22"/>
              </w:rPr>
              <w:t>Wykonanie kompleksowej obsługi  (Obsługa techniczna, sprzęt i realizacja transmisji online z konferencji) podczas konferencji międzynarodowych i spotkań w 2025r. dla CTK AGH - DE-dzp.272-348/25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6E10">
              <w:rPr>
                <w:b/>
                <w:sz w:val="22"/>
                <w:szCs w:val="22"/>
              </w:rPr>
              <w:t>DE-dzp.272-348/25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D4735E" w:rsidRPr="00607F9B" w:rsidRDefault="00D4735E" w:rsidP="00D4735E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D4735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D4735E" w:rsidRDefault="00D4735E" w:rsidP="00D4735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6E10" w:rsidTr="003F4035">
        <w:trPr>
          <w:cantSplit/>
        </w:trPr>
        <w:tc>
          <w:tcPr>
            <w:tcW w:w="10150" w:type="dxa"/>
          </w:tcPr>
          <w:p w:rsidR="00806E10" w:rsidRPr="00D26ED6" w:rsidRDefault="00806E10" w:rsidP="00D4735E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806E10">
              <w:rPr>
                <w:b/>
                <w:sz w:val="22"/>
                <w:szCs w:val="22"/>
              </w:rPr>
              <w:t>Skrivanek</w:t>
            </w:r>
            <w:proofErr w:type="spellEnd"/>
            <w:r w:rsidRPr="00806E10">
              <w:rPr>
                <w:b/>
                <w:sz w:val="22"/>
                <w:szCs w:val="22"/>
              </w:rPr>
              <w:t xml:space="preserve"> Sp. z o. o.</w:t>
            </w:r>
          </w:p>
          <w:p w:rsidR="00806E10" w:rsidRPr="009F0E5C" w:rsidRDefault="00806E10" w:rsidP="00D4735E">
            <w:pPr>
              <w:jc w:val="both"/>
              <w:rPr>
                <w:bCs/>
                <w:sz w:val="22"/>
                <w:szCs w:val="22"/>
              </w:rPr>
            </w:pPr>
            <w:r w:rsidRPr="00806E10">
              <w:rPr>
                <w:bCs/>
                <w:sz w:val="22"/>
                <w:szCs w:val="22"/>
              </w:rPr>
              <w:t>Plac Konstytucji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6E10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06E10">
              <w:rPr>
                <w:bCs/>
                <w:sz w:val="22"/>
                <w:szCs w:val="22"/>
              </w:rPr>
              <w:t>/75</w:t>
            </w:r>
          </w:p>
          <w:p w:rsidR="00806E10" w:rsidRPr="009F0E5C" w:rsidRDefault="00806E10" w:rsidP="00D4735E">
            <w:pPr>
              <w:jc w:val="both"/>
              <w:rPr>
                <w:bCs/>
                <w:sz w:val="22"/>
                <w:szCs w:val="22"/>
              </w:rPr>
            </w:pPr>
            <w:r w:rsidRPr="00806E10">
              <w:rPr>
                <w:bCs/>
                <w:sz w:val="22"/>
                <w:szCs w:val="22"/>
              </w:rPr>
              <w:t>00-550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6E10">
              <w:rPr>
                <w:bCs/>
                <w:sz w:val="22"/>
                <w:szCs w:val="22"/>
              </w:rPr>
              <w:t>Warszawa</w:t>
            </w:r>
          </w:p>
          <w:p w:rsidR="00806E10" w:rsidRPr="00D26ED6" w:rsidRDefault="00806E10" w:rsidP="00D4735E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06E10">
              <w:rPr>
                <w:b/>
                <w:sz w:val="22"/>
                <w:szCs w:val="22"/>
              </w:rPr>
              <w:t>15 977.70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06E10" w:rsidRDefault="00806E10" w:rsidP="00D4735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985"/>
        <w:gridCol w:w="2551"/>
        <w:gridCol w:w="1985"/>
      </w:tblGrid>
      <w:tr w:rsidR="00D4735E" w:rsidRPr="008567C7" w:rsidTr="00D4735E">
        <w:trPr>
          <w:trHeight w:val="510"/>
        </w:trPr>
        <w:tc>
          <w:tcPr>
            <w:tcW w:w="709" w:type="dxa"/>
            <w:vAlign w:val="center"/>
          </w:tcPr>
          <w:p w:rsidR="00D4735E" w:rsidRPr="008567C7" w:rsidRDefault="00D473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D4735E" w:rsidRPr="008567C7" w:rsidRDefault="00D473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4735E" w:rsidRPr="008567C7" w:rsidTr="00D4735E">
        <w:tc>
          <w:tcPr>
            <w:tcW w:w="709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D4735E" w:rsidRPr="002B6761" w:rsidRDefault="00D4735E" w:rsidP="003F40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>Skrivanek</w:t>
            </w:r>
            <w:proofErr w:type="spellEnd"/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D4735E" w:rsidRPr="008567C7" w:rsidRDefault="00D4735E" w:rsidP="003F40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Plac Konstytucji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/75</w:t>
            </w:r>
          </w:p>
          <w:p w:rsidR="00D4735E" w:rsidRPr="001B7815" w:rsidRDefault="00D4735E" w:rsidP="003F40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00-550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4735E" w:rsidRPr="008567C7" w:rsidTr="00D4735E">
        <w:tc>
          <w:tcPr>
            <w:tcW w:w="709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D4735E" w:rsidRPr="002B6761" w:rsidRDefault="00D4735E" w:rsidP="003F40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>Pineaddle</w:t>
            </w:r>
            <w:proofErr w:type="spellEnd"/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4735E" w:rsidRPr="008567C7" w:rsidRDefault="00D4735E" w:rsidP="003F40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Łobzowska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/108/3</w:t>
            </w:r>
          </w:p>
          <w:p w:rsidR="00D4735E" w:rsidRPr="001B7815" w:rsidRDefault="00D4735E" w:rsidP="003F40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31-139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48,17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88,17</w:t>
            </w:r>
          </w:p>
        </w:tc>
      </w:tr>
      <w:tr w:rsidR="00D4735E" w:rsidRPr="008567C7" w:rsidTr="00D4735E">
        <w:tc>
          <w:tcPr>
            <w:tcW w:w="709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D4735E" w:rsidRPr="002B6761" w:rsidRDefault="00D4735E" w:rsidP="003F40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SOFTHAR Janusz </w:t>
            </w:r>
            <w:r w:rsidR="002D25A0">
              <w:rPr>
                <w:rFonts w:ascii="Times New Roman" w:hAnsi="Times New Roman" w:cs="Times New Roman"/>
                <w:b/>
                <w:sz w:val="18"/>
                <w:szCs w:val="18"/>
              </w:rPr>
              <w:t>K</w:t>
            </w:r>
            <w:bookmarkStart w:id="2" w:name="_GoBack"/>
            <w:bookmarkEnd w:id="2"/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>araś</w:t>
            </w:r>
          </w:p>
          <w:p w:rsidR="00D4735E" w:rsidRPr="008567C7" w:rsidRDefault="00D4735E" w:rsidP="003F40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Orzeszkowej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D4735E" w:rsidRPr="001B7815" w:rsidRDefault="00D4735E" w:rsidP="003F40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39,29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79,29</w:t>
            </w:r>
          </w:p>
        </w:tc>
      </w:tr>
      <w:tr w:rsidR="00D4735E" w:rsidRPr="008567C7" w:rsidTr="00D4735E">
        <w:tc>
          <w:tcPr>
            <w:tcW w:w="709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D4735E" w:rsidRPr="002B6761" w:rsidRDefault="00D4735E" w:rsidP="003F40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>SUN&amp;MORE SP. Z O.O.</w:t>
            </w:r>
          </w:p>
          <w:p w:rsidR="00D4735E" w:rsidRPr="008567C7" w:rsidRDefault="00D4735E" w:rsidP="003F40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D4735E" w:rsidRPr="001B7815" w:rsidRDefault="00D4735E" w:rsidP="003F40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71-101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35,90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75,90</w:t>
            </w:r>
          </w:p>
        </w:tc>
      </w:tr>
      <w:tr w:rsidR="00D4735E" w:rsidRPr="008567C7" w:rsidTr="00D4735E">
        <w:tc>
          <w:tcPr>
            <w:tcW w:w="709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D4735E" w:rsidRPr="002B6761" w:rsidRDefault="00D4735E" w:rsidP="003F403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/>
                <w:sz w:val="18"/>
                <w:szCs w:val="18"/>
              </w:rPr>
              <w:t>Vincent Studio</w:t>
            </w:r>
          </w:p>
          <w:p w:rsidR="00D4735E" w:rsidRPr="008567C7" w:rsidRDefault="00D4735E" w:rsidP="003F403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Jarosława 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82C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4735E" w:rsidRPr="001B7815" w:rsidRDefault="00D4735E" w:rsidP="003F403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02-571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6E1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17,92</w:t>
            </w:r>
          </w:p>
        </w:tc>
        <w:tc>
          <w:tcPr>
            <w:tcW w:w="2551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4735E" w:rsidRPr="008567C7" w:rsidRDefault="00D4735E" w:rsidP="003F4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6E10">
              <w:rPr>
                <w:rFonts w:ascii="Times New Roman" w:hAnsi="Times New Roman" w:cs="Times New Roman"/>
                <w:sz w:val="18"/>
                <w:szCs w:val="18"/>
              </w:rPr>
              <w:t xml:space="preserve">  57,92</w:t>
            </w:r>
          </w:p>
        </w:tc>
      </w:tr>
    </w:tbl>
    <w:p w:rsidR="00E85D70" w:rsidRDefault="00E85D70" w:rsidP="00D4735E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961" w:rsidRDefault="00AB3961">
      <w:r>
        <w:separator/>
      </w:r>
    </w:p>
  </w:endnote>
  <w:endnote w:type="continuationSeparator" w:id="0">
    <w:p w:rsidR="00AB3961" w:rsidRDefault="00AB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961" w:rsidRDefault="00AB3961">
      <w:r>
        <w:separator/>
      </w:r>
    </w:p>
  </w:footnote>
  <w:footnote w:type="continuationSeparator" w:id="0">
    <w:p w:rsidR="00AB3961" w:rsidRDefault="00AB3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35E" w:rsidRDefault="00D4735E" w:rsidP="00D4735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65pt;height:61.5pt;visibility:visible;mso-wrap-style:square">
          <v:imagedata r:id="rId1" o:title="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96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25A0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6E1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3961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735E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58D1C"/>
  <w15:chartTrackingRefBased/>
  <w15:docId w15:val="{B7A8B783-493A-4086-9807-7A15D1A8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473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2025-07-24T12:43:00Z</dcterms:created>
  <dcterms:modified xsi:type="dcterms:W3CDTF">2025-07-24T12:45:00Z</dcterms:modified>
</cp:coreProperties>
</file>