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72E1A" w:rsidRPr="00E72E1A">
        <w:rPr>
          <w:b/>
          <w:sz w:val="24"/>
          <w:szCs w:val="24"/>
        </w:rPr>
        <w:t>5</w:t>
      </w:r>
    </w:p>
    <w:p w:rsidR="00DD5E6B" w:rsidRDefault="00612B72" w:rsidP="00195216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Składając ofertę w postępowaniu o</w:t>
      </w:r>
      <w:bookmarkStart w:id="0" w:name="_GoBack"/>
      <w:bookmarkEnd w:id="0"/>
      <w:r>
        <w:rPr>
          <w:color w:val="000000"/>
          <w:sz w:val="24"/>
          <w:szCs w:val="24"/>
        </w:rPr>
        <w:t xml:space="preserve"> udzielenie zamówienia publicznego w trybie </w:t>
      </w:r>
      <w:r w:rsidR="00E72E1A" w:rsidRPr="00E72E1A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7D1B45">
        <w:rPr>
          <w:b/>
          <w:sz w:val="24"/>
          <w:szCs w:val="24"/>
        </w:rPr>
        <w:t>d</w:t>
      </w:r>
      <w:r w:rsidR="007D1B45" w:rsidRPr="007D1B45">
        <w:rPr>
          <w:b/>
          <w:sz w:val="24"/>
          <w:szCs w:val="24"/>
        </w:rPr>
        <w:t>ostaw</w:t>
      </w:r>
      <w:r w:rsidR="007D1B45">
        <w:rPr>
          <w:b/>
          <w:sz w:val="24"/>
          <w:szCs w:val="24"/>
        </w:rPr>
        <w:t>ę</w:t>
      </w:r>
      <w:r w:rsidR="007D1B45" w:rsidRPr="007D1B45">
        <w:rPr>
          <w:b/>
          <w:sz w:val="24"/>
          <w:szCs w:val="24"/>
        </w:rPr>
        <w:t xml:space="preserve"> infrastruktury do rekonstrukcji detali obiektów dziedzictwa - drukarki 3D - DE-dzp.272-421/25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</w:t>
      </w:r>
      <w:r w:rsidR="002C6FC1">
        <w:rPr>
          <w:sz w:val="24"/>
          <w:szCs w:val="24"/>
        </w:rPr>
        <w:t>e: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  <w:p w:rsidR="00195216" w:rsidRDefault="00195216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(podać producenta i model dostarczonej drukarki)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2C6FC1" w:rsidRDefault="002C6FC1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(dzień-miesiąc-rok dostarczenia)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195216" w:rsidRPr="00D17C2F" w:rsidRDefault="00195216" w:rsidP="00195216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:rsidR="00195216" w:rsidRPr="00D17C2F" w:rsidRDefault="00195216" w:rsidP="00195216">
      <w:pPr>
        <w:tabs>
          <w:tab w:val="left" w:pos="5040"/>
        </w:tabs>
        <w:ind w:left="708"/>
      </w:pPr>
    </w:p>
    <w:p w:rsidR="00195216" w:rsidRPr="00BE6E2C" w:rsidRDefault="00195216" w:rsidP="00195216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 xml:space="preserve">podpisem elektronicznym </w:t>
      </w:r>
    </w:p>
    <w:p w:rsidR="007335B2" w:rsidRPr="000C4504" w:rsidRDefault="007335B2" w:rsidP="00195216">
      <w:pPr>
        <w:spacing w:line="360" w:lineRule="auto"/>
        <w:jc w:val="both"/>
      </w:pP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050C" w:rsidRDefault="00AB050C">
      <w:r>
        <w:separator/>
      </w:r>
    </w:p>
  </w:endnote>
  <w:endnote w:type="continuationSeparator" w:id="0">
    <w:p w:rsidR="00AB050C" w:rsidRDefault="00AB0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050C" w:rsidRDefault="00AB050C">
      <w:r>
        <w:separator/>
      </w:r>
    </w:p>
  </w:footnote>
  <w:footnote w:type="continuationSeparator" w:id="0">
    <w:p w:rsidR="00AB050C" w:rsidRDefault="00AB050C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195216">
        <w:t>8</w:t>
      </w:r>
      <w:r>
        <w:t>.1.</w:t>
      </w:r>
      <w:r w:rsidR="00195216">
        <w:t>4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7D1B45">
    <w:pPr>
      <w:pStyle w:val="Nagwek"/>
    </w:pPr>
    <w:r>
      <w:rPr>
        <w:noProof/>
      </w:rPr>
      <w:drawing>
        <wp:inline distT="0" distB="0" distL="0" distR="0" wp14:anchorId="1C07AEDE" wp14:editId="6DCC40EE">
          <wp:extent cx="5757103" cy="552339"/>
          <wp:effectExtent l="0" t="0" r="0" b="635"/>
          <wp:docPr id="1581652719" name="Obraz 1581652719" descr="Obraz zawierający tekst, Czcionka, lini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Obraz 24" descr="Obraz zawierający tekst, Czcionka, lini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7748" b="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268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DD5E6B">
      <w:t>Załącznik do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93"/>
    <w:rsid w:val="00054B56"/>
    <w:rsid w:val="000C4504"/>
    <w:rsid w:val="00195216"/>
    <w:rsid w:val="002355F4"/>
    <w:rsid w:val="002605A3"/>
    <w:rsid w:val="002646BC"/>
    <w:rsid w:val="002C6FC1"/>
    <w:rsid w:val="002F6942"/>
    <w:rsid w:val="00326EA6"/>
    <w:rsid w:val="003857B7"/>
    <w:rsid w:val="00437D39"/>
    <w:rsid w:val="00612B72"/>
    <w:rsid w:val="006A5B9B"/>
    <w:rsid w:val="006B58EB"/>
    <w:rsid w:val="006F12AA"/>
    <w:rsid w:val="007335B2"/>
    <w:rsid w:val="00750860"/>
    <w:rsid w:val="007D1B45"/>
    <w:rsid w:val="008D3D57"/>
    <w:rsid w:val="00982993"/>
    <w:rsid w:val="00A1762A"/>
    <w:rsid w:val="00AB050C"/>
    <w:rsid w:val="00B538A0"/>
    <w:rsid w:val="00C1516B"/>
    <w:rsid w:val="00CD0D35"/>
    <w:rsid w:val="00DA4EFD"/>
    <w:rsid w:val="00DD5E6B"/>
    <w:rsid w:val="00E154E9"/>
    <w:rsid w:val="00E43856"/>
    <w:rsid w:val="00E72E1A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7F5A4"/>
  <w15:chartTrackingRefBased/>
  <w15:docId w15:val="{4EF68A16-1557-41A6-A56F-27CE529B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CDD4B-3E93-43CF-B4A1-221D545A8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2025-07-16T13:22:00Z</dcterms:created>
  <dcterms:modified xsi:type="dcterms:W3CDTF">2025-07-21T07:37:00Z</dcterms:modified>
</cp:coreProperties>
</file>