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C19BD" w14:textId="77777777" w:rsidR="00D665F5" w:rsidRDefault="007A701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A701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A701A">
        <w:rPr>
          <w:sz w:val="22"/>
          <w:szCs w:val="22"/>
        </w:rPr>
        <w:t>2025-07-24</w:t>
      </w:r>
    </w:p>
    <w:p w14:paraId="306435A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F6B719C" w14:textId="77777777" w:rsidR="007A701A" w:rsidRPr="007A701A" w:rsidRDefault="007A701A" w:rsidP="00577BC6">
      <w:pPr>
        <w:spacing w:after="40"/>
        <w:rPr>
          <w:b/>
          <w:bCs/>
          <w:sz w:val="22"/>
          <w:szCs w:val="22"/>
        </w:rPr>
      </w:pPr>
      <w:r w:rsidRPr="007A701A">
        <w:rPr>
          <w:b/>
          <w:bCs/>
          <w:sz w:val="22"/>
          <w:szCs w:val="22"/>
        </w:rPr>
        <w:t>Akademia Górniczo - Hutnicza</w:t>
      </w:r>
    </w:p>
    <w:p w14:paraId="27F21FA7" w14:textId="77777777" w:rsidR="007A701A" w:rsidRPr="007A701A" w:rsidRDefault="007A701A" w:rsidP="00577BC6">
      <w:pPr>
        <w:spacing w:after="40"/>
        <w:rPr>
          <w:b/>
          <w:bCs/>
          <w:sz w:val="22"/>
          <w:szCs w:val="22"/>
        </w:rPr>
      </w:pPr>
      <w:r w:rsidRPr="007A701A">
        <w:rPr>
          <w:b/>
          <w:bCs/>
          <w:sz w:val="22"/>
          <w:szCs w:val="22"/>
        </w:rPr>
        <w:t>im. Stanisława Staszica w Krakowie</w:t>
      </w:r>
    </w:p>
    <w:p w14:paraId="0EB50311" w14:textId="77777777" w:rsidR="00D665F5" w:rsidRPr="00D91931" w:rsidRDefault="007A701A" w:rsidP="00577BC6">
      <w:pPr>
        <w:spacing w:after="40"/>
        <w:rPr>
          <w:b/>
          <w:bCs/>
          <w:sz w:val="22"/>
          <w:szCs w:val="22"/>
        </w:rPr>
      </w:pPr>
      <w:r w:rsidRPr="007A701A">
        <w:rPr>
          <w:b/>
          <w:bCs/>
          <w:sz w:val="22"/>
          <w:szCs w:val="22"/>
        </w:rPr>
        <w:t>Dział Zamówień Publicznych</w:t>
      </w:r>
    </w:p>
    <w:p w14:paraId="51435BE5" w14:textId="77777777" w:rsidR="00D665F5" w:rsidRPr="00BD5546" w:rsidRDefault="007A701A" w:rsidP="00D665F5">
      <w:pPr>
        <w:rPr>
          <w:sz w:val="22"/>
          <w:szCs w:val="22"/>
        </w:rPr>
      </w:pPr>
      <w:r w:rsidRPr="007A701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A701A">
        <w:rPr>
          <w:sz w:val="22"/>
          <w:szCs w:val="22"/>
        </w:rPr>
        <w:t>30</w:t>
      </w:r>
    </w:p>
    <w:p w14:paraId="20294D4A" w14:textId="77777777" w:rsidR="00D665F5" w:rsidRPr="00BD5546" w:rsidRDefault="007A701A" w:rsidP="00D665F5">
      <w:pPr>
        <w:rPr>
          <w:sz w:val="22"/>
          <w:szCs w:val="22"/>
        </w:rPr>
      </w:pPr>
      <w:r w:rsidRPr="007A701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A701A">
        <w:rPr>
          <w:sz w:val="22"/>
          <w:szCs w:val="22"/>
        </w:rPr>
        <w:t>Kraków</w:t>
      </w:r>
    </w:p>
    <w:p w14:paraId="6B86D55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B3530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086220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701A" w:rsidRPr="007A701A">
        <w:rPr>
          <w:b/>
          <w:sz w:val="22"/>
          <w:szCs w:val="22"/>
        </w:rPr>
        <w:t>DE-dzp.272-399/25</w:t>
      </w:r>
      <w:r w:rsidR="00A80738">
        <w:rPr>
          <w:sz w:val="24"/>
        </w:rPr>
        <w:tab/>
        <w:t xml:space="preserve"> </w:t>
      </w:r>
    </w:p>
    <w:p w14:paraId="24D3DC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CA8D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95BB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38B00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BC63B6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EE110F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A701A" w:rsidRPr="007A701A">
        <w:rPr>
          <w:sz w:val="22"/>
          <w:szCs w:val="22"/>
        </w:rPr>
        <w:t xml:space="preserve">Tryb podstawowy bez negocjacji - art. 275 pkt. 1 ustawy </w:t>
      </w:r>
      <w:proofErr w:type="spellStart"/>
      <w:r w:rsidR="007A701A" w:rsidRPr="007A701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B53CE6F" w14:textId="77777777" w:rsidR="00A80738" w:rsidRPr="00577BC6" w:rsidRDefault="007A701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A701A">
        <w:rPr>
          <w:b/>
          <w:sz w:val="22"/>
          <w:szCs w:val="22"/>
        </w:rPr>
        <w:t>Dostawa kołder, poduszek, bielizny pościelowej, materaców z pokrowcami, pokrowców na materace i koców do akademików Miasteczka Studenckiego AGH</w:t>
      </w:r>
    </w:p>
    <w:p w14:paraId="19234CD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A47D01C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A701A" w:rsidRPr="007A701A">
        <w:rPr>
          <w:sz w:val="22"/>
          <w:szCs w:val="22"/>
        </w:rPr>
        <w:t>24/07/2025</w:t>
      </w:r>
      <w:r w:rsidR="00FF4AB1" w:rsidRPr="00577BC6">
        <w:rPr>
          <w:sz w:val="22"/>
          <w:szCs w:val="22"/>
        </w:rPr>
        <w:t xml:space="preserve"> o godz. </w:t>
      </w:r>
      <w:r w:rsidR="007A701A" w:rsidRPr="007A701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5EB183C9" w14:textId="77777777" w:rsidTr="00C82837">
        <w:tc>
          <w:tcPr>
            <w:tcW w:w="993" w:type="dxa"/>
            <w:shd w:val="clear" w:color="auto" w:fill="auto"/>
            <w:vAlign w:val="center"/>
          </w:tcPr>
          <w:p w14:paraId="3007B39D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82682D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FE34D87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22234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7A701A" w:rsidRPr="00075CD0" w14:paraId="7B5654BD" w14:textId="77777777" w:rsidTr="00460BED">
        <w:tc>
          <w:tcPr>
            <w:tcW w:w="993" w:type="dxa"/>
            <w:shd w:val="clear" w:color="auto" w:fill="auto"/>
            <w:vAlign w:val="center"/>
          </w:tcPr>
          <w:p w14:paraId="5B199A0C" w14:textId="77777777" w:rsidR="007A701A" w:rsidRPr="00CB5EDB" w:rsidRDefault="007A701A" w:rsidP="00460BED">
            <w:pPr>
              <w:spacing w:before="120" w:after="120"/>
              <w:jc w:val="center"/>
            </w:pPr>
            <w:r w:rsidRPr="007A701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37AB02" w14:textId="77777777" w:rsidR="007A701A" w:rsidRPr="00CB5EDB" w:rsidRDefault="007A701A" w:rsidP="00460BED">
            <w:pPr>
              <w:spacing w:before="120" w:after="120"/>
              <w:jc w:val="center"/>
            </w:pPr>
            <w:r w:rsidRPr="007A701A">
              <w:t>3</w:t>
            </w:r>
          </w:p>
        </w:tc>
        <w:tc>
          <w:tcPr>
            <w:tcW w:w="4110" w:type="dxa"/>
            <w:shd w:val="clear" w:color="auto" w:fill="auto"/>
          </w:tcPr>
          <w:p w14:paraId="72A82DBC" w14:textId="77777777" w:rsidR="007A701A" w:rsidRPr="00C82837" w:rsidRDefault="007A701A" w:rsidP="00460BED">
            <w:pPr>
              <w:spacing w:before="40"/>
            </w:pPr>
            <w:r w:rsidRPr="007A701A">
              <w:t>Przedsiębiorstwo Produkcyjno-Handlowe</w:t>
            </w:r>
          </w:p>
          <w:p w14:paraId="38EF867A" w14:textId="77777777" w:rsidR="007A701A" w:rsidRPr="00CB5EDB" w:rsidRDefault="007A701A" w:rsidP="00460BED">
            <w:r w:rsidRPr="007A701A">
              <w:t>ul. Hallera</w:t>
            </w:r>
            <w:r w:rsidRPr="00CB5EDB">
              <w:t xml:space="preserve"> </w:t>
            </w:r>
            <w:r w:rsidRPr="007A701A">
              <w:t>19/44</w:t>
            </w:r>
            <w:r w:rsidRPr="00CB5EDB">
              <w:t xml:space="preserve"> </w:t>
            </w:r>
          </w:p>
          <w:p w14:paraId="5806BDE0" w14:textId="77777777" w:rsidR="007A701A" w:rsidRPr="00CB5EDB" w:rsidRDefault="007A701A" w:rsidP="00460BED">
            <w:pPr>
              <w:spacing w:after="120"/>
              <w:jc w:val="both"/>
            </w:pPr>
            <w:r w:rsidRPr="007A701A">
              <w:t>26-600</w:t>
            </w:r>
            <w:r w:rsidRPr="00CB5EDB">
              <w:t xml:space="preserve"> </w:t>
            </w:r>
            <w:r w:rsidRPr="007A701A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AF2620" w14:textId="77777777" w:rsidR="007A701A" w:rsidRPr="00CB5EDB" w:rsidRDefault="007A701A" w:rsidP="00460BED">
            <w:pPr>
              <w:spacing w:before="120" w:after="120"/>
              <w:jc w:val="center"/>
            </w:pPr>
            <w:r w:rsidRPr="007A701A">
              <w:t>176 289.75 zł</w:t>
            </w:r>
          </w:p>
        </w:tc>
      </w:tr>
      <w:tr w:rsidR="007A701A" w:rsidRPr="00075CD0" w14:paraId="390E6CB2" w14:textId="77777777" w:rsidTr="00460BED">
        <w:tc>
          <w:tcPr>
            <w:tcW w:w="993" w:type="dxa"/>
            <w:shd w:val="clear" w:color="auto" w:fill="auto"/>
            <w:vAlign w:val="center"/>
          </w:tcPr>
          <w:p w14:paraId="39FDE2ED" w14:textId="77777777" w:rsidR="007A701A" w:rsidRPr="00CB5EDB" w:rsidRDefault="007A701A" w:rsidP="00460BED">
            <w:pPr>
              <w:spacing w:before="120" w:after="120"/>
              <w:jc w:val="center"/>
            </w:pPr>
            <w:r w:rsidRPr="007A701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F77922" w14:textId="77777777" w:rsidR="007A701A" w:rsidRPr="00CB5EDB" w:rsidRDefault="007A701A" w:rsidP="00460BED">
            <w:pPr>
              <w:spacing w:before="120" w:after="120"/>
              <w:jc w:val="center"/>
            </w:pPr>
            <w:r w:rsidRPr="007A701A">
              <w:t>1</w:t>
            </w:r>
          </w:p>
        </w:tc>
        <w:tc>
          <w:tcPr>
            <w:tcW w:w="4110" w:type="dxa"/>
            <w:shd w:val="clear" w:color="auto" w:fill="auto"/>
          </w:tcPr>
          <w:p w14:paraId="3FEF01CA" w14:textId="77777777" w:rsidR="007A701A" w:rsidRPr="00C82837" w:rsidRDefault="007A701A" w:rsidP="00460BED">
            <w:pPr>
              <w:spacing w:before="40"/>
            </w:pPr>
            <w:r w:rsidRPr="007A701A">
              <w:t xml:space="preserve">PPHU SARA Agata </w:t>
            </w:r>
            <w:proofErr w:type="spellStart"/>
            <w:r w:rsidRPr="007A701A">
              <w:t>Komasara</w:t>
            </w:r>
            <w:proofErr w:type="spellEnd"/>
          </w:p>
          <w:p w14:paraId="4F248690" w14:textId="77777777" w:rsidR="007A701A" w:rsidRPr="00CB5EDB" w:rsidRDefault="007A701A" w:rsidP="00460BED">
            <w:r w:rsidRPr="007A701A">
              <w:t>1 Maja</w:t>
            </w:r>
            <w:r w:rsidRPr="00CB5EDB">
              <w:t xml:space="preserve"> </w:t>
            </w:r>
            <w:r w:rsidRPr="007A701A">
              <w:t>13</w:t>
            </w:r>
            <w:r w:rsidRPr="00CB5EDB">
              <w:t xml:space="preserve"> </w:t>
            </w:r>
          </w:p>
          <w:p w14:paraId="474B1688" w14:textId="77777777" w:rsidR="007A701A" w:rsidRPr="00CB5EDB" w:rsidRDefault="007A701A" w:rsidP="00460BED">
            <w:pPr>
              <w:spacing w:after="120"/>
              <w:jc w:val="both"/>
            </w:pPr>
            <w:r w:rsidRPr="007A701A">
              <w:t>28-131</w:t>
            </w:r>
            <w:r w:rsidRPr="00CB5EDB">
              <w:t xml:space="preserve"> </w:t>
            </w:r>
            <w:r w:rsidRPr="007A701A">
              <w:t>Solec-Zdrój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AC3F8B" w14:textId="77777777" w:rsidR="007A701A" w:rsidRPr="00CB5EDB" w:rsidRDefault="007A701A" w:rsidP="00460BED">
            <w:pPr>
              <w:spacing w:before="120" w:after="120"/>
              <w:jc w:val="center"/>
            </w:pPr>
            <w:r w:rsidRPr="007A701A">
              <w:t>209 892.74 zł</w:t>
            </w:r>
          </w:p>
        </w:tc>
      </w:tr>
      <w:tr w:rsidR="007A701A" w:rsidRPr="00075CD0" w14:paraId="170A5411" w14:textId="77777777" w:rsidTr="00460BED">
        <w:tc>
          <w:tcPr>
            <w:tcW w:w="993" w:type="dxa"/>
            <w:shd w:val="clear" w:color="auto" w:fill="auto"/>
            <w:vAlign w:val="center"/>
          </w:tcPr>
          <w:p w14:paraId="796CC127" w14:textId="77777777" w:rsidR="007A701A" w:rsidRPr="00CB5EDB" w:rsidRDefault="007A701A" w:rsidP="00460BED">
            <w:pPr>
              <w:spacing w:before="120" w:after="120"/>
              <w:jc w:val="center"/>
            </w:pPr>
            <w:r w:rsidRPr="007A701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3AE2DD" w14:textId="77777777" w:rsidR="007A701A" w:rsidRPr="00CB5EDB" w:rsidRDefault="007A701A" w:rsidP="00460BED">
            <w:pPr>
              <w:spacing w:before="120" w:after="120"/>
              <w:jc w:val="center"/>
            </w:pPr>
            <w:r w:rsidRPr="007A701A">
              <w:t>2</w:t>
            </w:r>
          </w:p>
        </w:tc>
        <w:tc>
          <w:tcPr>
            <w:tcW w:w="4110" w:type="dxa"/>
            <w:shd w:val="clear" w:color="auto" w:fill="auto"/>
          </w:tcPr>
          <w:p w14:paraId="5A1E0F20" w14:textId="77777777" w:rsidR="007A701A" w:rsidRPr="00C82837" w:rsidRDefault="007A701A" w:rsidP="00460BED">
            <w:pPr>
              <w:spacing w:before="40"/>
            </w:pPr>
            <w:r w:rsidRPr="007A701A">
              <w:t xml:space="preserve">PPHU SARA Agata </w:t>
            </w:r>
            <w:proofErr w:type="spellStart"/>
            <w:r w:rsidRPr="007A701A">
              <w:t>Komasara</w:t>
            </w:r>
            <w:proofErr w:type="spellEnd"/>
          </w:p>
          <w:p w14:paraId="4E372C78" w14:textId="77777777" w:rsidR="007A701A" w:rsidRPr="00CB5EDB" w:rsidRDefault="007A701A" w:rsidP="00460BED">
            <w:r w:rsidRPr="007A701A">
              <w:t>1 Maja</w:t>
            </w:r>
            <w:r w:rsidRPr="00CB5EDB">
              <w:t xml:space="preserve"> </w:t>
            </w:r>
            <w:r w:rsidRPr="007A701A">
              <w:t>13</w:t>
            </w:r>
            <w:r w:rsidRPr="00CB5EDB">
              <w:t xml:space="preserve"> </w:t>
            </w:r>
          </w:p>
          <w:p w14:paraId="35B1DC60" w14:textId="77777777" w:rsidR="007A701A" w:rsidRPr="00CB5EDB" w:rsidRDefault="007A701A" w:rsidP="00460BED">
            <w:pPr>
              <w:spacing w:after="120"/>
              <w:jc w:val="both"/>
            </w:pPr>
            <w:r w:rsidRPr="007A701A">
              <w:t>28-131</w:t>
            </w:r>
            <w:r w:rsidRPr="00CB5EDB">
              <w:t xml:space="preserve"> </w:t>
            </w:r>
            <w:r w:rsidRPr="007A701A">
              <w:t>Solec-Zdrój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600E1E" w14:textId="1B00DB1B" w:rsidR="007A701A" w:rsidRPr="00CB5EDB" w:rsidRDefault="00672A16" w:rsidP="00460BED">
            <w:pPr>
              <w:spacing w:before="120" w:after="120"/>
              <w:jc w:val="center"/>
            </w:pPr>
            <w:r>
              <w:t>37 884.00</w:t>
            </w:r>
            <w:r w:rsidR="007A701A" w:rsidRPr="007A701A">
              <w:t xml:space="preserve">  zł</w:t>
            </w:r>
          </w:p>
        </w:tc>
      </w:tr>
      <w:tr w:rsidR="007A701A" w:rsidRPr="00075CD0" w14:paraId="08BC1F78" w14:textId="77777777" w:rsidTr="00460BED">
        <w:tc>
          <w:tcPr>
            <w:tcW w:w="993" w:type="dxa"/>
            <w:shd w:val="clear" w:color="auto" w:fill="auto"/>
            <w:vAlign w:val="center"/>
          </w:tcPr>
          <w:p w14:paraId="0247C860" w14:textId="77777777" w:rsidR="007A701A" w:rsidRPr="00CB5EDB" w:rsidRDefault="007A701A" w:rsidP="00460BED">
            <w:pPr>
              <w:spacing w:before="120" w:after="120"/>
              <w:jc w:val="center"/>
            </w:pPr>
            <w:r w:rsidRPr="007A701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DEC732" w14:textId="77777777" w:rsidR="007A701A" w:rsidRPr="00CB5EDB" w:rsidRDefault="007A701A" w:rsidP="00460BED">
            <w:pPr>
              <w:spacing w:before="120" w:after="120"/>
              <w:jc w:val="center"/>
            </w:pPr>
            <w:r w:rsidRPr="007A701A">
              <w:t>3</w:t>
            </w:r>
          </w:p>
        </w:tc>
        <w:tc>
          <w:tcPr>
            <w:tcW w:w="4110" w:type="dxa"/>
            <w:shd w:val="clear" w:color="auto" w:fill="auto"/>
          </w:tcPr>
          <w:p w14:paraId="7B8C851B" w14:textId="77777777" w:rsidR="007A701A" w:rsidRPr="00C82837" w:rsidRDefault="007A701A" w:rsidP="00460BED">
            <w:pPr>
              <w:spacing w:before="40"/>
            </w:pPr>
            <w:r w:rsidRPr="007A701A">
              <w:t xml:space="preserve">PPHU SARA Agata </w:t>
            </w:r>
            <w:proofErr w:type="spellStart"/>
            <w:r w:rsidRPr="007A701A">
              <w:t>Komasara</w:t>
            </w:r>
            <w:proofErr w:type="spellEnd"/>
          </w:p>
          <w:p w14:paraId="58DB59A3" w14:textId="77777777" w:rsidR="007A701A" w:rsidRPr="00CB5EDB" w:rsidRDefault="007A701A" w:rsidP="00460BED">
            <w:r w:rsidRPr="007A701A">
              <w:t>1 Maja</w:t>
            </w:r>
            <w:r w:rsidRPr="00CB5EDB">
              <w:t xml:space="preserve"> </w:t>
            </w:r>
            <w:r w:rsidRPr="007A701A">
              <w:t>13</w:t>
            </w:r>
            <w:r w:rsidRPr="00CB5EDB">
              <w:t xml:space="preserve"> </w:t>
            </w:r>
          </w:p>
          <w:p w14:paraId="720AB3BA" w14:textId="77777777" w:rsidR="007A701A" w:rsidRPr="00CB5EDB" w:rsidRDefault="007A701A" w:rsidP="00460BED">
            <w:pPr>
              <w:spacing w:after="120"/>
              <w:jc w:val="both"/>
            </w:pPr>
            <w:r w:rsidRPr="007A701A">
              <w:t>28-131</w:t>
            </w:r>
            <w:r w:rsidRPr="00CB5EDB">
              <w:t xml:space="preserve"> </w:t>
            </w:r>
            <w:r w:rsidRPr="007A701A">
              <w:t>Solec-Zdrój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DEDE5" w14:textId="2B06B7DF" w:rsidR="007A701A" w:rsidRPr="00CB5EDB" w:rsidRDefault="00672A16" w:rsidP="00460BED">
            <w:pPr>
              <w:spacing w:before="120" w:after="120"/>
              <w:jc w:val="center"/>
            </w:pPr>
            <w:r>
              <w:t>209 892.74</w:t>
            </w:r>
            <w:r w:rsidR="007A701A" w:rsidRPr="007A701A">
              <w:t xml:space="preserve">  zł</w:t>
            </w:r>
          </w:p>
        </w:tc>
      </w:tr>
      <w:tr w:rsidR="00D93CFA" w:rsidRPr="00075CD0" w14:paraId="728BCA17" w14:textId="77777777" w:rsidTr="00460BED">
        <w:tc>
          <w:tcPr>
            <w:tcW w:w="993" w:type="dxa"/>
            <w:shd w:val="clear" w:color="auto" w:fill="auto"/>
            <w:vAlign w:val="center"/>
          </w:tcPr>
          <w:p w14:paraId="1C163A0F" w14:textId="77D4BCE1" w:rsidR="00D93CFA" w:rsidRPr="007A701A" w:rsidRDefault="00D93CFA" w:rsidP="00D93CFA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BE21B3" w14:textId="375EEC90" w:rsidR="00D93CFA" w:rsidRPr="007A701A" w:rsidRDefault="00D93CFA" w:rsidP="00D93CFA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4110" w:type="dxa"/>
            <w:shd w:val="clear" w:color="auto" w:fill="auto"/>
          </w:tcPr>
          <w:p w14:paraId="1B540466" w14:textId="77777777" w:rsidR="00D93CFA" w:rsidRPr="00C82837" w:rsidRDefault="00D93CFA" w:rsidP="00D93CFA">
            <w:pPr>
              <w:spacing w:before="40"/>
            </w:pPr>
            <w:r w:rsidRPr="007A701A">
              <w:t xml:space="preserve">PPHU SARA Agata </w:t>
            </w:r>
            <w:proofErr w:type="spellStart"/>
            <w:r w:rsidRPr="007A701A">
              <w:t>Komasara</w:t>
            </w:r>
            <w:proofErr w:type="spellEnd"/>
          </w:p>
          <w:p w14:paraId="0139739B" w14:textId="77777777" w:rsidR="00D93CFA" w:rsidRPr="00CB5EDB" w:rsidRDefault="00D93CFA" w:rsidP="00D93CFA">
            <w:r w:rsidRPr="007A701A">
              <w:t>1 Maja</w:t>
            </w:r>
            <w:r w:rsidRPr="00CB5EDB">
              <w:t xml:space="preserve"> </w:t>
            </w:r>
            <w:r w:rsidRPr="007A701A">
              <w:t>13</w:t>
            </w:r>
            <w:r w:rsidRPr="00CB5EDB">
              <w:t xml:space="preserve"> </w:t>
            </w:r>
          </w:p>
          <w:p w14:paraId="681F981B" w14:textId="1414BDC7" w:rsidR="00D93CFA" w:rsidRPr="007A701A" w:rsidRDefault="00D93CFA" w:rsidP="00D93CFA">
            <w:pPr>
              <w:spacing w:before="40"/>
            </w:pPr>
            <w:r w:rsidRPr="007A701A">
              <w:t>28-131</w:t>
            </w:r>
            <w:r w:rsidRPr="00CB5EDB">
              <w:t xml:space="preserve"> </w:t>
            </w:r>
            <w:r w:rsidRPr="007A701A">
              <w:t>Solec-Zdrój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1B39F9" w14:textId="7D46ADDA" w:rsidR="00D93CFA" w:rsidRDefault="00D93CFA" w:rsidP="00D93CFA">
            <w:pPr>
              <w:spacing w:before="120" w:after="120"/>
              <w:jc w:val="center"/>
            </w:pPr>
            <w:r w:rsidRPr="00D93CFA">
              <w:t>53</w:t>
            </w:r>
            <w:r>
              <w:t> </w:t>
            </w:r>
            <w:r w:rsidRPr="00D93CFA">
              <w:t>166</w:t>
            </w:r>
            <w:r>
              <w:t>.</w:t>
            </w:r>
            <w:r w:rsidRPr="00D93CFA">
              <w:t>75zł</w:t>
            </w:r>
          </w:p>
        </w:tc>
      </w:tr>
      <w:tr w:rsidR="00D93CFA" w:rsidRPr="00075CD0" w14:paraId="607E97A9" w14:textId="77777777" w:rsidTr="00460BED">
        <w:tc>
          <w:tcPr>
            <w:tcW w:w="993" w:type="dxa"/>
            <w:shd w:val="clear" w:color="auto" w:fill="auto"/>
            <w:vAlign w:val="center"/>
          </w:tcPr>
          <w:p w14:paraId="340FF7B1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9E0482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1</w:t>
            </w:r>
          </w:p>
        </w:tc>
        <w:tc>
          <w:tcPr>
            <w:tcW w:w="4110" w:type="dxa"/>
            <w:shd w:val="clear" w:color="auto" w:fill="auto"/>
          </w:tcPr>
          <w:p w14:paraId="401FECCF" w14:textId="77777777" w:rsidR="00D93CFA" w:rsidRPr="00672A16" w:rsidRDefault="00D93CFA" w:rsidP="00D93CFA">
            <w:pPr>
              <w:spacing w:before="40"/>
              <w:rPr>
                <w:lang w:val="en-US"/>
              </w:rPr>
            </w:pPr>
            <w:proofErr w:type="spellStart"/>
            <w:r w:rsidRPr="00672A16">
              <w:rPr>
                <w:lang w:val="en-US"/>
              </w:rPr>
              <w:t>Multitex</w:t>
            </w:r>
            <w:proofErr w:type="spellEnd"/>
            <w:r w:rsidRPr="00672A16">
              <w:rPr>
                <w:lang w:val="en-US"/>
              </w:rPr>
              <w:t xml:space="preserve"> Sp. z </w:t>
            </w:r>
            <w:proofErr w:type="spellStart"/>
            <w:r w:rsidRPr="00672A16">
              <w:rPr>
                <w:lang w:val="en-US"/>
              </w:rPr>
              <w:t>o.o.</w:t>
            </w:r>
            <w:proofErr w:type="spellEnd"/>
          </w:p>
          <w:p w14:paraId="23CC8529" w14:textId="77777777" w:rsidR="00D93CFA" w:rsidRPr="00CB5EDB" w:rsidRDefault="00D93CFA" w:rsidP="00D93CFA">
            <w:r w:rsidRPr="007A701A">
              <w:t>3 Maja</w:t>
            </w:r>
            <w:r w:rsidRPr="00CB5EDB">
              <w:t xml:space="preserve"> </w:t>
            </w:r>
            <w:r w:rsidRPr="007A701A">
              <w:t>40</w:t>
            </w:r>
            <w:r w:rsidRPr="00CB5EDB">
              <w:t xml:space="preserve"> </w:t>
            </w:r>
          </w:p>
          <w:p w14:paraId="781D4611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48-250</w:t>
            </w:r>
            <w:r w:rsidRPr="00CB5EDB">
              <w:t xml:space="preserve"> </w:t>
            </w:r>
            <w:r w:rsidRPr="007A701A">
              <w:t>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15E1A8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72 766.80 zł</w:t>
            </w:r>
          </w:p>
        </w:tc>
      </w:tr>
      <w:tr w:rsidR="00D93CFA" w:rsidRPr="00075CD0" w14:paraId="11CB3E50" w14:textId="77777777" w:rsidTr="00460BED">
        <w:tc>
          <w:tcPr>
            <w:tcW w:w="993" w:type="dxa"/>
            <w:shd w:val="clear" w:color="auto" w:fill="auto"/>
            <w:vAlign w:val="center"/>
          </w:tcPr>
          <w:p w14:paraId="738D1FFC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10EE7A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2</w:t>
            </w:r>
          </w:p>
        </w:tc>
        <w:tc>
          <w:tcPr>
            <w:tcW w:w="4110" w:type="dxa"/>
            <w:shd w:val="clear" w:color="auto" w:fill="auto"/>
          </w:tcPr>
          <w:p w14:paraId="0C996F67" w14:textId="77777777" w:rsidR="00D93CFA" w:rsidRPr="00672A16" w:rsidRDefault="00D93CFA" w:rsidP="00D93CFA">
            <w:pPr>
              <w:spacing w:before="40"/>
              <w:rPr>
                <w:lang w:val="en-US"/>
              </w:rPr>
            </w:pPr>
            <w:proofErr w:type="spellStart"/>
            <w:r w:rsidRPr="00672A16">
              <w:rPr>
                <w:lang w:val="en-US"/>
              </w:rPr>
              <w:t>Multitex</w:t>
            </w:r>
            <w:proofErr w:type="spellEnd"/>
            <w:r w:rsidRPr="00672A16">
              <w:rPr>
                <w:lang w:val="en-US"/>
              </w:rPr>
              <w:t xml:space="preserve"> Sp. z </w:t>
            </w:r>
            <w:proofErr w:type="spellStart"/>
            <w:r w:rsidRPr="00672A16">
              <w:rPr>
                <w:lang w:val="en-US"/>
              </w:rPr>
              <w:t>o.o.</w:t>
            </w:r>
            <w:proofErr w:type="spellEnd"/>
          </w:p>
          <w:p w14:paraId="755374EB" w14:textId="77777777" w:rsidR="00D93CFA" w:rsidRPr="00CB5EDB" w:rsidRDefault="00D93CFA" w:rsidP="00D93CFA">
            <w:r w:rsidRPr="007A701A">
              <w:t>3 Maja</w:t>
            </w:r>
            <w:r w:rsidRPr="00CB5EDB">
              <w:t xml:space="preserve"> </w:t>
            </w:r>
            <w:r w:rsidRPr="007A701A">
              <w:t>40</w:t>
            </w:r>
            <w:r w:rsidRPr="00CB5EDB">
              <w:t xml:space="preserve"> </w:t>
            </w:r>
          </w:p>
          <w:p w14:paraId="1DB9458C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lastRenderedPageBreak/>
              <w:t>48-250</w:t>
            </w:r>
            <w:r w:rsidRPr="00CB5EDB">
              <w:t xml:space="preserve"> </w:t>
            </w:r>
            <w:r w:rsidRPr="007A701A">
              <w:t>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ADCE2B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lastRenderedPageBreak/>
              <w:t>39 261.60 zł</w:t>
            </w:r>
          </w:p>
        </w:tc>
      </w:tr>
      <w:tr w:rsidR="00D93CFA" w:rsidRPr="00075CD0" w14:paraId="0280657C" w14:textId="77777777" w:rsidTr="00460BED">
        <w:tc>
          <w:tcPr>
            <w:tcW w:w="993" w:type="dxa"/>
            <w:shd w:val="clear" w:color="auto" w:fill="auto"/>
            <w:vAlign w:val="center"/>
          </w:tcPr>
          <w:p w14:paraId="3D222BC0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F5306D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3</w:t>
            </w:r>
          </w:p>
        </w:tc>
        <w:tc>
          <w:tcPr>
            <w:tcW w:w="4110" w:type="dxa"/>
            <w:shd w:val="clear" w:color="auto" w:fill="auto"/>
          </w:tcPr>
          <w:p w14:paraId="734FB0F8" w14:textId="77777777" w:rsidR="00D93CFA" w:rsidRPr="00672A16" w:rsidRDefault="00D93CFA" w:rsidP="00D93CFA">
            <w:pPr>
              <w:spacing w:before="40"/>
              <w:rPr>
                <w:lang w:val="en-US"/>
              </w:rPr>
            </w:pPr>
            <w:proofErr w:type="spellStart"/>
            <w:r w:rsidRPr="00672A16">
              <w:rPr>
                <w:lang w:val="en-US"/>
              </w:rPr>
              <w:t>Multitex</w:t>
            </w:r>
            <w:proofErr w:type="spellEnd"/>
            <w:r w:rsidRPr="00672A16">
              <w:rPr>
                <w:lang w:val="en-US"/>
              </w:rPr>
              <w:t xml:space="preserve"> Sp. z </w:t>
            </w:r>
            <w:proofErr w:type="spellStart"/>
            <w:r w:rsidRPr="00672A16">
              <w:rPr>
                <w:lang w:val="en-US"/>
              </w:rPr>
              <w:t>o.o.</w:t>
            </w:r>
            <w:proofErr w:type="spellEnd"/>
          </w:p>
          <w:p w14:paraId="5344FF19" w14:textId="77777777" w:rsidR="00D93CFA" w:rsidRPr="00CB5EDB" w:rsidRDefault="00D93CFA" w:rsidP="00D93CFA">
            <w:r w:rsidRPr="007A701A">
              <w:t>3 Maja</w:t>
            </w:r>
            <w:r w:rsidRPr="00CB5EDB">
              <w:t xml:space="preserve"> </w:t>
            </w:r>
            <w:r w:rsidRPr="007A701A">
              <w:t>40</w:t>
            </w:r>
            <w:r w:rsidRPr="00CB5EDB">
              <w:t xml:space="preserve"> </w:t>
            </w:r>
          </w:p>
          <w:p w14:paraId="18FB363B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48-250</w:t>
            </w:r>
            <w:r w:rsidRPr="00CB5EDB">
              <w:t xml:space="preserve"> </w:t>
            </w:r>
            <w:r w:rsidRPr="007A701A">
              <w:t>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5C283B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218 558.70 zł</w:t>
            </w:r>
          </w:p>
        </w:tc>
      </w:tr>
      <w:tr w:rsidR="00D93CFA" w:rsidRPr="00075CD0" w14:paraId="65390937" w14:textId="77777777" w:rsidTr="00460BED">
        <w:tc>
          <w:tcPr>
            <w:tcW w:w="993" w:type="dxa"/>
            <w:shd w:val="clear" w:color="auto" w:fill="auto"/>
            <w:vAlign w:val="center"/>
          </w:tcPr>
          <w:p w14:paraId="12C1F7E1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4F1E33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4</w:t>
            </w:r>
          </w:p>
        </w:tc>
        <w:tc>
          <w:tcPr>
            <w:tcW w:w="4110" w:type="dxa"/>
            <w:shd w:val="clear" w:color="auto" w:fill="auto"/>
          </w:tcPr>
          <w:p w14:paraId="1446627F" w14:textId="77777777" w:rsidR="00D93CFA" w:rsidRPr="00672A16" w:rsidRDefault="00D93CFA" w:rsidP="00D93CFA">
            <w:pPr>
              <w:spacing w:before="40"/>
              <w:rPr>
                <w:lang w:val="en-US"/>
              </w:rPr>
            </w:pPr>
            <w:proofErr w:type="spellStart"/>
            <w:r w:rsidRPr="00672A16">
              <w:rPr>
                <w:lang w:val="en-US"/>
              </w:rPr>
              <w:t>Multitex</w:t>
            </w:r>
            <w:proofErr w:type="spellEnd"/>
            <w:r w:rsidRPr="00672A16">
              <w:rPr>
                <w:lang w:val="en-US"/>
              </w:rPr>
              <w:t xml:space="preserve"> Sp. z </w:t>
            </w:r>
            <w:proofErr w:type="spellStart"/>
            <w:r w:rsidRPr="00672A16">
              <w:rPr>
                <w:lang w:val="en-US"/>
              </w:rPr>
              <w:t>o.o.</w:t>
            </w:r>
            <w:proofErr w:type="spellEnd"/>
          </w:p>
          <w:p w14:paraId="6B3D5F0D" w14:textId="77777777" w:rsidR="00D93CFA" w:rsidRPr="00CB5EDB" w:rsidRDefault="00D93CFA" w:rsidP="00D93CFA">
            <w:r w:rsidRPr="007A701A">
              <w:t>3 Maja</w:t>
            </w:r>
            <w:r w:rsidRPr="00CB5EDB">
              <w:t xml:space="preserve"> </w:t>
            </w:r>
            <w:r w:rsidRPr="007A701A">
              <w:t>40</w:t>
            </w:r>
            <w:r w:rsidRPr="00CB5EDB">
              <w:t xml:space="preserve"> </w:t>
            </w:r>
          </w:p>
          <w:p w14:paraId="2C74696A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48-250</w:t>
            </w:r>
            <w:r w:rsidRPr="00CB5EDB">
              <w:t xml:space="preserve"> </w:t>
            </w:r>
            <w:r w:rsidRPr="007A701A">
              <w:t>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FCCC5F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149 101.56 zł</w:t>
            </w:r>
          </w:p>
        </w:tc>
      </w:tr>
      <w:tr w:rsidR="00D93CFA" w:rsidRPr="00075CD0" w14:paraId="6C901DE0" w14:textId="77777777" w:rsidTr="00460BED">
        <w:tc>
          <w:tcPr>
            <w:tcW w:w="993" w:type="dxa"/>
            <w:shd w:val="clear" w:color="auto" w:fill="auto"/>
            <w:vAlign w:val="center"/>
          </w:tcPr>
          <w:p w14:paraId="58235F5E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0E7190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1</w:t>
            </w:r>
          </w:p>
        </w:tc>
        <w:tc>
          <w:tcPr>
            <w:tcW w:w="4110" w:type="dxa"/>
            <w:shd w:val="clear" w:color="auto" w:fill="auto"/>
          </w:tcPr>
          <w:p w14:paraId="2527880B" w14:textId="77777777" w:rsidR="00D93CFA" w:rsidRPr="00C82837" w:rsidRDefault="00D93CFA" w:rsidP="00D93CFA">
            <w:pPr>
              <w:spacing w:before="40"/>
            </w:pPr>
            <w:r w:rsidRPr="007A701A">
              <w:t>ULM Poland sp. z o.o.</w:t>
            </w:r>
          </w:p>
          <w:p w14:paraId="789AC298" w14:textId="77777777" w:rsidR="00D93CFA" w:rsidRPr="00CB5EDB" w:rsidRDefault="00D93CFA" w:rsidP="00D93CFA">
            <w:r w:rsidRPr="007A701A">
              <w:t>Pabianicka</w:t>
            </w:r>
            <w:r w:rsidRPr="00CB5EDB">
              <w:t xml:space="preserve"> </w:t>
            </w:r>
            <w:r w:rsidRPr="007A701A">
              <w:t>24</w:t>
            </w:r>
            <w:r w:rsidRPr="00CB5EDB">
              <w:t xml:space="preserve"> </w:t>
            </w:r>
          </w:p>
          <w:p w14:paraId="64282EB0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95-082</w:t>
            </w:r>
            <w:r w:rsidRPr="00CB5EDB">
              <w:t xml:space="preserve"> </w:t>
            </w:r>
            <w:r w:rsidRPr="007A701A">
              <w:t>Dobroń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93FE4F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99 630.00 zł</w:t>
            </w:r>
          </w:p>
        </w:tc>
      </w:tr>
      <w:tr w:rsidR="00D93CFA" w:rsidRPr="00075CD0" w14:paraId="4C00B7A1" w14:textId="77777777" w:rsidTr="00460BED">
        <w:tc>
          <w:tcPr>
            <w:tcW w:w="993" w:type="dxa"/>
            <w:shd w:val="clear" w:color="auto" w:fill="auto"/>
            <w:vAlign w:val="center"/>
          </w:tcPr>
          <w:p w14:paraId="6FD6F9E8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3E29E7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2</w:t>
            </w:r>
          </w:p>
        </w:tc>
        <w:tc>
          <w:tcPr>
            <w:tcW w:w="4110" w:type="dxa"/>
            <w:shd w:val="clear" w:color="auto" w:fill="auto"/>
          </w:tcPr>
          <w:p w14:paraId="5CDA36B1" w14:textId="77777777" w:rsidR="00D93CFA" w:rsidRPr="00C82837" w:rsidRDefault="00D93CFA" w:rsidP="00D93CFA">
            <w:pPr>
              <w:spacing w:before="40"/>
            </w:pPr>
            <w:r w:rsidRPr="007A701A">
              <w:t>ULM Poland sp. z o.o.</w:t>
            </w:r>
          </w:p>
          <w:p w14:paraId="3A7111D9" w14:textId="77777777" w:rsidR="00D93CFA" w:rsidRPr="00CB5EDB" w:rsidRDefault="00D93CFA" w:rsidP="00D93CFA">
            <w:r w:rsidRPr="007A701A">
              <w:t>Pabianicka</w:t>
            </w:r>
            <w:r w:rsidRPr="00CB5EDB">
              <w:t xml:space="preserve"> </w:t>
            </w:r>
            <w:r w:rsidRPr="007A701A">
              <w:t>24</w:t>
            </w:r>
            <w:r w:rsidRPr="00CB5EDB">
              <w:t xml:space="preserve"> </w:t>
            </w:r>
          </w:p>
          <w:p w14:paraId="1EC67ABD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95-082</w:t>
            </w:r>
            <w:r w:rsidRPr="00CB5EDB">
              <w:t xml:space="preserve"> </w:t>
            </w:r>
            <w:r w:rsidRPr="007A701A">
              <w:t>Dobroń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5F7462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43 050.00 zł</w:t>
            </w:r>
          </w:p>
        </w:tc>
      </w:tr>
      <w:tr w:rsidR="00D93CFA" w:rsidRPr="00075CD0" w14:paraId="7D5DE3F5" w14:textId="77777777" w:rsidTr="00460BED">
        <w:tc>
          <w:tcPr>
            <w:tcW w:w="993" w:type="dxa"/>
            <w:shd w:val="clear" w:color="auto" w:fill="auto"/>
            <w:vAlign w:val="center"/>
          </w:tcPr>
          <w:p w14:paraId="52918822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2068BA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3</w:t>
            </w:r>
          </w:p>
        </w:tc>
        <w:tc>
          <w:tcPr>
            <w:tcW w:w="4110" w:type="dxa"/>
            <w:shd w:val="clear" w:color="auto" w:fill="auto"/>
          </w:tcPr>
          <w:p w14:paraId="5A5E8262" w14:textId="77777777" w:rsidR="00D93CFA" w:rsidRPr="00C82837" w:rsidRDefault="00D93CFA" w:rsidP="00D93CFA">
            <w:pPr>
              <w:spacing w:before="40"/>
            </w:pPr>
            <w:r w:rsidRPr="007A701A">
              <w:t>ULM Poland sp. z o.o.</w:t>
            </w:r>
          </w:p>
          <w:p w14:paraId="76BCC922" w14:textId="77777777" w:rsidR="00D93CFA" w:rsidRPr="00CB5EDB" w:rsidRDefault="00D93CFA" w:rsidP="00D93CFA">
            <w:r w:rsidRPr="007A701A">
              <w:t>Pabianicka</w:t>
            </w:r>
            <w:r w:rsidRPr="00CB5EDB">
              <w:t xml:space="preserve"> </w:t>
            </w:r>
            <w:r w:rsidRPr="007A701A">
              <w:t>24</w:t>
            </w:r>
            <w:r w:rsidRPr="00CB5EDB">
              <w:t xml:space="preserve"> </w:t>
            </w:r>
          </w:p>
          <w:p w14:paraId="437D0DE5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95-082</w:t>
            </w:r>
            <w:r w:rsidRPr="00CB5EDB">
              <w:t xml:space="preserve"> </w:t>
            </w:r>
            <w:r w:rsidRPr="007A701A">
              <w:t>Dobroń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8ADD70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206 313.80 zł</w:t>
            </w:r>
          </w:p>
        </w:tc>
      </w:tr>
      <w:tr w:rsidR="00D93CFA" w:rsidRPr="00075CD0" w14:paraId="2C0FF1E5" w14:textId="77777777" w:rsidTr="00460BED">
        <w:tc>
          <w:tcPr>
            <w:tcW w:w="993" w:type="dxa"/>
            <w:shd w:val="clear" w:color="auto" w:fill="auto"/>
            <w:vAlign w:val="center"/>
          </w:tcPr>
          <w:p w14:paraId="15FF18C8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665DFC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1</w:t>
            </w:r>
          </w:p>
        </w:tc>
        <w:tc>
          <w:tcPr>
            <w:tcW w:w="4110" w:type="dxa"/>
            <w:shd w:val="clear" w:color="auto" w:fill="auto"/>
          </w:tcPr>
          <w:p w14:paraId="503088A1" w14:textId="77777777" w:rsidR="00D93CFA" w:rsidRPr="00C82837" w:rsidRDefault="00D93CFA" w:rsidP="00D93CFA">
            <w:pPr>
              <w:spacing w:before="40"/>
            </w:pPr>
            <w:r w:rsidRPr="007A701A">
              <w:t xml:space="preserve">PP-H </w:t>
            </w:r>
            <w:proofErr w:type="spellStart"/>
            <w:r w:rsidRPr="007A701A">
              <w:t>Bajtek</w:t>
            </w:r>
            <w:proofErr w:type="spellEnd"/>
            <w:r w:rsidRPr="007A701A">
              <w:t xml:space="preserve"> Beata </w:t>
            </w:r>
            <w:proofErr w:type="spellStart"/>
            <w:r w:rsidRPr="007A701A">
              <w:t>Rusak</w:t>
            </w:r>
            <w:proofErr w:type="spellEnd"/>
          </w:p>
          <w:p w14:paraId="70F65A88" w14:textId="77777777" w:rsidR="00D93CFA" w:rsidRPr="00CB5EDB" w:rsidRDefault="00D93CFA" w:rsidP="00D93CFA">
            <w:r w:rsidRPr="007A701A">
              <w:t>Stefczyka</w:t>
            </w:r>
            <w:r w:rsidRPr="00CB5EDB">
              <w:t xml:space="preserve"> </w:t>
            </w:r>
            <w:r w:rsidRPr="007A701A">
              <w:t>4</w:t>
            </w:r>
            <w:r w:rsidRPr="00CB5EDB">
              <w:t xml:space="preserve"> </w:t>
            </w:r>
          </w:p>
          <w:p w14:paraId="35FC0FA3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13-240</w:t>
            </w:r>
            <w:r w:rsidRPr="00CB5EDB">
              <w:t xml:space="preserve"> </w:t>
            </w:r>
            <w:r w:rsidRPr="007A701A">
              <w:t>Iłowo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F0C05A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71 696.10 zł</w:t>
            </w:r>
          </w:p>
        </w:tc>
      </w:tr>
      <w:tr w:rsidR="00D93CFA" w:rsidRPr="00075CD0" w14:paraId="1F51D208" w14:textId="77777777" w:rsidTr="00460BED">
        <w:tc>
          <w:tcPr>
            <w:tcW w:w="993" w:type="dxa"/>
            <w:shd w:val="clear" w:color="auto" w:fill="auto"/>
            <w:vAlign w:val="center"/>
          </w:tcPr>
          <w:p w14:paraId="7ABFB6AE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01EE8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2</w:t>
            </w:r>
          </w:p>
        </w:tc>
        <w:tc>
          <w:tcPr>
            <w:tcW w:w="4110" w:type="dxa"/>
            <w:shd w:val="clear" w:color="auto" w:fill="auto"/>
          </w:tcPr>
          <w:p w14:paraId="763E811F" w14:textId="77777777" w:rsidR="00D93CFA" w:rsidRPr="00C82837" w:rsidRDefault="00D93CFA" w:rsidP="00D93CFA">
            <w:pPr>
              <w:spacing w:before="40"/>
            </w:pPr>
            <w:r w:rsidRPr="007A701A">
              <w:t xml:space="preserve">PP-H </w:t>
            </w:r>
            <w:proofErr w:type="spellStart"/>
            <w:r w:rsidRPr="007A701A">
              <w:t>Bajtek</w:t>
            </w:r>
            <w:proofErr w:type="spellEnd"/>
            <w:r w:rsidRPr="007A701A">
              <w:t xml:space="preserve"> Beata </w:t>
            </w:r>
            <w:proofErr w:type="spellStart"/>
            <w:r w:rsidRPr="007A701A">
              <w:t>Rusak</w:t>
            </w:r>
            <w:proofErr w:type="spellEnd"/>
          </w:p>
          <w:p w14:paraId="56EC701B" w14:textId="77777777" w:rsidR="00D93CFA" w:rsidRPr="00CB5EDB" w:rsidRDefault="00D93CFA" w:rsidP="00D93CFA">
            <w:r w:rsidRPr="007A701A">
              <w:t>Stefczyka</w:t>
            </w:r>
            <w:r w:rsidRPr="00CB5EDB">
              <w:t xml:space="preserve"> </w:t>
            </w:r>
            <w:r w:rsidRPr="007A701A">
              <w:t>4</w:t>
            </w:r>
            <w:r w:rsidRPr="00CB5EDB">
              <w:t xml:space="preserve"> </w:t>
            </w:r>
          </w:p>
          <w:p w14:paraId="4795A0BD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13-240</w:t>
            </w:r>
            <w:r w:rsidRPr="00CB5EDB">
              <w:t xml:space="preserve"> </w:t>
            </w:r>
            <w:r w:rsidRPr="007A701A">
              <w:t>Iłowo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443FD6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29 790.60 zł</w:t>
            </w:r>
          </w:p>
        </w:tc>
      </w:tr>
      <w:tr w:rsidR="00D93CFA" w:rsidRPr="00075CD0" w14:paraId="4EB72D17" w14:textId="77777777" w:rsidTr="00460BED">
        <w:tc>
          <w:tcPr>
            <w:tcW w:w="993" w:type="dxa"/>
            <w:shd w:val="clear" w:color="auto" w:fill="auto"/>
            <w:vAlign w:val="center"/>
          </w:tcPr>
          <w:p w14:paraId="20F335DB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65C7D6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3</w:t>
            </w:r>
          </w:p>
        </w:tc>
        <w:tc>
          <w:tcPr>
            <w:tcW w:w="4110" w:type="dxa"/>
            <w:shd w:val="clear" w:color="auto" w:fill="auto"/>
          </w:tcPr>
          <w:p w14:paraId="34B015D7" w14:textId="77777777" w:rsidR="00D93CFA" w:rsidRPr="00C82837" w:rsidRDefault="00D93CFA" w:rsidP="00D93CFA">
            <w:pPr>
              <w:spacing w:before="40"/>
            </w:pPr>
            <w:r w:rsidRPr="007A701A">
              <w:t xml:space="preserve">PP-H </w:t>
            </w:r>
            <w:proofErr w:type="spellStart"/>
            <w:r w:rsidRPr="007A701A">
              <w:t>Bajtek</w:t>
            </w:r>
            <w:proofErr w:type="spellEnd"/>
            <w:r w:rsidRPr="007A701A">
              <w:t xml:space="preserve"> Beata </w:t>
            </w:r>
            <w:proofErr w:type="spellStart"/>
            <w:r w:rsidRPr="007A701A">
              <w:t>Rusak</w:t>
            </w:r>
            <w:proofErr w:type="spellEnd"/>
          </w:p>
          <w:p w14:paraId="62429C50" w14:textId="77777777" w:rsidR="00D93CFA" w:rsidRPr="00CB5EDB" w:rsidRDefault="00D93CFA" w:rsidP="00D93CFA">
            <w:r w:rsidRPr="007A701A">
              <w:t>Stefczyka</w:t>
            </w:r>
            <w:r w:rsidRPr="00CB5EDB">
              <w:t xml:space="preserve"> </w:t>
            </w:r>
            <w:r w:rsidRPr="007A701A">
              <w:t>4</w:t>
            </w:r>
            <w:r w:rsidRPr="00CB5EDB">
              <w:t xml:space="preserve"> </w:t>
            </w:r>
          </w:p>
          <w:p w14:paraId="3073A6A5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13-240</w:t>
            </w:r>
            <w:r w:rsidRPr="00CB5EDB">
              <w:t xml:space="preserve"> </w:t>
            </w:r>
            <w:r w:rsidRPr="007A701A">
              <w:t>Iłowo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CCCBE6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172 304.55 zł</w:t>
            </w:r>
          </w:p>
        </w:tc>
      </w:tr>
      <w:tr w:rsidR="00D93CFA" w:rsidRPr="00075CD0" w14:paraId="7C43B670" w14:textId="77777777" w:rsidTr="00460BED">
        <w:tc>
          <w:tcPr>
            <w:tcW w:w="993" w:type="dxa"/>
            <w:shd w:val="clear" w:color="auto" w:fill="auto"/>
            <w:vAlign w:val="center"/>
          </w:tcPr>
          <w:p w14:paraId="6449B2D4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5E694C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1</w:t>
            </w:r>
          </w:p>
        </w:tc>
        <w:tc>
          <w:tcPr>
            <w:tcW w:w="4110" w:type="dxa"/>
            <w:shd w:val="clear" w:color="auto" w:fill="auto"/>
          </w:tcPr>
          <w:p w14:paraId="12FA733C" w14:textId="77777777" w:rsidR="00D93CFA" w:rsidRPr="00C82837" w:rsidRDefault="00D93CFA" w:rsidP="00D93CFA">
            <w:pPr>
              <w:spacing w:before="40"/>
            </w:pPr>
            <w:r w:rsidRPr="007A701A">
              <w:t>FH-U DORIS Dorota Berska</w:t>
            </w:r>
          </w:p>
          <w:p w14:paraId="2D238A8E" w14:textId="77777777" w:rsidR="00D93CFA" w:rsidRPr="00CB5EDB" w:rsidRDefault="00D93CFA" w:rsidP="00D93CFA">
            <w:r w:rsidRPr="007A701A">
              <w:t>Czereśniowa</w:t>
            </w:r>
            <w:r w:rsidRPr="00CB5EDB">
              <w:t xml:space="preserve"> </w:t>
            </w:r>
            <w:r w:rsidRPr="007A701A">
              <w:t>11</w:t>
            </w:r>
            <w:r w:rsidRPr="00CB5EDB">
              <w:t xml:space="preserve"> </w:t>
            </w:r>
          </w:p>
          <w:p w14:paraId="4787478C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98-100</w:t>
            </w:r>
            <w:r w:rsidRPr="00CB5EDB">
              <w:t xml:space="preserve"> </w:t>
            </w:r>
            <w:r w:rsidRPr="007A701A">
              <w:t>Łask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D09728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98 073.44 zł</w:t>
            </w:r>
          </w:p>
        </w:tc>
      </w:tr>
      <w:tr w:rsidR="00D93CFA" w:rsidRPr="00075CD0" w14:paraId="128793D9" w14:textId="77777777" w:rsidTr="00460BED">
        <w:tc>
          <w:tcPr>
            <w:tcW w:w="993" w:type="dxa"/>
            <w:shd w:val="clear" w:color="auto" w:fill="auto"/>
            <w:vAlign w:val="center"/>
          </w:tcPr>
          <w:p w14:paraId="4CBAEFE1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917B0E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2</w:t>
            </w:r>
          </w:p>
        </w:tc>
        <w:tc>
          <w:tcPr>
            <w:tcW w:w="4110" w:type="dxa"/>
            <w:shd w:val="clear" w:color="auto" w:fill="auto"/>
          </w:tcPr>
          <w:p w14:paraId="7A2AACA3" w14:textId="77777777" w:rsidR="00D93CFA" w:rsidRPr="00C82837" w:rsidRDefault="00D93CFA" w:rsidP="00D93CFA">
            <w:pPr>
              <w:spacing w:before="40"/>
            </w:pPr>
            <w:r w:rsidRPr="007A701A">
              <w:t>FH-U DORIS Dorota Berska</w:t>
            </w:r>
          </w:p>
          <w:p w14:paraId="522DE046" w14:textId="77777777" w:rsidR="00D93CFA" w:rsidRPr="00CB5EDB" w:rsidRDefault="00D93CFA" w:rsidP="00D93CFA">
            <w:r w:rsidRPr="007A701A">
              <w:t>Czereśniowa</w:t>
            </w:r>
            <w:r w:rsidRPr="00CB5EDB">
              <w:t xml:space="preserve"> </w:t>
            </w:r>
            <w:r w:rsidRPr="007A701A">
              <w:t>11</w:t>
            </w:r>
            <w:r w:rsidRPr="00CB5EDB">
              <w:t xml:space="preserve"> </w:t>
            </w:r>
          </w:p>
          <w:p w14:paraId="4501CF65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98-100</w:t>
            </w:r>
            <w:r w:rsidRPr="00CB5EDB">
              <w:t xml:space="preserve"> </w:t>
            </w:r>
            <w:r w:rsidRPr="007A701A">
              <w:t>Łask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7E3A18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38 934.42 zł</w:t>
            </w:r>
          </w:p>
        </w:tc>
      </w:tr>
      <w:tr w:rsidR="00D93CFA" w:rsidRPr="00075CD0" w14:paraId="5784577E" w14:textId="77777777" w:rsidTr="00460BED">
        <w:tc>
          <w:tcPr>
            <w:tcW w:w="993" w:type="dxa"/>
            <w:shd w:val="clear" w:color="auto" w:fill="auto"/>
            <w:vAlign w:val="center"/>
          </w:tcPr>
          <w:p w14:paraId="763F994F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E975B9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1</w:t>
            </w:r>
          </w:p>
        </w:tc>
        <w:tc>
          <w:tcPr>
            <w:tcW w:w="4110" w:type="dxa"/>
            <w:shd w:val="clear" w:color="auto" w:fill="auto"/>
          </w:tcPr>
          <w:p w14:paraId="1755DDCD" w14:textId="77777777" w:rsidR="00D93CFA" w:rsidRPr="00C82837" w:rsidRDefault="00D93CFA" w:rsidP="00D93CFA">
            <w:pPr>
              <w:spacing w:before="40"/>
            </w:pPr>
            <w:r w:rsidRPr="007A701A">
              <w:t xml:space="preserve">Zakład Produkcji Pościeli "Świt" Izabela </w:t>
            </w:r>
            <w:proofErr w:type="spellStart"/>
            <w:r w:rsidRPr="007A701A">
              <w:t>Wintoniak</w:t>
            </w:r>
            <w:proofErr w:type="spellEnd"/>
          </w:p>
          <w:p w14:paraId="542ABFAA" w14:textId="77777777" w:rsidR="00D93CFA" w:rsidRPr="00CB5EDB" w:rsidRDefault="00D93CFA" w:rsidP="00D93CFA">
            <w:r w:rsidRPr="007A701A">
              <w:t>ul. Błotna</w:t>
            </w:r>
            <w:r w:rsidRPr="00CB5EDB">
              <w:t xml:space="preserve"> </w:t>
            </w:r>
            <w:r w:rsidRPr="007A701A">
              <w:t>5B</w:t>
            </w:r>
            <w:r w:rsidRPr="00CB5EDB">
              <w:t xml:space="preserve"> </w:t>
            </w:r>
          </w:p>
          <w:p w14:paraId="0707B8F6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65-133</w:t>
            </w:r>
            <w:r w:rsidRPr="00CB5EDB">
              <w:t xml:space="preserve"> </w:t>
            </w:r>
            <w:r w:rsidRPr="007A701A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4F6938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60 639.00 zł</w:t>
            </w:r>
          </w:p>
        </w:tc>
      </w:tr>
      <w:tr w:rsidR="00D93CFA" w:rsidRPr="00075CD0" w14:paraId="01CB6DB2" w14:textId="77777777" w:rsidTr="00460BED">
        <w:tc>
          <w:tcPr>
            <w:tcW w:w="993" w:type="dxa"/>
            <w:shd w:val="clear" w:color="auto" w:fill="auto"/>
            <w:vAlign w:val="center"/>
          </w:tcPr>
          <w:p w14:paraId="0B1D67ED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2898D6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2</w:t>
            </w:r>
          </w:p>
        </w:tc>
        <w:tc>
          <w:tcPr>
            <w:tcW w:w="4110" w:type="dxa"/>
            <w:shd w:val="clear" w:color="auto" w:fill="auto"/>
          </w:tcPr>
          <w:p w14:paraId="6A7C03E2" w14:textId="77777777" w:rsidR="00D93CFA" w:rsidRPr="00C82837" w:rsidRDefault="00D93CFA" w:rsidP="00D93CFA">
            <w:pPr>
              <w:spacing w:before="40"/>
            </w:pPr>
            <w:r w:rsidRPr="007A701A">
              <w:t xml:space="preserve">Zakład Produkcji Pościeli "Świt" Izabela </w:t>
            </w:r>
            <w:proofErr w:type="spellStart"/>
            <w:r w:rsidRPr="007A701A">
              <w:t>Wintoniak</w:t>
            </w:r>
            <w:proofErr w:type="spellEnd"/>
          </w:p>
          <w:p w14:paraId="32ADF382" w14:textId="77777777" w:rsidR="00D93CFA" w:rsidRPr="00CB5EDB" w:rsidRDefault="00D93CFA" w:rsidP="00D93CFA">
            <w:r w:rsidRPr="007A701A">
              <w:t>ul. Błotna</w:t>
            </w:r>
            <w:r w:rsidRPr="00CB5EDB">
              <w:t xml:space="preserve"> </w:t>
            </w:r>
            <w:r w:rsidRPr="007A701A">
              <w:t>5B</w:t>
            </w:r>
            <w:r w:rsidRPr="00CB5EDB">
              <w:t xml:space="preserve"> </w:t>
            </w:r>
          </w:p>
          <w:p w14:paraId="56639D1D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65-133</w:t>
            </w:r>
            <w:r w:rsidRPr="00CB5EDB">
              <w:t xml:space="preserve"> </w:t>
            </w:r>
            <w:r w:rsidRPr="007A701A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8F4809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34 440.00 zł</w:t>
            </w:r>
          </w:p>
        </w:tc>
      </w:tr>
      <w:tr w:rsidR="00D93CFA" w:rsidRPr="00075CD0" w14:paraId="74CE15E9" w14:textId="77777777" w:rsidTr="00460BED">
        <w:tc>
          <w:tcPr>
            <w:tcW w:w="993" w:type="dxa"/>
            <w:shd w:val="clear" w:color="auto" w:fill="auto"/>
            <w:vAlign w:val="center"/>
          </w:tcPr>
          <w:p w14:paraId="743BF2C5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DD56BF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3</w:t>
            </w:r>
          </w:p>
        </w:tc>
        <w:tc>
          <w:tcPr>
            <w:tcW w:w="4110" w:type="dxa"/>
            <w:shd w:val="clear" w:color="auto" w:fill="auto"/>
          </w:tcPr>
          <w:p w14:paraId="5855AC6F" w14:textId="77777777" w:rsidR="00D93CFA" w:rsidRPr="00C82837" w:rsidRDefault="00D93CFA" w:rsidP="00D93CFA">
            <w:pPr>
              <w:spacing w:before="40"/>
            </w:pPr>
            <w:r w:rsidRPr="007A701A">
              <w:t xml:space="preserve">Zakład Produkcji Pościeli "Świt" Izabela </w:t>
            </w:r>
            <w:proofErr w:type="spellStart"/>
            <w:r w:rsidRPr="007A701A">
              <w:t>Wintoniak</w:t>
            </w:r>
            <w:proofErr w:type="spellEnd"/>
          </w:p>
          <w:p w14:paraId="69C5105D" w14:textId="77777777" w:rsidR="00D93CFA" w:rsidRPr="00CB5EDB" w:rsidRDefault="00D93CFA" w:rsidP="00D93CFA">
            <w:r w:rsidRPr="007A701A">
              <w:t>ul. Błotna</w:t>
            </w:r>
            <w:r w:rsidRPr="00CB5EDB">
              <w:t xml:space="preserve"> </w:t>
            </w:r>
            <w:r w:rsidRPr="007A701A">
              <w:t>5B</w:t>
            </w:r>
            <w:r w:rsidRPr="00CB5EDB">
              <w:t xml:space="preserve"> </w:t>
            </w:r>
          </w:p>
          <w:p w14:paraId="4811AB28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65-133</w:t>
            </w:r>
            <w:r w:rsidRPr="00CB5EDB">
              <w:t xml:space="preserve"> </w:t>
            </w:r>
            <w:r w:rsidRPr="007A701A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E00288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182 655.00 zł</w:t>
            </w:r>
          </w:p>
        </w:tc>
      </w:tr>
      <w:tr w:rsidR="00D93CFA" w:rsidRPr="00075CD0" w14:paraId="1B82C4DD" w14:textId="77777777" w:rsidTr="00460BED">
        <w:tc>
          <w:tcPr>
            <w:tcW w:w="993" w:type="dxa"/>
            <w:shd w:val="clear" w:color="auto" w:fill="auto"/>
            <w:vAlign w:val="center"/>
          </w:tcPr>
          <w:p w14:paraId="212B8B2D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86F6D2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5</w:t>
            </w:r>
          </w:p>
        </w:tc>
        <w:tc>
          <w:tcPr>
            <w:tcW w:w="4110" w:type="dxa"/>
            <w:shd w:val="clear" w:color="auto" w:fill="auto"/>
          </w:tcPr>
          <w:p w14:paraId="3AB795FB" w14:textId="77777777" w:rsidR="00D93CFA" w:rsidRPr="00C82837" w:rsidRDefault="00D93CFA" w:rsidP="00D93CFA">
            <w:pPr>
              <w:spacing w:before="40"/>
            </w:pPr>
            <w:r w:rsidRPr="007A701A">
              <w:t xml:space="preserve">Zakład Produkcji Pościeli "Świt" Izabela </w:t>
            </w:r>
            <w:proofErr w:type="spellStart"/>
            <w:r w:rsidRPr="007A701A">
              <w:t>Wintoniak</w:t>
            </w:r>
            <w:proofErr w:type="spellEnd"/>
          </w:p>
          <w:p w14:paraId="300180CC" w14:textId="77777777" w:rsidR="00D93CFA" w:rsidRPr="00CB5EDB" w:rsidRDefault="00D93CFA" w:rsidP="00D93CFA">
            <w:r w:rsidRPr="007A701A">
              <w:t>ul. Błotna</w:t>
            </w:r>
            <w:r w:rsidRPr="00CB5EDB">
              <w:t xml:space="preserve"> </w:t>
            </w:r>
            <w:r w:rsidRPr="007A701A">
              <w:t>5B</w:t>
            </w:r>
            <w:r w:rsidRPr="00CB5EDB">
              <w:t xml:space="preserve"> </w:t>
            </w:r>
          </w:p>
          <w:p w14:paraId="44B6D7F1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65-133</w:t>
            </w:r>
            <w:r w:rsidRPr="00CB5EDB">
              <w:t xml:space="preserve"> </w:t>
            </w:r>
            <w:r w:rsidRPr="007A701A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871D7B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39 175.50 zł</w:t>
            </w:r>
          </w:p>
        </w:tc>
      </w:tr>
      <w:tr w:rsidR="00D93CFA" w:rsidRPr="00075CD0" w14:paraId="1A7EBDA5" w14:textId="77777777" w:rsidTr="00460BED">
        <w:tc>
          <w:tcPr>
            <w:tcW w:w="993" w:type="dxa"/>
            <w:shd w:val="clear" w:color="auto" w:fill="auto"/>
            <w:vAlign w:val="center"/>
          </w:tcPr>
          <w:p w14:paraId="02C70936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B91590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4</w:t>
            </w:r>
          </w:p>
        </w:tc>
        <w:tc>
          <w:tcPr>
            <w:tcW w:w="4110" w:type="dxa"/>
            <w:shd w:val="clear" w:color="auto" w:fill="auto"/>
          </w:tcPr>
          <w:p w14:paraId="5F7D10F3" w14:textId="77777777" w:rsidR="00D93CFA" w:rsidRPr="00C82837" w:rsidRDefault="00D93CFA" w:rsidP="00D93CFA">
            <w:pPr>
              <w:spacing w:before="40"/>
            </w:pPr>
            <w:r w:rsidRPr="007A701A">
              <w:t xml:space="preserve">4dream Sp. z </w:t>
            </w:r>
            <w:proofErr w:type="spellStart"/>
            <w:r w:rsidRPr="007A701A">
              <w:t>o.o</w:t>
            </w:r>
            <w:proofErr w:type="spellEnd"/>
          </w:p>
          <w:p w14:paraId="5C0030BD" w14:textId="77777777" w:rsidR="00D93CFA" w:rsidRPr="00CB5EDB" w:rsidRDefault="00D93CFA" w:rsidP="00D93CFA">
            <w:r w:rsidRPr="007A701A">
              <w:t>Ogrodowa</w:t>
            </w:r>
            <w:r w:rsidRPr="00CB5EDB">
              <w:t xml:space="preserve"> </w:t>
            </w:r>
            <w:r w:rsidRPr="007A701A">
              <w:t>21</w:t>
            </w:r>
            <w:r w:rsidRPr="00CB5EDB">
              <w:t xml:space="preserve"> </w:t>
            </w:r>
          </w:p>
          <w:p w14:paraId="0E5AA32C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lastRenderedPageBreak/>
              <w:t>42-263</w:t>
            </w:r>
            <w:r w:rsidRPr="00CB5EDB">
              <w:t xml:space="preserve"> </w:t>
            </w:r>
            <w:r w:rsidRPr="007A701A">
              <w:t>Wrzosowa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3280A9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lastRenderedPageBreak/>
              <w:t>144 252.92 zł</w:t>
            </w:r>
          </w:p>
        </w:tc>
      </w:tr>
      <w:tr w:rsidR="00D93CFA" w:rsidRPr="00075CD0" w14:paraId="117F25B1" w14:textId="77777777" w:rsidTr="00460BED">
        <w:tc>
          <w:tcPr>
            <w:tcW w:w="993" w:type="dxa"/>
            <w:shd w:val="clear" w:color="auto" w:fill="auto"/>
            <w:vAlign w:val="center"/>
          </w:tcPr>
          <w:p w14:paraId="0B3E2C26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307309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3</w:t>
            </w:r>
          </w:p>
        </w:tc>
        <w:tc>
          <w:tcPr>
            <w:tcW w:w="4110" w:type="dxa"/>
            <w:shd w:val="clear" w:color="auto" w:fill="auto"/>
          </w:tcPr>
          <w:p w14:paraId="3CBA1A2E" w14:textId="77777777" w:rsidR="00D93CFA" w:rsidRPr="00C82837" w:rsidRDefault="00D93CFA" w:rsidP="00D93CFA">
            <w:pPr>
              <w:spacing w:before="40"/>
            </w:pPr>
            <w:r w:rsidRPr="007A701A">
              <w:t>VENA Kapka Anna</w:t>
            </w:r>
          </w:p>
          <w:p w14:paraId="4A8B1E91" w14:textId="77777777" w:rsidR="00D93CFA" w:rsidRPr="00CB5EDB" w:rsidRDefault="00D93CFA" w:rsidP="00D93CFA">
            <w:r w:rsidRPr="007A701A">
              <w:t>ul. Przy Rynku Wełnianym</w:t>
            </w:r>
            <w:r w:rsidRPr="00CB5EDB">
              <w:t xml:space="preserve"> </w:t>
            </w:r>
            <w:r w:rsidRPr="007A701A">
              <w:t>13/2</w:t>
            </w:r>
            <w:r w:rsidRPr="00CB5EDB">
              <w:t xml:space="preserve"> </w:t>
            </w:r>
          </w:p>
          <w:p w14:paraId="562081EF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87-100</w:t>
            </w:r>
            <w:r w:rsidRPr="00CB5EDB">
              <w:t xml:space="preserve"> </w:t>
            </w:r>
            <w:r w:rsidRPr="007A701A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257ED3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203 300.60 zł</w:t>
            </w:r>
          </w:p>
        </w:tc>
      </w:tr>
      <w:tr w:rsidR="00D93CFA" w:rsidRPr="00075CD0" w14:paraId="6D649A31" w14:textId="77777777" w:rsidTr="00460BED">
        <w:tc>
          <w:tcPr>
            <w:tcW w:w="993" w:type="dxa"/>
            <w:shd w:val="clear" w:color="auto" w:fill="auto"/>
            <w:vAlign w:val="center"/>
          </w:tcPr>
          <w:p w14:paraId="55D5C440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D6B9FF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4</w:t>
            </w:r>
          </w:p>
        </w:tc>
        <w:tc>
          <w:tcPr>
            <w:tcW w:w="4110" w:type="dxa"/>
            <w:shd w:val="clear" w:color="auto" w:fill="auto"/>
          </w:tcPr>
          <w:p w14:paraId="3CAA30F2" w14:textId="77777777" w:rsidR="00D93CFA" w:rsidRPr="00C82837" w:rsidRDefault="00D93CFA" w:rsidP="00D93CFA">
            <w:pPr>
              <w:spacing w:before="40"/>
            </w:pPr>
            <w:r w:rsidRPr="007A701A">
              <w:t>W&amp;A Adam Wasielewski</w:t>
            </w:r>
          </w:p>
          <w:p w14:paraId="68248E6D" w14:textId="77777777" w:rsidR="00D93CFA" w:rsidRPr="00CB5EDB" w:rsidRDefault="00D93CFA" w:rsidP="00D93CFA">
            <w:r w:rsidRPr="007A701A">
              <w:t>ul. Powstańców Wlkp.</w:t>
            </w:r>
            <w:r w:rsidRPr="00CB5EDB">
              <w:t xml:space="preserve"> </w:t>
            </w:r>
            <w:r w:rsidRPr="007A701A">
              <w:t>47/5</w:t>
            </w:r>
            <w:r w:rsidRPr="00CB5EDB">
              <w:t xml:space="preserve"> </w:t>
            </w:r>
          </w:p>
          <w:p w14:paraId="5D78D59F" w14:textId="77777777" w:rsidR="00D93CFA" w:rsidRPr="00CB5EDB" w:rsidRDefault="00D93CFA" w:rsidP="00D93CFA">
            <w:pPr>
              <w:spacing w:after="120"/>
              <w:jc w:val="both"/>
            </w:pPr>
            <w:r w:rsidRPr="007A701A">
              <w:t>63-800</w:t>
            </w:r>
            <w:r w:rsidRPr="00CB5EDB">
              <w:t xml:space="preserve"> </w:t>
            </w:r>
            <w:r w:rsidRPr="007A701A">
              <w:t>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A80F6C" w14:textId="77777777" w:rsidR="00D93CFA" w:rsidRPr="00CB5EDB" w:rsidRDefault="00D93CFA" w:rsidP="00D93CFA">
            <w:pPr>
              <w:spacing w:before="120" w:after="120"/>
              <w:jc w:val="center"/>
            </w:pPr>
            <w:r w:rsidRPr="007A701A">
              <w:t>132 813.73 zł</w:t>
            </w:r>
          </w:p>
        </w:tc>
      </w:tr>
    </w:tbl>
    <w:p w14:paraId="477C42A9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0C61E" w14:textId="77777777" w:rsidR="009B1F9D" w:rsidRDefault="009B1F9D">
      <w:r>
        <w:separator/>
      </w:r>
    </w:p>
  </w:endnote>
  <w:endnote w:type="continuationSeparator" w:id="0">
    <w:p w14:paraId="127EDBCB" w14:textId="77777777" w:rsidR="009B1F9D" w:rsidRDefault="009B1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691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A0AC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5485E" w14:textId="77777777" w:rsidR="009F189D" w:rsidRDefault="00D93CF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3BDF8E">
        <v:line id="_x0000_s1025" style="position:absolute;left:0;text-align:left;z-index:251657728" from="-3.85pt,8.7pt" to="455.15pt,8.7pt"/>
      </w:pict>
    </w:r>
  </w:p>
  <w:p w14:paraId="1256309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8A0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A9AF8A" w14:textId="77777777" w:rsidR="009F189D" w:rsidRDefault="009F189D">
    <w:pPr>
      <w:pStyle w:val="Stopka"/>
      <w:tabs>
        <w:tab w:val="clear" w:pos="4536"/>
      </w:tabs>
      <w:jc w:val="center"/>
    </w:pPr>
  </w:p>
  <w:p w14:paraId="2EC022C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ABB3F" w14:textId="77777777" w:rsidR="009B1F9D" w:rsidRDefault="009B1F9D">
      <w:r>
        <w:separator/>
      </w:r>
    </w:p>
  </w:footnote>
  <w:footnote w:type="continuationSeparator" w:id="0">
    <w:p w14:paraId="50ECFE8E" w14:textId="77777777" w:rsidR="009B1F9D" w:rsidRDefault="009B1F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E11DC" w14:textId="77777777" w:rsidR="007A701A" w:rsidRDefault="007A70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36B9A" w14:textId="77777777" w:rsidR="007A701A" w:rsidRDefault="007A70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DD7A7" w14:textId="77777777" w:rsidR="007A701A" w:rsidRDefault="007A70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1F9D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72A16"/>
    <w:rsid w:val="0069085C"/>
    <w:rsid w:val="006B27ED"/>
    <w:rsid w:val="007A701A"/>
    <w:rsid w:val="007B47AE"/>
    <w:rsid w:val="00843263"/>
    <w:rsid w:val="00861E75"/>
    <w:rsid w:val="009B1F9D"/>
    <w:rsid w:val="009D19BD"/>
    <w:rsid w:val="009F189D"/>
    <w:rsid w:val="00A80738"/>
    <w:rsid w:val="00C236D3"/>
    <w:rsid w:val="00C659E2"/>
    <w:rsid w:val="00C82837"/>
    <w:rsid w:val="00CB0802"/>
    <w:rsid w:val="00D260B6"/>
    <w:rsid w:val="00D42F7F"/>
    <w:rsid w:val="00D665F5"/>
    <w:rsid w:val="00D7128F"/>
    <w:rsid w:val="00D93CFA"/>
    <w:rsid w:val="00DE1A68"/>
    <w:rsid w:val="00E22D6A"/>
    <w:rsid w:val="00E34EFD"/>
    <w:rsid w:val="00E63BEF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CCF7CC"/>
  <w15:chartTrackingRefBased/>
  <w15:docId w15:val="{458CD36D-2575-4FD2-8C5D-6DAB371D1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459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2025-07-25T09:51:00Z</dcterms:created>
  <dcterms:modified xsi:type="dcterms:W3CDTF">2025-07-25T09:51:00Z</dcterms:modified>
</cp:coreProperties>
</file>