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EE0C1" w14:textId="77777777" w:rsidR="00CF7835" w:rsidRPr="009203B7" w:rsidRDefault="004E74EA" w:rsidP="00CF7835">
      <w:pPr>
        <w:spacing w:after="600"/>
        <w:jc w:val="right"/>
      </w:pPr>
      <w:r w:rsidRPr="009203B7">
        <w:t>Niepołomice</w:t>
      </w:r>
      <w:r w:rsidR="00CF7835" w:rsidRPr="009203B7">
        <w:t xml:space="preserve"> dnia: </w:t>
      </w:r>
      <w:r w:rsidRPr="009203B7">
        <w:t>2025-07-24</w:t>
      </w:r>
    </w:p>
    <w:p w14:paraId="1FA125E1" w14:textId="77777777" w:rsidR="00CF7835" w:rsidRPr="009203B7" w:rsidRDefault="004E74EA" w:rsidP="00CF7835">
      <w:pPr>
        <w:spacing w:line="360" w:lineRule="auto"/>
        <w:rPr>
          <w:b/>
          <w:bCs/>
        </w:rPr>
      </w:pPr>
      <w:r w:rsidRPr="009203B7">
        <w:rPr>
          <w:b/>
          <w:bCs/>
        </w:rPr>
        <w:t>Muzeum Niepołomickie w Niepołomicach</w:t>
      </w:r>
    </w:p>
    <w:p w14:paraId="0436F372" w14:textId="1CD19555" w:rsidR="00CF7835" w:rsidRPr="009203B7" w:rsidRDefault="009203B7" w:rsidP="00CF7835">
      <w:pPr>
        <w:spacing w:line="360" w:lineRule="auto"/>
      </w:pPr>
      <w:r>
        <w:t xml:space="preserve">Ul. </w:t>
      </w:r>
      <w:r w:rsidR="004E74EA" w:rsidRPr="009203B7">
        <w:t>Zamkowa</w:t>
      </w:r>
      <w:r w:rsidR="00CF7835" w:rsidRPr="009203B7">
        <w:t xml:space="preserve"> </w:t>
      </w:r>
      <w:r w:rsidR="004E74EA" w:rsidRPr="009203B7">
        <w:t>2</w:t>
      </w:r>
    </w:p>
    <w:p w14:paraId="5B089F88" w14:textId="547A14FE" w:rsidR="00CF7835" w:rsidRDefault="004E74EA" w:rsidP="009203B7">
      <w:r w:rsidRPr="009203B7">
        <w:t>32-005</w:t>
      </w:r>
      <w:r w:rsidR="00CF7835" w:rsidRPr="009203B7">
        <w:t xml:space="preserve"> </w:t>
      </w:r>
      <w:r w:rsidRPr="009203B7">
        <w:t>Niepołomice</w:t>
      </w:r>
    </w:p>
    <w:p w14:paraId="50705A12" w14:textId="77777777" w:rsidR="009203B7" w:rsidRDefault="009203B7" w:rsidP="009203B7"/>
    <w:p w14:paraId="7F180212" w14:textId="77777777" w:rsidR="009203B7" w:rsidRDefault="009203B7" w:rsidP="009203B7"/>
    <w:p w14:paraId="455A7535" w14:textId="77777777" w:rsidR="009203B7" w:rsidRPr="009203B7" w:rsidRDefault="009203B7" w:rsidP="009203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203B7" w14:paraId="5E153CE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D04FC" w14:textId="77777777" w:rsidR="00CF7835" w:rsidRPr="009203B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203B7">
              <w:rPr>
                <w:b/>
                <w:spacing w:val="20"/>
              </w:rPr>
              <w:t>INFORMACJA Z OTWARCIA OFERT</w:t>
            </w:r>
          </w:p>
        </w:tc>
      </w:tr>
    </w:tbl>
    <w:p w14:paraId="6FCEE97F" w14:textId="77777777" w:rsidR="00CF7835" w:rsidRPr="009203B7" w:rsidRDefault="00CF7835" w:rsidP="00CF7835">
      <w:pPr>
        <w:pStyle w:val="Nagwek"/>
        <w:tabs>
          <w:tab w:val="clear" w:pos="4536"/>
        </w:tabs>
        <w:spacing w:after="360"/>
      </w:pPr>
      <w:r w:rsidRPr="009203B7">
        <w:tab/>
        <w:t xml:space="preserve"> </w:t>
      </w:r>
    </w:p>
    <w:p w14:paraId="6FE09D14" w14:textId="77777777" w:rsidR="00CF7835" w:rsidRPr="009203B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9203B7">
        <w:rPr>
          <w:rFonts w:eastAsia="Calibri"/>
          <w:lang w:eastAsia="en-US"/>
        </w:rPr>
        <w:t xml:space="preserve">Dotyczy </w:t>
      </w:r>
      <w:r w:rsidRPr="009203B7">
        <w:t>postępowania o udzielenie zamówienia publicznego</w:t>
      </w:r>
      <w:r w:rsidRPr="009203B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203B7" w14:paraId="10914DF4" w14:textId="77777777" w:rsidTr="000C1C6D">
        <w:tc>
          <w:tcPr>
            <w:tcW w:w="2269" w:type="dxa"/>
            <w:shd w:val="clear" w:color="auto" w:fill="auto"/>
          </w:tcPr>
          <w:p w14:paraId="16F6F07E" w14:textId="77777777" w:rsidR="00CF7835" w:rsidRPr="009203B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203B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74DEBA" w14:textId="5AE0D3C3" w:rsidR="00CF7835" w:rsidRPr="009203B7" w:rsidRDefault="00EC1B2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U</w:t>
            </w:r>
            <w:r w:rsidRPr="00EC1B29">
              <w:rPr>
                <w:bCs/>
              </w:rPr>
              <w:t>sługa digitalizacji 40 000 czarno-białych negatywów formatu 24 mm x 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małopolskim.</w:t>
            </w:r>
          </w:p>
        </w:tc>
      </w:tr>
      <w:tr w:rsidR="004E74EA" w:rsidRPr="009203B7" w14:paraId="4AA42168" w14:textId="77777777" w:rsidTr="00FD1D46">
        <w:tc>
          <w:tcPr>
            <w:tcW w:w="2269" w:type="dxa"/>
            <w:shd w:val="clear" w:color="auto" w:fill="auto"/>
          </w:tcPr>
          <w:p w14:paraId="31684EF3" w14:textId="77777777" w:rsidR="004E74EA" w:rsidRPr="009203B7" w:rsidRDefault="004E74EA" w:rsidP="00FD1D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203B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A99ACB" w14:textId="77777777" w:rsidR="004E74EA" w:rsidRPr="009203B7" w:rsidRDefault="004E74EA" w:rsidP="00FD1D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203B7">
              <w:rPr>
                <w:bCs/>
              </w:rPr>
              <w:t>ZPMN.271.3.2025</w:t>
            </w:r>
          </w:p>
        </w:tc>
      </w:tr>
    </w:tbl>
    <w:p w14:paraId="15A26D73" w14:textId="77777777" w:rsidR="00D665F5" w:rsidRPr="009203B7" w:rsidRDefault="00D665F5" w:rsidP="00CF7835">
      <w:pPr>
        <w:spacing w:before="480" w:line="360" w:lineRule="auto"/>
        <w:jc w:val="both"/>
      </w:pPr>
      <w:r w:rsidRPr="009203B7">
        <w:t>Zamawiający, działając na podstawie art. 22</w:t>
      </w:r>
      <w:r w:rsidR="00601802" w:rsidRPr="009203B7">
        <w:t>2</w:t>
      </w:r>
      <w:r w:rsidRPr="009203B7">
        <w:t xml:space="preserve"> ust. 5 </w:t>
      </w:r>
      <w:r w:rsidRPr="009203B7">
        <w:rPr>
          <w:bCs/>
        </w:rPr>
        <w:t>ustawy z dnia 11 września 2019r. Prawo zamówień publicznych</w:t>
      </w:r>
      <w:r w:rsidRPr="009203B7">
        <w:t xml:space="preserve"> </w:t>
      </w:r>
      <w:r w:rsidR="004E74EA" w:rsidRPr="009203B7">
        <w:t>(</w:t>
      </w:r>
      <w:proofErr w:type="spellStart"/>
      <w:r w:rsidR="004E74EA" w:rsidRPr="009203B7">
        <w:t>t.j</w:t>
      </w:r>
      <w:proofErr w:type="spellEnd"/>
      <w:r w:rsidR="004E74EA" w:rsidRPr="009203B7">
        <w:t>. Dz. U. z 2024 poz. 1320)</w:t>
      </w:r>
      <w:r w:rsidR="00490DC0" w:rsidRPr="009203B7">
        <w:t xml:space="preserve"> </w:t>
      </w:r>
      <w:r w:rsidRPr="009203B7">
        <w:t>udostępnia</w:t>
      </w:r>
      <w:r w:rsidR="00F95C33" w:rsidRPr="009203B7">
        <w:t xml:space="preserve"> </w:t>
      </w:r>
      <w:r w:rsidR="004C7E9B" w:rsidRPr="009203B7">
        <w:t>informacj</w:t>
      </w:r>
      <w:r w:rsidR="00577BC6" w:rsidRPr="009203B7">
        <w:t>ę</w:t>
      </w:r>
      <w:r w:rsidR="00035488" w:rsidRPr="009203B7">
        <w:t xml:space="preserve"> z otwarcia ofert</w:t>
      </w:r>
      <w:r w:rsidR="00577BC6" w:rsidRPr="009203B7">
        <w:t>.</w:t>
      </w:r>
    </w:p>
    <w:p w14:paraId="134D8004" w14:textId="77777777" w:rsidR="00A80738" w:rsidRPr="009203B7" w:rsidRDefault="00D665F5" w:rsidP="00CF7835">
      <w:pPr>
        <w:spacing w:before="120" w:after="120" w:line="360" w:lineRule="auto"/>
        <w:jc w:val="both"/>
      </w:pPr>
      <w:r w:rsidRPr="009203B7">
        <w:t>Podczas otwarcia ofert, mającego miejsce</w:t>
      </w:r>
      <w:r w:rsidR="00FF4AB1" w:rsidRPr="009203B7">
        <w:t xml:space="preserve"> w dniu </w:t>
      </w:r>
      <w:r w:rsidR="004E74EA" w:rsidRPr="009203B7">
        <w:t>24/07/2025</w:t>
      </w:r>
      <w:r w:rsidR="00FF4AB1" w:rsidRPr="009203B7">
        <w:t xml:space="preserve"> o godz. </w:t>
      </w:r>
      <w:r w:rsidR="004E74EA" w:rsidRPr="009203B7">
        <w:t>09:30</w:t>
      </w:r>
      <w:r w:rsidRPr="009203B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203B7" w14:paraId="7BF6282C" w14:textId="77777777" w:rsidTr="000C1C6D">
        <w:tc>
          <w:tcPr>
            <w:tcW w:w="1276" w:type="dxa"/>
            <w:shd w:val="clear" w:color="auto" w:fill="F2F2F2"/>
            <w:vAlign w:val="center"/>
          </w:tcPr>
          <w:p w14:paraId="1F34C583" w14:textId="77777777" w:rsidR="00D665F5" w:rsidRPr="009203B7" w:rsidRDefault="00960CEB" w:rsidP="003F57CD">
            <w:pPr>
              <w:spacing w:before="120" w:after="120"/>
              <w:jc w:val="center"/>
            </w:pPr>
            <w:r w:rsidRPr="009203B7">
              <w:t>O</w:t>
            </w:r>
            <w:r w:rsidR="00D665F5" w:rsidRPr="009203B7">
              <w:t>fert</w:t>
            </w:r>
            <w:r w:rsidRPr="009203B7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68A04F0" w14:textId="77777777" w:rsidR="00D665F5" w:rsidRPr="009203B7" w:rsidRDefault="00D665F5" w:rsidP="003F57CD">
            <w:pPr>
              <w:spacing w:before="120" w:after="120"/>
              <w:jc w:val="center"/>
            </w:pPr>
            <w:r w:rsidRPr="009203B7">
              <w:t>Nazwa</w:t>
            </w:r>
            <w:r w:rsidR="003F57CD" w:rsidRPr="009203B7">
              <w:t xml:space="preserve"> </w:t>
            </w:r>
            <w:r w:rsidRPr="009203B7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EC3691" w14:textId="77777777" w:rsidR="00D665F5" w:rsidRPr="009203B7" w:rsidRDefault="00D665F5" w:rsidP="003F57CD">
            <w:pPr>
              <w:spacing w:before="120" w:after="120"/>
              <w:jc w:val="center"/>
            </w:pPr>
            <w:r w:rsidRPr="009203B7">
              <w:t>Cena oferty</w:t>
            </w:r>
          </w:p>
        </w:tc>
      </w:tr>
      <w:tr w:rsidR="004E74EA" w:rsidRPr="009203B7" w14:paraId="654DA1D2" w14:textId="77777777" w:rsidTr="00FD1D46">
        <w:tc>
          <w:tcPr>
            <w:tcW w:w="1276" w:type="dxa"/>
            <w:shd w:val="clear" w:color="auto" w:fill="auto"/>
            <w:vAlign w:val="center"/>
          </w:tcPr>
          <w:p w14:paraId="2D701579" w14:textId="77777777" w:rsidR="004E74EA" w:rsidRPr="009203B7" w:rsidRDefault="004E74EA" w:rsidP="00FD1D46">
            <w:pPr>
              <w:spacing w:before="80" w:after="80"/>
              <w:jc w:val="center"/>
            </w:pPr>
            <w:r w:rsidRPr="009203B7">
              <w:t>1</w:t>
            </w:r>
          </w:p>
        </w:tc>
        <w:tc>
          <w:tcPr>
            <w:tcW w:w="4961" w:type="dxa"/>
            <w:shd w:val="clear" w:color="auto" w:fill="auto"/>
          </w:tcPr>
          <w:p w14:paraId="3FF4959A" w14:textId="77777777" w:rsidR="004E74EA" w:rsidRPr="009203B7" w:rsidRDefault="004E74EA" w:rsidP="00FD1D46">
            <w:pPr>
              <w:spacing w:before="80" w:after="40"/>
            </w:pPr>
            <w:r w:rsidRPr="009203B7">
              <w:t>Skanowanie.pl Sp. z o.o.</w:t>
            </w:r>
          </w:p>
          <w:p w14:paraId="251C1C33" w14:textId="653EC98B" w:rsidR="004E74EA" w:rsidRPr="009203B7" w:rsidRDefault="009203B7" w:rsidP="00FD1D46">
            <w:r>
              <w:t xml:space="preserve">Ul. </w:t>
            </w:r>
            <w:r w:rsidR="004E74EA" w:rsidRPr="009203B7">
              <w:t xml:space="preserve">Krótka 1 </w:t>
            </w:r>
          </w:p>
          <w:p w14:paraId="42728F8B" w14:textId="77777777" w:rsidR="004E74EA" w:rsidRPr="009203B7" w:rsidRDefault="004E74EA" w:rsidP="00FD1D46">
            <w:pPr>
              <w:spacing w:after="80"/>
              <w:jc w:val="both"/>
            </w:pPr>
            <w:r w:rsidRPr="009203B7"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F9981F" w14:textId="77777777" w:rsidR="004E74EA" w:rsidRPr="009203B7" w:rsidRDefault="004E74EA" w:rsidP="00FD1D46">
            <w:pPr>
              <w:spacing w:before="80" w:after="80"/>
              <w:jc w:val="center"/>
            </w:pPr>
            <w:r w:rsidRPr="009203B7">
              <w:t>550 000.00 zł</w:t>
            </w:r>
          </w:p>
        </w:tc>
      </w:tr>
    </w:tbl>
    <w:p w14:paraId="6E45D6D8" w14:textId="77777777" w:rsidR="0069085C" w:rsidRPr="009203B7" w:rsidRDefault="0069085C" w:rsidP="00A80738">
      <w:pPr>
        <w:spacing w:before="120" w:after="120"/>
        <w:jc w:val="both"/>
      </w:pPr>
    </w:p>
    <w:p w14:paraId="08500958" w14:textId="77777777" w:rsidR="00577BC6" w:rsidRPr="009203B7" w:rsidRDefault="00577BC6" w:rsidP="00A80738">
      <w:pPr>
        <w:spacing w:before="120" w:after="120"/>
        <w:jc w:val="both"/>
      </w:pPr>
    </w:p>
    <w:sectPr w:rsidR="00577BC6" w:rsidRPr="009203B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1D7F7" w14:textId="77777777" w:rsidR="00DE102A" w:rsidRDefault="00DE102A">
      <w:r>
        <w:separator/>
      </w:r>
    </w:p>
  </w:endnote>
  <w:endnote w:type="continuationSeparator" w:id="0">
    <w:p w14:paraId="4371C9AD" w14:textId="77777777" w:rsidR="00DE102A" w:rsidRDefault="00DE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39D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48A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E41D8" w14:textId="39F81F0A" w:rsidR="009F189D" w:rsidRPr="009203B7" w:rsidRDefault="009F189D" w:rsidP="009203B7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9B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C296D" w14:textId="77777777" w:rsidR="009F189D" w:rsidRDefault="009F189D">
    <w:pPr>
      <w:pStyle w:val="Stopka"/>
      <w:tabs>
        <w:tab w:val="clear" w:pos="4536"/>
      </w:tabs>
      <w:jc w:val="center"/>
    </w:pPr>
  </w:p>
  <w:p w14:paraId="31CDF7F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38A20" w14:textId="77777777" w:rsidR="00DE102A" w:rsidRDefault="00DE102A">
      <w:r>
        <w:separator/>
      </w:r>
    </w:p>
  </w:footnote>
  <w:footnote w:type="continuationSeparator" w:id="0">
    <w:p w14:paraId="597AC427" w14:textId="77777777" w:rsidR="00DE102A" w:rsidRDefault="00DE1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ABF14" w14:textId="77777777" w:rsidR="004E74EA" w:rsidRDefault="004E7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D3FBA" w14:textId="2CA4A622" w:rsidR="004E74EA" w:rsidRDefault="00EC1B29">
    <w:pPr>
      <w:pStyle w:val="Nagwek"/>
    </w:pPr>
    <w:r>
      <w:rPr>
        <w:noProof/>
      </w:rPr>
      <w:pict w14:anchorId="1311D6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4542A" w14:textId="77777777" w:rsidR="004E74EA" w:rsidRDefault="004E74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02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74EA"/>
    <w:rsid w:val="00577BC6"/>
    <w:rsid w:val="00601802"/>
    <w:rsid w:val="0069085C"/>
    <w:rsid w:val="00843263"/>
    <w:rsid w:val="00851145"/>
    <w:rsid w:val="00861E75"/>
    <w:rsid w:val="008A26A5"/>
    <w:rsid w:val="008F318B"/>
    <w:rsid w:val="009203B7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E102A"/>
    <w:rsid w:val="00EA3476"/>
    <w:rsid w:val="00EC1B2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54341C"/>
  <w15:chartTrackingRefBased/>
  <w15:docId w15:val="{77AE3521-79AF-4DC2-816C-5B6BAD82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163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2025-07-24T11:01:00Z</dcterms:created>
  <dcterms:modified xsi:type="dcterms:W3CDTF">2025-07-24T11:01:00Z</dcterms:modified>
</cp:coreProperties>
</file>