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3D67A" w14:textId="77777777" w:rsidR="009432A1" w:rsidRPr="00E1330A" w:rsidRDefault="00294D3F" w:rsidP="009432A1">
      <w:pPr>
        <w:spacing w:after="600"/>
        <w:jc w:val="right"/>
      </w:pPr>
      <w:r w:rsidRPr="00E1330A">
        <w:t>Niepołomice</w:t>
      </w:r>
      <w:r w:rsidR="009432A1" w:rsidRPr="00E1330A">
        <w:t xml:space="preserve"> dnia: </w:t>
      </w:r>
      <w:r w:rsidRPr="00E1330A">
        <w:t>2025-07-24</w:t>
      </w:r>
    </w:p>
    <w:p w14:paraId="20B7CB2F" w14:textId="77777777" w:rsidR="009432A1" w:rsidRPr="00E1330A" w:rsidRDefault="00294D3F" w:rsidP="009432A1">
      <w:pPr>
        <w:spacing w:line="360" w:lineRule="auto"/>
        <w:rPr>
          <w:b/>
          <w:bCs/>
        </w:rPr>
      </w:pPr>
      <w:r w:rsidRPr="00E1330A">
        <w:rPr>
          <w:b/>
          <w:bCs/>
        </w:rPr>
        <w:t>Muzeum Niepołomickie w Niepołomicach</w:t>
      </w:r>
    </w:p>
    <w:p w14:paraId="45FA7AC7" w14:textId="4D9AE8B1" w:rsidR="009432A1" w:rsidRPr="00E1330A" w:rsidRDefault="00E1330A" w:rsidP="009432A1">
      <w:pPr>
        <w:spacing w:line="360" w:lineRule="auto"/>
      </w:pPr>
      <w:r>
        <w:t xml:space="preserve">Ul. </w:t>
      </w:r>
      <w:r w:rsidR="00294D3F" w:rsidRPr="00E1330A">
        <w:t>Zamkowa</w:t>
      </w:r>
      <w:r w:rsidR="009432A1" w:rsidRPr="00E1330A">
        <w:t xml:space="preserve"> </w:t>
      </w:r>
      <w:r w:rsidR="00294D3F" w:rsidRPr="00E1330A">
        <w:t>2</w:t>
      </w:r>
    </w:p>
    <w:p w14:paraId="354500AE" w14:textId="77777777" w:rsidR="009432A1" w:rsidRPr="00E1330A" w:rsidRDefault="00294D3F" w:rsidP="009432A1">
      <w:r w:rsidRPr="00E1330A">
        <w:t>32-005</w:t>
      </w:r>
      <w:r w:rsidR="009432A1" w:rsidRPr="00E1330A">
        <w:t xml:space="preserve"> </w:t>
      </w:r>
      <w:r w:rsidRPr="00E1330A">
        <w:t>Niepołomice</w:t>
      </w:r>
    </w:p>
    <w:p w14:paraId="03573FDB" w14:textId="29C0C088" w:rsidR="009432A1" w:rsidRPr="00E1330A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1330A" w14:paraId="538D154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396929" w14:textId="77777777" w:rsidR="009432A1" w:rsidRPr="00E1330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1330A">
              <w:rPr>
                <w:b/>
                <w:spacing w:val="60"/>
                <w:kern w:val="28"/>
              </w:rPr>
              <w:t>INFORMACJA</w:t>
            </w:r>
          </w:p>
          <w:p w14:paraId="46841100" w14:textId="77777777" w:rsidR="009432A1" w:rsidRPr="00E1330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1330A">
              <w:t>o kwocie przeznaczonej na realizację zamówienia</w:t>
            </w:r>
          </w:p>
        </w:tc>
      </w:tr>
    </w:tbl>
    <w:p w14:paraId="6676FED1" w14:textId="77777777" w:rsidR="00A80738" w:rsidRPr="00E1330A" w:rsidRDefault="00A80738" w:rsidP="009432A1">
      <w:pPr>
        <w:pStyle w:val="Nagwek"/>
        <w:tabs>
          <w:tab w:val="clear" w:pos="4536"/>
        </w:tabs>
        <w:spacing w:after="360"/>
      </w:pPr>
      <w:r w:rsidRPr="00E1330A">
        <w:tab/>
        <w:t xml:space="preserve"> </w:t>
      </w:r>
    </w:p>
    <w:p w14:paraId="7E1A7B94" w14:textId="77777777" w:rsidR="009432A1" w:rsidRPr="00E1330A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1330A">
        <w:rPr>
          <w:rFonts w:eastAsia="Calibri"/>
          <w:lang w:eastAsia="en-US"/>
        </w:rPr>
        <w:t xml:space="preserve">Dotyczy </w:t>
      </w:r>
      <w:r w:rsidRPr="00E1330A">
        <w:t>postępowania o udzielenie zamówienia publicznego</w:t>
      </w:r>
      <w:r w:rsidRPr="00E1330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1330A" w14:paraId="1A2E7EDD" w14:textId="77777777" w:rsidTr="00A652DF">
        <w:tc>
          <w:tcPr>
            <w:tcW w:w="2269" w:type="dxa"/>
            <w:shd w:val="clear" w:color="auto" w:fill="auto"/>
          </w:tcPr>
          <w:p w14:paraId="5903CCEF" w14:textId="77777777" w:rsidR="009432A1" w:rsidRPr="00E1330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1330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D9C385" w14:textId="3CD96848" w:rsidR="009432A1" w:rsidRPr="00E1330A" w:rsidRDefault="00B23D4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U</w:t>
            </w:r>
            <w:r w:rsidRPr="00EC1B29">
              <w:rPr>
                <w:bCs/>
              </w:rPr>
              <w:t>sługa digitalizacji 40 000 czarno-białych negatywów formatu 24 mm x 36 mm autorstwa Włodzimierza Puchalskiego wybitnego prekursora fotografii i filmu przyrodniczego w Polsce, w związku z realizacją projektu pod nazwą "Przyrodnicze Dziedzictwo Włodzimierza Puchalskiego. Digitalizacja i udostępnienie negatywów ze zbioru Muzeum Niepołomickiego", dofinansowanego przez Zarząd Województwa Małopolskiego w ramach Europejskiego Funduszu Rozwoju Regionalnego, Fundusze Europejskie dla Małopolski 2021-2027, FEMP.01.09 Rozwój e-kultury w województwie małopolskim, A. Rozwój e-kultury w województwie małopolskim.</w:t>
            </w:r>
          </w:p>
        </w:tc>
      </w:tr>
      <w:tr w:rsidR="00294D3F" w:rsidRPr="00E1330A" w14:paraId="495D0849" w14:textId="77777777" w:rsidTr="007823F8">
        <w:tc>
          <w:tcPr>
            <w:tcW w:w="2269" w:type="dxa"/>
            <w:shd w:val="clear" w:color="auto" w:fill="auto"/>
          </w:tcPr>
          <w:p w14:paraId="04C5AAF3" w14:textId="77777777" w:rsidR="00294D3F" w:rsidRPr="00E1330A" w:rsidRDefault="00294D3F" w:rsidP="007823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1330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3BDB69" w14:textId="77777777" w:rsidR="00294D3F" w:rsidRPr="00E1330A" w:rsidRDefault="00294D3F" w:rsidP="007823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1330A">
              <w:rPr>
                <w:bCs/>
              </w:rPr>
              <w:t>ZPMN.271.3.2025</w:t>
            </w:r>
          </w:p>
        </w:tc>
      </w:tr>
    </w:tbl>
    <w:p w14:paraId="1113BAC1" w14:textId="77777777" w:rsidR="00890B92" w:rsidRPr="00E1330A" w:rsidRDefault="00A80738" w:rsidP="009432A1">
      <w:pPr>
        <w:spacing w:before="480" w:after="120" w:line="360" w:lineRule="auto"/>
        <w:jc w:val="both"/>
      </w:pPr>
      <w:r w:rsidRPr="00E1330A">
        <w:t xml:space="preserve">Zamawiający na podstawie art. </w:t>
      </w:r>
      <w:r w:rsidR="00890B92" w:rsidRPr="00E1330A">
        <w:t>22</w:t>
      </w:r>
      <w:r w:rsidR="0043158A" w:rsidRPr="00E1330A">
        <w:t>2</w:t>
      </w:r>
      <w:r w:rsidRPr="00E1330A">
        <w:t xml:space="preserve"> ust. </w:t>
      </w:r>
      <w:r w:rsidR="00890B92" w:rsidRPr="00E1330A">
        <w:t>4</w:t>
      </w:r>
      <w:r w:rsidRPr="00E1330A">
        <w:t xml:space="preserve"> </w:t>
      </w:r>
      <w:r w:rsidR="00890B92" w:rsidRPr="00E1330A">
        <w:rPr>
          <w:bCs/>
        </w:rPr>
        <w:t>ustawy z dnia 11 września 2019 r. Prawo zamówień publicznych</w:t>
      </w:r>
      <w:r w:rsidR="004C7E9B" w:rsidRPr="00E1330A">
        <w:t xml:space="preserve"> </w:t>
      </w:r>
      <w:r w:rsidR="00294D3F" w:rsidRPr="00E1330A">
        <w:t>(</w:t>
      </w:r>
      <w:proofErr w:type="spellStart"/>
      <w:r w:rsidR="00294D3F" w:rsidRPr="00E1330A">
        <w:t>t.j</w:t>
      </w:r>
      <w:proofErr w:type="spellEnd"/>
      <w:r w:rsidR="00294D3F" w:rsidRPr="00E1330A">
        <w:t>. Dz. U. z 2024 poz. 1320)</w:t>
      </w:r>
      <w:r w:rsidR="00490DC0" w:rsidRPr="00E1330A">
        <w:t xml:space="preserve"> </w:t>
      </w:r>
      <w:r w:rsidR="00890B92" w:rsidRPr="00E1330A">
        <w:t>informuje, że kwota, jaką zamierza przeznaczyć na sfinansowanie zamówienia wynosi:</w:t>
      </w:r>
    </w:p>
    <w:p w14:paraId="3CF0369C" w14:textId="77777777" w:rsidR="0069085C" w:rsidRPr="00E1330A" w:rsidRDefault="00294D3F" w:rsidP="00A80738">
      <w:pPr>
        <w:spacing w:before="120" w:after="120"/>
        <w:jc w:val="both"/>
      </w:pPr>
      <w:r w:rsidRPr="00E1330A">
        <w:rPr>
          <w:b/>
        </w:rPr>
        <w:t>640 000.00</w:t>
      </w:r>
      <w:r w:rsidR="00890B92" w:rsidRPr="00E1330A">
        <w:t xml:space="preserve"> zł brutto.</w:t>
      </w:r>
    </w:p>
    <w:p w14:paraId="666BD6DC" w14:textId="77777777" w:rsidR="00890B92" w:rsidRPr="00E1330A" w:rsidRDefault="00890B92" w:rsidP="00A80738">
      <w:pPr>
        <w:spacing w:before="120" w:after="120"/>
        <w:jc w:val="both"/>
      </w:pPr>
    </w:p>
    <w:p w14:paraId="521EAE1B" w14:textId="77777777" w:rsidR="00890B92" w:rsidRPr="00E1330A" w:rsidRDefault="00890B92" w:rsidP="00A80738">
      <w:pPr>
        <w:spacing w:before="120" w:after="120"/>
        <w:jc w:val="both"/>
      </w:pPr>
    </w:p>
    <w:p w14:paraId="7E0A2922" w14:textId="77777777" w:rsidR="00890B92" w:rsidRPr="00E1330A" w:rsidRDefault="00890B92" w:rsidP="00A80738">
      <w:pPr>
        <w:spacing w:before="120" w:after="120"/>
        <w:jc w:val="both"/>
      </w:pPr>
    </w:p>
    <w:sectPr w:rsidR="00890B92" w:rsidRPr="00E1330A" w:rsidSect="009432A1">
      <w:headerReference w:type="default" r:id="rId6"/>
      <w:footerReference w:type="even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9168D" w14:textId="77777777" w:rsidR="00233864" w:rsidRDefault="00233864">
      <w:r>
        <w:separator/>
      </w:r>
    </w:p>
  </w:endnote>
  <w:endnote w:type="continuationSeparator" w:id="0">
    <w:p w14:paraId="69A7F708" w14:textId="77777777" w:rsidR="00233864" w:rsidRDefault="00233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02C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9FB2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9D1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461747" w14:textId="77777777" w:rsidR="009F189D" w:rsidRDefault="009F189D">
    <w:pPr>
      <w:pStyle w:val="Stopka"/>
      <w:tabs>
        <w:tab w:val="clear" w:pos="4536"/>
      </w:tabs>
      <w:jc w:val="center"/>
    </w:pPr>
  </w:p>
  <w:p w14:paraId="33F7FDD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B4BE5" w14:textId="77777777" w:rsidR="00233864" w:rsidRDefault="00233864">
      <w:r>
        <w:separator/>
      </w:r>
    </w:p>
  </w:footnote>
  <w:footnote w:type="continuationSeparator" w:id="0">
    <w:p w14:paraId="58F86867" w14:textId="77777777" w:rsidR="00233864" w:rsidRDefault="00233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23A97" w14:textId="4EA96EE8" w:rsidR="00294D3F" w:rsidRPr="00E96891" w:rsidRDefault="00B23D44" w:rsidP="00E96891">
    <w:pPr>
      <w:pStyle w:val="Nagwek"/>
    </w:pPr>
    <w:r>
      <w:rPr>
        <w:noProof/>
      </w:rPr>
      <w:pict w14:anchorId="00ACC4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">
          <v:imagedata r:id="rId1" o:title="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864"/>
    <w:rsid w:val="00007727"/>
    <w:rsid w:val="00017720"/>
    <w:rsid w:val="00035488"/>
    <w:rsid w:val="000D7F25"/>
    <w:rsid w:val="000E00E5"/>
    <w:rsid w:val="00173B20"/>
    <w:rsid w:val="001C69FF"/>
    <w:rsid w:val="0023318D"/>
    <w:rsid w:val="00233864"/>
    <w:rsid w:val="00294D3F"/>
    <w:rsid w:val="00382A4A"/>
    <w:rsid w:val="003D72FD"/>
    <w:rsid w:val="00423179"/>
    <w:rsid w:val="0043158A"/>
    <w:rsid w:val="00490DC0"/>
    <w:rsid w:val="00493F8C"/>
    <w:rsid w:val="004C7E9B"/>
    <w:rsid w:val="00524583"/>
    <w:rsid w:val="00662503"/>
    <w:rsid w:val="0069085C"/>
    <w:rsid w:val="007B2916"/>
    <w:rsid w:val="00843263"/>
    <w:rsid w:val="00851145"/>
    <w:rsid w:val="00861E75"/>
    <w:rsid w:val="00890B92"/>
    <w:rsid w:val="009432A1"/>
    <w:rsid w:val="009D19BD"/>
    <w:rsid w:val="009F189D"/>
    <w:rsid w:val="00A652DF"/>
    <w:rsid w:val="00A80738"/>
    <w:rsid w:val="00B23D44"/>
    <w:rsid w:val="00B426D2"/>
    <w:rsid w:val="00C236D3"/>
    <w:rsid w:val="00C659E2"/>
    <w:rsid w:val="00CB0802"/>
    <w:rsid w:val="00CE198C"/>
    <w:rsid w:val="00D7128F"/>
    <w:rsid w:val="00E1330A"/>
    <w:rsid w:val="00E9689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446B9"/>
  <w15:chartTrackingRefBased/>
  <w15:docId w15:val="{5D2B196D-7725-4459-BF05-26A71E20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2025-07-24T11:05:00Z</dcterms:created>
  <dcterms:modified xsi:type="dcterms:W3CDTF">2025-07-24T11:05:00Z</dcterms:modified>
</cp:coreProperties>
</file>