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DEA31" w14:textId="77777777" w:rsidR="00843A88" w:rsidRPr="009B6B3A" w:rsidRDefault="0035343A" w:rsidP="00FD4AEC">
      <w:pPr>
        <w:spacing w:after="480"/>
        <w:jc w:val="right"/>
      </w:pPr>
      <w:r w:rsidRPr="009B6B3A">
        <w:t>Niepołomice</w:t>
      </w:r>
      <w:r w:rsidR="00843A88" w:rsidRPr="009B6B3A">
        <w:t xml:space="preserve"> dnia: </w:t>
      </w:r>
      <w:r w:rsidRPr="009B6B3A">
        <w:t>2025-07-23</w:t>
      </w:r>
    </w:p>
    <w:p w14:paraId="3BAE3B0F" w14:textId="77777777" w:rsidR="00843A88" w:rsidRPr="009B6B3A" w:rsidRDefault="0035343A" w:rsidP="00843A88">
      <w:pPr>
        <w:spacing w:line="360" w:lineRule="auto"/>
        <w:rPr>
          <w:b/>
          <w:bCs/>
        </w:rPr>
      </w:pPr>
      <w:r w:rsidRPr="009B6B3A">
        <w:rPr>
          <w:b/>
          <w:bCs/>
        </w:rPr>
        <w:t>GMINA NIEPOŁOMICE</w:t>
      </w:r>
    </w:p>
    <w:p w14:paraId="261C7F73" w14:textId="77777777" w:rsidR="00843A88" w:rsidRPr="009B6B3A" w:rsidRDefault="0035343A" w:rsidP="00843A88">
      <w:pPr>
        <w:spacing w:line="360" w:lineRule="auto"/>
      </w:pPr>
      <w:r w:rsidRPr="009B6B3A">
        <w:t>Pl. Zwycięstwa</w:t>
      </w:r>
      <w:r w:rsidR="00843A88" w:rsidRPr="009B6B3A">
        <w:t xml:space="preserve"> </w:t>
      </w:r>
      <w:r w:rsidRPr="009B6B3A">
        <w:t>13</w:t>
      </w:r>
    </w:p>
    <w:p w14:paraId="2E521FD1" w14:textId="77777777" w:rsidR="00843A88" w:rsidRPr="009B6B3A" w:rsidRDefault="0035343A" w:rsidP="00843A88">
      <w:r w:rsidRPr="009B6B3A">
        <w:t>32-005</w:t>
      </w:r>
      <w:r w:rsidR="00843A88" w:rsidRPr="009B6B3A">
        <w:t xml:space="preserve"> </w:t>
      </w:r>
      <w:r w:rsidRPr="009B6B3A">
        <w:t>Niepołomice</w:t>
      </w:r>
    </w:p>
    <w:p w14:paraId="2706BD1F" w14:textId="39405001" w:rsidR="00843A88" w:rsidRPr="009B6B3A" w:rsidRDefault="009B6B3A" w:rsidP="00FD4AEC">
      <w:pPr>
        <w:spacing w:after="480"/>
        <w:jc w:val="both"/>
        <w:rPr>
          <w:bCs/>
        </w:rPr>
      </w:pPr>
      <w:r>
        <w:rPr>
          <w:bCs/>
        </w:rPr>
        <w:t>Pismo: ZP.271.24.2025.2</w:t>
      </w:r>
    </w:p>
    <w:p w14:paraId="48921392" w14:textId="77777777" w:rsidR="00843A88" w:rsidRPr="009B6B3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9B6B3A">
        <w:rPr>
          <w:b/>
        </w:rPr>
        <w:t>WYKONAWCY</w:t>
      </w:r>
    </w:p>
    <w:p w14:paraId="2705A28E" w14:textId="77777777" w:rsidR="00843A88" w:rsidRPr="009B6B3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9B6B3A">
        <w:t>ubiegający się o zamówienie</w:t>
      </w:r>
    </w:p>
    <w:p w14:paraId="1E39E540" w14:textId="77777777" w:rsidR="004E4B64" w:rsidRPr="009B6B3A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9B6B3A">
        <w:rPr>
          <w:rFonts w:eastAsia="Calibri"/>
          <w:lang w:eastAsia="en-US"/>
        </w:rPr>
        <w:t xml:space="preserve">Dotyczy: </w:t>
      </w:r>
      <w:r w:rsidRPr="009B6B3A">
        <w:t>postępowania o udzielenie zamówienia publicznego</w:t>
      </w:r>
      <w:r w:rsidRPr="009B6B3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B6B3A" w14:paraId="405690B6" w14:textId="77777777" w:rsidTr="00FD4AEC">
        <w:tc>
          <w:tcPr>
            <w:tcW w:w="2269" w:type="dxa"/>
            <w:shd w:val="clear" w:color="auto" w:fill="auto"/>
          </w:tcPr>
          <w:p w14:paraId="2E1C7C8D" w14:textId="77777777" w:rsidR="004E4B64" w:rsidRPr="009B6B3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B6B3A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E2FED3" w14:textId="77777777" w:rsidR="004E4B64" w:rsidRPr="009B6B3A" w:rsidRDefault="0035343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6B3A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4E4B64" w:rsidRPr="009B6B3A">
              <w:rPr>
                <w:bCs/>
              </w:rPr>
              <w:t>.</w:t>
            </w:r>
          </w:p>
        </w:tc>
      </w:tr>
      <w:tr w:rsidR="0035343A" w:rsidRPr="009B6B3A" w14:paraId="6767F82B" w14:textId="77777777" w:rsidTr="00E42E86">
        <w:tc>
          <w:tcPr>
            <w:tcW w:w="2269" w:type="dxa"/>
            <w:shd w:val="clear" w:color="auto" w:fill="auto"/>
          </w:tcPr>
          <w:p w14:paraId="53FA6876" w14:textId="77777777" w:rsidR="0035343A" w:rsidRPr="009B6B3A" w:rsidRDefault="0035343A" w:rsidP="00E42E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B6B3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86689C" w14:textId="77777777" w:rsidR="0035343A" w:rsidRPr="009B6B3A" w:rsidRDefault="0035343A" w:rsidP="00E42E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B6B3A">
              <w:rPr>
                <w:bCs/>
              </w:rPr>
              <w:t>ZP.271.24.2025</w:t>
            </w:r>
          </w:p>
        </w:tc>
      </w:tr>
    </w:tbl>
    <w:p w14:paraId="1AA87F1C" w14:textId="77777777" w:rsidR="004E4B64" w:rsidRPr="009B6B3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B6B3A" w14:paraId="0C01642E" w14:textId="77777777" w:rsidTr="00C46732">
        <w:tc>
          <w:tcPr>
            <w:tcW w:w="9330" w:type="dxa"/>
            <w:shd w:val="clear" w:color="auto" w:fill="F2F2F2"/>
            <w:hideMark/>
          </w:tcPr>
          <w:p w14:paraId="4D2127D1" w14:textId="77777777" w:rsidR="00843A88" w:rsidRPr="009B6B3A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9B6B3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C6CF7BA" w14:textId="77777777" w:rsidR="0012774F" w:rsidRPr="009B6B3A" w:rsidRDefault="00520165" w:rsidP="004E4B64">
      <w:pPr>
        <w:spacing w:before="600" w:after="240" w:line="360" w:lineRule="auto"/>
        <w:jc w:val="both"/>
      </w:pPr>
      <w:r w:rsidRPr="009B6B3A">
        <w:t xml:space="preserve">Zamawiający, </w:t>
      </w:r>
      <w:r w:rsidR="0035343A" w:rsidRPr="009B6B3A">
        <w:rPr>
          <w:b/>
        </w:rPr>
        <w:t>GMINA NIEPOŁOMICE</w:t>
      </w:r>
      <w:r w:rsidRPr="009B6B3A">
        <w:t xml:space="preserve">, działając na podstawie art. </w:t>
      </w:r>
      <w:r w:rsidR="00E74BC3" w:rsidRPr="009B6B3A">
        <w:t>284</w:t>
      </w:r>
      <w:r w:rsidRPr="009B6B3A">
        <w:t xml:space="preserve"> ust. </w:t>
      </w:r>
      <w:r w:rsidR="0029606A" w:rsidRPr="009B6B3A">
        <w:t>6</w:t>
      </w:r>
      <w:r w:rsidRPr="009B6B3A">
        <w:t xml:space="preserve"> ustawy z dnia </w:t>
      </w:r>
      <w:r w:rsidR="0029606A" w:rsidRPr="009B6B3A">
        <w:t>11</w:t>
      </w:r>
      <w:r w:rsidRPr="009B6B3A">
        <w:t xml:space="preserve"> </w:t>
      </w:r>
      <w:r w:rsidR="0029606A" w:rsidRPr="009B6B3A">
        <w:t xml:space="preserve">września </w:t>
      </w:r>
      <w:r w:rsidRPr="009B6B3A">
        <w:t>20</w:t>
      </w:r>
      <w:r w:rsidR="0029606A" w:rsidRPr="009B6B3A">
        <w:t>19</w:t>
      </w:r>
      <w:r w:rsidRPr="009B6B3A">
        <w:t xml:space="preserve"> r</w:t>
      </w:r>
      <w:r w:rsidR="0029606A" w:rsidRPr="009B6B3A">
        <w:t>.</w:t>
      </w:r>
      <w:r w:rsidRPr="009B6B3A">
        <w:t xml:space="preserve"> Prawo </w:t>
      </w:r>
      <w:r w:rsidR="0029606A" w:rsidRPr="009B6B3A">
        <w:t>z</w:t>
      </w:r>
      <w:r w:rsidRPr="009B6B3A">
        <w:t xml:space="preserve">amówień </w:t>
      </w:r>
      <w:r w:rsidR="0029606A" w:rsidRPr="009B6B3A">
        <w:t>p</w:t>
      </w:r>
      <w:r w:rsidRPr="009B6B3A">
        <w:t xml:space="preserve">ublicznych </w:t>
      </w:r>
      <w:r w:rsidR="0035343A" w:rsidRPr="009B6B3A">
        <w:t>(</w:t>
      </w:r>
      <w:proofErr w:type="spellStart"/>
      <w:r w:rsidR="0035343A" w:rsidRPr="009B6B3A">
        <w:t>t.j</w:t>
      </w:r>
      <w:proofErr w:type="spellEnd"/>
      <w:r w:rsidR="0035343A" w:rsidRPr="009B6B3A">
        <w:t>. Dz. U. z 2024 poz. 1320)</w:t>
      </w:r>
      <w:r w:rsidR="00BE7BFD" w:rsidRPr="009B6B3A">
        <w:t xml:space="preserve">, </w:t>
      </w:r>
      <w:r w:rsidR="00E74BC3" w:rsidRPr="009B6B3A">
        <w:t>udostępnia</w:t>
      </w:r>
      <w:r w:rsidR="00BE7BFD" w:rsidRPr="009B6B3A">
        <w:t xml:space="preserve"> poniżej treść zapytań do S</w:t>
      </w:r>
      <w:r w:rsidR="0012774F" w:rsidRPr="009B6B3A">
        <w:t>pecyfikacji Warunków Zamówienia (</w:t>
      </w:r>
      <w:r w:rsidR="0012774F" w:rsidRPr="009B6B3A">
        <w:rPr>
          <w:lang w:eastAsia="ar-SA"/>
        </w:rPr>
        <w:t>zwanej dalej</w:t>
      </w:r>
      <w:r w:rsidR="0012774F" w:rsidRPr="009B6B3A">
        <w:rPr>
          <w:b/>
          <w:lang w:eastAsia="ar-SA"/>
        </w:rPr>
        <w:t xml:space="preserve"> </w:t>
      </w:r>
      <w:r w:rsidR="0012774F" w:rsidRPr="009B6B3A">
        <w:rPr>
          <w:bCs/>
          <w:lang w:eastAsia="ar-SA"/>
        </w:rPr>
        <w:t>”SWZ”)</w:t>
      </w:r>
      <w:r w:rsidR="00E74BC3" w:rsidRPr="009B6B3A">
        <w:rPr>
          <w:bCs/>
          <w:lang w:eastAsia="ar-SA"/>
        </w:rPr>
        <w:t xml:space="preserve"> </w:t>
      </w:r>
      <w:r w:rsidR="00E74BC3" w:rsidRPr="009B6B3A">
        <w:t>wraz z wyjaśnieniami</w:t>
      </w:r>
      <w:r w:rsidR="0012774F" w:rsidRPr="009B6B3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343A" w:rsidRPr="009B6B3A" w14:paraId="65F4F264" w14:textId="77777777" w:rsidTr="00E42E86">
        <w:tc>
          <w:tcPr>
            <w:tcW w:w="9356" w:type="dxa"/>
            <w:shd w:val="clear" w:color="auto" w:fill="auto"/>
          </w:tcPr>
          <w:p w14:paraId="6B686B31" w14:textId="6E9DDC93" w:rsidR="0035343A" w:rsidRPr="009B6B3A" w:rsidRDefault="0035343A" w:rsidP="00E42E86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B6B3A">
              <w:rPr>
                <w:b/>
                <w:bCs/>
              </w:rPr>
              <w:t>Pytanie</w:t>
            </w:r>
          </w:p>
          <w:p w14:paraId="1FE521BA" w14:textId="77777777" w:rsidR="0035343A" w:rsidRPr="009B6B3A" w:rsidRDefault="0035343A" w:rsidP="00E42E86">
            <w:pPr>
              <w:spacing w:after="120" w:line="360" w:lineRule="auto"/>
              <w:ind w:left="30" w:right="-72"/>
              <w:jc w:val="both"/>
            </w:pPr>
            <w:r w:rsidRPr="009B6B3A">
              <w:t>Szanowni Państwo,</w:t>
            </w:r>
          </w:p>
          <w:p w14:paraId="344B97D7" w14:textId="77777777" w:rsidR="0035343A" w:rsidRPr="009B6B3A" w:rsidRDefault="0035343A" w:rsidP="00E42E86">
            <w:pPr>
              <w:spacing w:after="120" w:line="360" w:lineRule="auto"/>
              <w:ind w:left="30" w:right="-72"/>
              <w:jc w:val="both"/>
            </w:pPr>
            <w:r w:rsidRPr="009B6B3A">
              <w:t>Czy dopuszczacie wykonanie konstrukcji kontenerów nieocynkowanej, malowanej natryskowo?</w:t>
            </w:r>
          </w:p>
          <w:p w14:paraId="31D283D1" w14:textId="77777777" w:rsidR="009B6B3A" w:rsidRDefault="009B6B3A" w:rsidP="00E42E86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22CC4E63" w14:textId="3923E9F1" w:rsidR="0035343A" w:rsidRPr="009B6B3A" w:rsidRDefault="0035343A" w:rsidP="00E42E86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B6B3A">
              <w:rPr>
                <w:b/>
                <w:bCs/>
              </w:rPr>
              <w:t>Stanowisko (wyjaśnienie) Zamawiającego:</w:t>
            </w:r>
          </w:p>
          <w:p w14:paraId="12E7E97C" w14:textId="58C75505" w:rsidR="0035343A" w:rsidRPr="009B6B3A" w:rsidRDefault="009B6B3A" w:rsidP="00E42E86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  <w:r w:rsidRPr="009B6B3A">
              <w:t>Zamawiający nie dopuszcza takiej możliwości</w:t>
            </w:r>
            <w:r>
              <w:t>.</w:t>
            </w:r>
          </w:p>
        </w:tc>
      </w:tr>
    </w:tbl>
    <w:p w14:paraId="05795E45" w14:textId="77777777" w:rsidR="009B6B3A" w:rsidRDefault="009B6B3A" w:rsidP="00C212A2">
      <w:pPr>
        <w:spacing w:before="120" w:after="120" w:line="360" w:lineRule="auto"/>
        <w:ind w:left="567"/>
        <w:jc w:val="right"/>
      </w:pPr>
    </w:p>
    <w:sectPr w:rsidR="009B6B3A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2FD4C" w14:textId="77777777" w:rsidR="001A3986" w:rsidRDefault="001A3986">
      <w:r>
        <w:separator/>
      </w:r>
    </w:p>
  </w:endnote>
  <w:endnote w:type="continuationSeparator" w:id="0">
    <w:p w14:paraId="22C54850" w14:textId="77777777" w:rsidR="001A3986" w:rsidRDefault="001A3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CCA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82B4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A46A" w14:textId="77777777" w:rsidR="009B6B3A" w:rsidRDefault="009B6B3A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441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F99F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5AC826" w14:textId="77777777" w:rsidR="006D4AB3" w:rsidRDefault="006D4AB3">
    <w:pPr>
      <w:pStyle w:val="Stopka"/>
      <w:tabs>
        <w:tab w:val="clear" w:pos="4536"/>
        <w:tab w:val="left" w:pos="6237"/>
      </w:tabs>
    </w:pPr>
  </w:p>
  <w:p w14:paraId="6DBD29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17C97" w14:textId="77777777" w:rsidR="001A3986" w:rsidRDefault="001A3986">
      <w:r>
        <w:separator/>
      </w:r>
    </w:p>
  </w:footnote>
  <w:footnote w:type="continuationSeparator" w:id="0">
    <w:p w14:paraId="276321FE" w14:textId="77777777" w:rsidR="001A3986" w:rsidRDefault="001A3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0AF9F" w14:textId="0E33C2BE" w:rsidR="0035343A" w:rsidRPr="00C212A2" w:rsidRDefault="00C212A2" w:rsidP="00C212A2">
    <w:pPr>
      <w:pStyle w:val="Nagwek"/>
    </w:pPr>
    <w:r>
      <w:rPr>
        <w:noProof/>
      </w:rPr>
      <w:pict w14:anchorId="7E729E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7166589">
    <w:abstractNumId w:val="3"/>
  </w:num>
  <w:num w:numId="2" w16cid:durableId="1416829040">
    <w:abstractNumId w:val="6"/>
  </w:num>
  <w:num w:numId="3" w16cid:durableId="1090931407">
    <w:abstractNumId w:val="2"/>
  </w:num>
  <w:num w:numId="4" w16cid:durableId="508758722">
    <w:abstractNumId w:val="5"/>
  </w:num>
  <w:num w:numId="5" w16cid:durableId="1485313505">
    <w:abstractNumId w:val="0"/>
  </w:num>
  <w:num w:numId="6" w16cid:durableId="400055833">
    <w:abstractNumId w:val="1"/>
  </w:num>
  <w:num w:numId="7" w16cid:durableId="8035034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3986"/>
    <w:rsid w:val="00031374"/>
    <w:rsid w:val="000A1097"/>
    <w:rsid w:val="000E2A8F"/>
    <w:rsid w:val="0012774F"/>
    <w:rsid w:val="00144B7A"/>
    <w:rsid w:val="00180C6E"/>
    <w:rsid w:val="001A3986"/>
    <w:rsid w:val="0029606A"/>
    <w:rsid w:val="0035343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B6B3A"/>
    <w:rsid w:val="00A905AC"/>
    <w:rsid w:val="00BA27D5"/>
    <w:rsid w:val="00BA6584"/>
    <w:rsid w:val="00BE7BFD"/>
    <w:rsid w:val="00C212A2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8ABDB6"/>
  <w15:chartTrackingRefBased/>
  <w15:docId w15:val="{73F2DE55-592B-4BB1-89CD-9005D89C0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2025-07-23T08:38:00Z</cp:lastPrinted>
  <dcterms:created xsi:type="dcterms:W3CDTF">2025-07-23T08:38:00Z</dcterms:created>
  <dcterms:modified xsi:type="dcterms:W3CDTF">2025-07-23T08:38:00Z</dcterms:modified>
</cp:coreProperties>
</file>