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68812F" w14:textId="4BB6D4A0" w:rsidR="005077FF" w:rsidRPr="00EA0EC7" w:rsidRDefault="005077FF" w:rsidP="009E2203">
      <w:pPr>
        <w:pStyle w:val="Nagwek"/>
        <w:tabs>
          <w:tab w:val="clear" w:pos="4536"/>
          <w:tab w:val="clear" w:pos="9072"/>
          <w:tab w:val="left" w:pos="6120"/>
          <w:tab w:val="left" w:pos="7332"/>
        </w:tabs>
        <w:rPr>
          <w:rFonts w:ascii="Verdana" w:hAnsi="Verdana"/>
          <w:sz w:val="20"/>
          <w:szCs w:val="20"/>
        </w:rPr>
      </w:pPr>
      <w:r w:rsidRPr="00EA0EC7">
        <w:rPr>
          <w:rFonts w:ascii="Verdana" w:hAnsi="Verdana"/>
          <w:sz w:val="20"/>
          <w:szCs w:val="20"/>
        </w:rPr>
        <w:t xml:space="preserve">                    </w:t>
      </w:r>
    </w:p>
    <w:p w14:paraId="3530BA92" w14:textId="77777777" w:rsidR="009475A8" w:rsidRPr="00EA0EC7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/>
          <w:b/>
          <w:sz w:val="20"/>
          <w:szCs w:val="20"/>
          <w:lang w:eastAsia="pl-PL"/>
        </w:rPr>
        <w:tab/>
      </w:r>
      <w:r w:rsidRPr="00EA0EC7">
        <w:rPr>
          <w:rFonts w:ascii="Verdana" w:eastAsia="Times New Roman" w:hAnsi="Verdana"/>
          <w:b/>
          <w:sz w:val="20"/>
          <w:szCs w:val="20"/>
          <w:lang w:eastAsia="pl-PL"/>
        </w:rPr>
        <w:tab/>
      </w:r>
      <w:r w:rsidR="009475A8" w:rsidRPr="00EA0EC7">
        <w:rPr>
          <w:rFonts w:ascii="Verdana" w:eastAsia="Times New Roman" w:hAnsi="Verdana"/>
          <w:b/>
          <w:sz w:val="20"/>
          <w:szCs w:val="20"/>
          <w:lang w:eastAsia="pl-PL"/>
        </w:rPr>
        <w:t xml:space="preserve">Załącznik nr </w:t>
      </w:r>
      <w:r w:rsidR="00737C0A" w:rsidRPr="00EA0EC7">
        <w:rPr>
          <w:rFonts w:ascii="Verdana" w:eastAsia="Times New Roman" w:hAnsi="Verdana"/>
          <w:b/>
          <w:sz w:val="20"/>
          <w:szCs w:val="20"/>
          <w:lang w:eastAsia="pl-PL"/>
        </w:rPr>
        <w:t>2</w:t>
      </w:r>
    </w:p>
    <w:p w14:paraId="29724C5B" w14:textId="77777777" w:rsidR="008F3D36" w:rsidRPr="00EA0EC7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  <w:t xml:space="preserve">Zamawiający </w:t>
      </w:r>
    </w:p>
    <w:p w14:paraId="20E80651" w14:textId="77777777" w:rsidR="008F3D36" w:rsidRPr="00EA0EC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Akademia Górniczo-Hutnicza</w:t>
      </w:r>
    </w:p>
    <w:p w14:paraId="0047214E" w14:textId="77777777" w:rsidR="008F3D36" w:rsidRPr="00EA0EC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 im. St. Staszica w Krakowie</w:t>
      </w:r>
    </w:p>
    <w:p w14:paraId="43D55293" w14:textId="77777777" w:rsidR="008F3D36" w:rsidRPr="00EA0EC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Al. Mickiewicza 30,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br/>
        <w:t>30-059 Kraków</w:t>
      </w:r>
    </w:p>
    <w:p w14:paraId="69CDB5CE" w14:textId="77777777" w:rsidR="008F3D36" w:rsidRPr="00EA0EC7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Wykonawca: </w:t>
      </w:r>
    </w:p>
    <w:p w14:paraId="13C49759" w14:textId="39B62E0D" w:rsidR="008F3D36" w:rsidRPr="00EA0EC7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……………………………………………………………………………</w:t>
      </w:r>
      <w:r w:rsidR="00EA0EC7">
        <w:rPr>
          <w:rFonts w:ascii="Verdana" w:eastAsia="Times New Roman" w:hAnsi="Verdana" w:cs="Calibri"/>
          <w:sz w:val="20"/>
          <w:szCs w:val="20"/>
          <w:lang w:eastAsia="pl-PL"/>
        </w:rPr>
        <w:t>…………..</w:t>
      </w:r>
    </w:p>
    <w:p w14:paraId="77EF004E" w14:textId="77777777" w:rsidR="008F3D36" w:rsidRPr="00EA0EC7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26EB9B69" w14:textId="77777777" w:rsidR="008F3D36" w:rsidRPr="00EA0EC7" w:rsidRDefault="008F3D36" w:rsidP="008F3D36">
      <w:pPr>
        <w:spacing w:after="0" w:line="240" w:lineRule="auto"/>
        <w:rPr>
          <w:rFonts w:ascii="Verdana" w:eastAsia="Times New Roman" w:hAnsi="Verdana" w:cs="Calibri"/>
          <w:sz w:val="20"/>
          <w:szCs w:val="20"/>
          <w:u w:val="single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u w:val="single"/>
          <w:lang w:eastAsia="pl-PL"/>
        </w:rPr>
        <w:t>reprezentowany przez:</w:t>
      </w:r>
    </w:p>
    <w:p w14:paraId="37B5D45A" w14:textId="241F2B6C" w:rsidR="008F3D36" w:rsidRPr="00EA0EC7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</w:t>
      </w:r>
    </w:p>
    <w:p w14:paraId="55A045EE" w14:textId="77777777" w:rsidR="008F3D36" w:rsidRPr="00EA0EC7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7181BF6F" w14:textId="77777777" w:rsidR="00EA0EC7" w:rsidRDefault="00EA0EC7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</w:p>
    <w:p w14:paraId="00A78F03" w14:textId="7966A2D5" w:rsidR="008F3D36" w:rsidRPr="00EA0EC7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7260782" w14:textId="77777777" w:rsidR="008F3D36" w:rsidRPr="00EA0EC7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8FAE084" w14:textId="77777777" w:rsidR="008F3D36" w:rsidRPr="00EA0EC7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)</w:t>
      </w:r>
    </w:p>
    <w:p w14:paraId="5B840889" w14:textId="77777777" w:rsidR="008F3D36" w:rsidRPr="00EA0EC7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73484EC7" w14:textId="5B13109F" w:rsidR="008F3D36" w:rsidRPr="00EA0EC7" w:rsidRDefault="008F3D36" w:rsidP="004C7AF4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Na potrzeby postępowania o udzielenie zamówienia publicznego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br/>
        <w:t xml:space="preserve">pn. </w:t>
      </w:r>
      <w:r w:rsidR="00A307DE" w:rsidRPr="00A307DE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Zapewnienie cateringu całodziennego dla 105 osób podczas konferencji międzynarodowych i spotkań </w:t>
      </w:r>
      <w:proofErr w:type="spellStart"/>
      <w:r w:rsidR="00A307DE" w:rsidRPr="00A307DE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networkingowych</w:t>
      </w:r>
      <w:proofErr w:type="spellEnd"/>
      <w:r w:rsidR="00A307DE" w:rsidRPr="00A307DE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 w 2025r. dla CTK AGH dla projektu NAWA UNIVEREH Plus! - DE-dzp.272-419/25</w:t>
      </w:r>
      <w:bookmarkStart w:id="0" w:name="_GoBack"/>
      <w:bookmarkEnd w:id="0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, prowadzonego przez </w:t>
      </w:r>
      <w:r w:rsidRPr="00EA0EC7">
        <w:rPr>
          <w:rFonts w:ascii="Verdana" w:eastAsia="Times New Roman" w:hAnsi="Verdana" w:cs="Calibri"/>
          <w:b/>
          <w:bCs/>
          <w:sz w:val="20"/>
          <w:szCs w:val="20"/>
          <w:lang w:eastAsia="pl-PL"/>
        </w:rPr>
        <w:t>Akademia Górniczo–Hutnicza im. Stanisława Staszica w Krakowie</w:t>
      </w:r>
      <w:r w:rsidRPr="00EA0EC7">
        <w:rPr>
          <w:rFonts w:ascii="Verdana" w:eastAsia="Times New Roman" w:hAnsi="Verdana" w:cs="Calibri"/>
          <w:i/>
          <w:sz w:val="20"/>
          <w:szCs w:val="20"/>
          <w:lang w:eastAsia="pl-PL"/>
        </w:rPr>
        <w:t xml:space="preserve">,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oświadczam, co następuje:</w:t>
      </w:r>
    </w:p>
    <w:p w14:paraId="38030E6C" w14:textId="77777777" w:rsidR="008F3D36" w:rsidRPr="00EA0EC7" w:rsidRDefault="008F3D36" w:rsidP="004C7AF4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OŚWIADCZENIA DOTYCZĄCE WYKONAWCY:</w:t>
      </w:r>
    </w:p>
    <w:p w14:paraId="684D0EE3" w14:textId="77777777" w:rsidR="00154795" w:rsidRPr="00EA0EC7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14:paraId="6F410982" w14:textId="77777777" w:rsidR="00154795" w:rsidRPr="00EA0EC7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</w:t>
      </w:r>
      <w:r w:rsidRPr="00EA0EC7">
        <w:rPr>
          <w:rFonts w:ascii="Verdana" w:hAnsi="Verdana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ustawy </w:t>
      </w:r>
      <w:proofErr w:type="spellStart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14:paraId="2D16A169" w14:textId="77777777" w:rsidR="00154795" w:rsidRPr="00EA0EC7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1"/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 ustawy </w:t>
      </w:r>
      <w:proofErr w:type="spellStart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 podjąłem następujące środki naprawcze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2"/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: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t xml:space="preserve">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…………………………………………………………………………………………………..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t xml:space="preserve"> </w:t>
      </w:r>
    </w:p>
    <w:p w14:paraId="583B033F" w14:textId="77777777" w:rsidR="00154795" w:rsidRPr="00EA0EC7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AF87A60" w14:textId="77777777" w:rsidR="00154795" w:rsidRPr="00EA0EC7" w:rsidRDefault="00154795" w:rsidP="004C7AF4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597BA3B1" w14:textId="77777777" w:rsidR="00154795" w:rsidRPr="00EA0EC7" w:rsidRDefault="00154795" w:rsidP="004C7AF4">
      <w:pPr>
        <w:widowControl w:val="0"/>
        <w:spacing w:after="0" w:line="240" w:lineRule="auto"/>
        <w:jc w:val="center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OŚWIADCZENIE DOTYCZĄCE PODANYCH INFORMACJI:</w:t>
      </w:r>
    </w:p>
    <w:p w14:paraId="7743B003" w14:textId="77777777" w:rsidR="00154795" w:rsidRPr="00EA0EC7" w:rsidRDefault="00154795" w:rsidP="004C7AF4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AC466CF" w14:textId="77777777" w:rsidR="00154795" w:rsidRPr="00EA0EC7" w:rsidRDefault="00154795" w:rsidP="00154795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5BA91FFD" w14:textId="77777777" w:rsidR="00154795" w:rsidRPr="00EA0EC7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EA0EC7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023D1271" w14:textId="77777777" w:rsidR="00154795" w:rsidRPr="00EA0EC7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/>
          <w:sz w:val="20"/>
          <w:szCs w:val="20"/>
          <w:highlight w:val="yellow"/>
          <w:lang w:eastAsia="pl-PL"/>
        </w:rPr>
      </w:pPr>
      <w:r w:rsidRPr="00EA0EC7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sectPr w:rsidR="00154795" w:rsidRPr="00EA0EC7" w:rsidSect="009E2203">
      <w:headerReference w:type="default" r:id="rId8"/>
      <w:footerReference w:type="default" r:id="rId9"/>
      <w:endnotePr>
        <w:numFmt w:val="decimal"/>
      </w:endnotePr>
      <w:pgSz w:w="11906" w:h="16838"/>
      <w:pgMar w:top="224" w:right="1417" w:bottom="568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97E3E" w14:textId="77777777" w:rsidR="002E1730" w:rsidRDefault="002E1730" w:rsidP="0038231F">
      <w:pPr>
        <w:spacing w:after="0" w:line="240" w:lineRule="auto"/>
      </w:pPr>
      <w:r>
        <w:separator/>
      </w:r>
    </w:p>
  </w:endnote>
  <w:endnote w:type="continuationSeparator" w:id="0">
    <w:p w14:paraId="428A611D" w14:textId="77777777" w:rsidR="002E1730" w:rsidRDefault="002E17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9FA82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3036A7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0B9A4B" w14:textId="77777777" w:rsidR="002E1730" w:rsidRDefault="002E1730" w:rsidP="0038231F">
      <w:pPr>
        <w:spacing w:after="0" w:line="240" w:lineRule="auto"/>
      </w:pPr>
      <w:r>
        <w:separator/>
      </w:r>
    </w:p>
  </w:footnote>
  <w:footnote w:type="continuationSeparator" w:id="0">
    <w:p w14:paraId="57A9DDF3" w14:textId="77777777" w:rsidR="002E1730" w:rsidRDefault="002E1730" w:rsidP="0038231F">
      <w:pPr>
        <w:spacing w:after="0" w:line="240" w:lineRule="auto"/>
      </w:pPr>
      <w:r>
        <w:continuationSeparator/>
      </w:r>
    </w:p>
  </w:footnote>
  <w:footnote w:id="1">
    <w:p w14:paraId="61C50F15" w14:textId="77777777" w:rsidR="00154795" w:rsidRPr="00EA0EC7" w:rsidRDefault="00154795" w:rsidP="00154795">
      <w:pPr>
        <w:pStyle w:val="Tekstprzypisudolnego"/>
        <w:rPr>
          <w:rFonts w:ascii="Verdana" w:hAnsi="Verdana"/>
          <w:sz w:val="16"/>
          <w:szCs w:val="16"/>
        </w:rPr>
      </w:pPr>
      <w:r w:rsidRPr="00EA0EC7">
        <w:rPr>
          <w:rStyle w:val="Odwoanieprzypisudolnego"/>
          <w:rFonts w:ascii="Verdana" w:hAnsi="Verdana"/>
          <w:sz w:val="16"/>
          <w:szCs w:val="16"/>
        </w:rPr>
        <w:footnoteRef/>
      </w:r>
      <w:r w:rsidRPr="00EA0EC7">
        <w:rPr>
          <w:rFonts w:ascii="Verdana" w:hAnsi="Verdana"/>
          <w:sz w:val="16"/>
          <w:szCs w:val="16"/>
        </w:rPr>
        <w:t xml:space="preserve"> </w:t>
      </w:r>
      <w:r w:rsidRPr="00EA0EC7">
        <w:rPr>
          <w:rFonts w:ascii="Verdana" w:hAnsi="Verdana" w:cs="Tahoma"/>
          <w:sz w:val="16"/>
          <w:szCs w:val="16"/>
        </w:rPr>
        <w:t xml:space="preserve">Należy podać mającą zastosowanie podstawę wykluczenia spośród wymienionych w 108 ust. 1 pkt 1, 2 i 5 lub art. 109 ust 1 pkt 4, pkt 5, pkt 6, pkt 7, pkt 8, pkt 9 i pkt 10 ustawy </w:t>
      </w:r>
      <w:proofErr w:type="spellStart"/>
      <w:r w:rsidRPr="00EA0EC7">
        <w:rPr>
          <w:rFonts w:ascii="Verdana" w:hAnsi="Verdana" w:cs="Tahoma"/>
          <w:sz w:val="16"/>
          <w:szCs w:val="16"/>
        </w:rPr>
        <w:t>Pzp</w:t>
      </w:r>
      <w:proofErr w:type="spellEnd"/>
      <w:r w:rsidRPr="00EA0EC7">
        <w:rPr>
          <w:rFonts w:ascii="Verdana" w:hAnsi="Verdana" w:cs="Tahoma"/>
          <w:sz w:val="16"/>
          <w:szCs w:val="16"/>
        </w:rPr>
        <w:t>.</w:t>
      </w:r>
    </w:p>
  </w:footnote>
  <w:footnote w:id="2">
    <w:p w14:paraId="5FE09276" w14:textId="77777777" w:rsidR="00154795" w:rsidRPr="00EA0EC7" w:rsidRDefault="00154795" w:rsidP="00154795">
      <w:pPr>
        <w:pStyle w:val="Tekstprzypisudolnego"/>
        <w:rPr>
          <w:rFonts w:ascii="Verdana" w:hAnsi="Verdana" w:cs="Tahoma"/>
          <w:sz w:val="16"/>
          <w:szCs w:val="16"/>
        </w:rPr>
      </w:pPr>
      <w:r w:rsidRPr="00EA0EC7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EA0EC7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058222" w14:textId="77777777" w:rsidR="00570E33" w:rsidRDefault="00570E33">
    <w:pPr>
      <w:pStyle w:val="Nagwek"/>
    </w:pPr>
  </w:p>
  <w:p w14:paraId="38378BDE" w14:textId="57FF1610" w:rsidR="00570E33" w:rsidRDefault="0053592A" w:rsidP="0053592A">
    <w:pPr>
      <w:pStyle w:val="NormalnyWeb"/>
    </w:pPr>
    <w:r>
      <w:rPr>
        <w:noProof/>
      </w:rPr>
      <w:drawing>
        <wp:inline distT="0" distB="0" distL="0" distR="0" wp14:anchorId="0A65CC7D" wp14:editId="6B5C88F5">
          <wp:extent cx="6122097" cy="993140"/>
          <wp:effectExtent l="0" t="0" r="0" b="0"/>
          <wp:docPr id="1" name="Obraz 1" descr="Obraz zawierający tekst, zrzut ekranu, Czcion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, zrzut ekranu, Czcionka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5281" cy="10098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73C3D"/>
    <w:rsid w:val="00076004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21BCE"/>
    <w:rsid w:val="0013192C"/>
    <w:rsid w:val="00154795"/>
    <w:rsid w:val="001902D2"/>
    <w:rsid w:val="0019616C"/>
    <w:rsid w:val="001B6CE7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0F86"/>
    <w:rsid w:val="002C1C7B"/>
    <w:rsid w:val="002C4948"/>
    <w:rsid w:val="002E1730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7AF4"/>
    <w:rsid w:val="004D7E48"/>
    <w:rsid w:val="004F23F7"/>
    <w:rsid w:val="004F40EF"/>
    <w:rsid w:val="005077FF"/>
    <w:rsid w:val="005103B9"/>
    <w:rsid w:val="00520174"/>
    <w:rsid w:val="0053592A"/>
    <w:rsid w:val="005641F0"/>
    <w:rsid w:val="00570E33"/>
    <w:rsid w:val="005C39CA"/>
    <w:rsid w:val="005E176A"/>
    <w:rsid w:val="005E6C46"/>
    <w:rsid w:val="006119BF"/>
    <w:rsid w:val="00634311"/>
    <w:rsid w:val="00641874"/>
    <w:rsid w:val="006429CA"/>
    <w:rsid w:val="006500EC"/>
    <w:rsid w:val="006675CE"/>
    <w:rsid w:val="006676AE"/>
    <w:rsid w:val="006A3A1F"/>
    <w:rsid w:val="006A52B6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3BC"/>
    <w:rsid w:val="008D0487"/>
    <w:rsid w:val="008D5EBC"/>
    <w:rsid w:val="008F3B4E"/>
    <w:rsid w:val="008F3D36"/>
    <w:rsid w:val="0091124B"/>
    <w:rsid w:val="0091264E"/>
    <w:rsid w:val="009301A2"/>
    <w:rsid w:val="009413F4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7756"/>
    <w:rsid w:val="009E2203"/>
    <w:rsid w:val="00A15F7E"/>
    <w:rsid w:val="00A166B0"/>
    <w:rsid w:val="00A22DCF"/>
    <w:rsid w:val="00A24C2D"/>
    <w:rsid w:val="00A276E4"/>
    <w:rsid w:val="00A3062E"/>
    <w:rsid w:val="00A307DE"/>
    <w:rsid w:val="00A347DE"/>
    <w:rsid w:val="00AE6FF2"/>
    <w:rsid w:val="00B0088C"/>
    <w:rsid w:val="00B15219"/>
    <w:rsid w:val="00B15FD3"/>
    <w:rsid w:val="00B34079"/>
    <w:rsid w:val="00B8005E"/>
    <w:rsid w:val="00B90E42"/>
    <w:rsid w:val="00B925B8"/>
    <w:rsid w:val="00BB0C3C"/>
    <w:rsid w:val="00BD3D80"/>
    <w:rsid w:val="00C014B5"/>
    <w:rsid w:val="00C113BF"/>
    <w:rsid w:val="00C4103F"/>
    <w:rsid w:val="00C57DEB"/>
    <w:rsid w:val="00C737A7"/>
    <w:rsid w:val="00C81012"/>
    <w:rsid w:val="00CA245D"/>
    <w:rsid w:val="00CD0851"/>
    <w:rsid w:val="00CF45EB"/>
    <w:rsid w:val="00D23F3D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0EC7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2EFE87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5359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69A711-3971-43B5-A5D4-1F97D6EED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319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Justyna Domino</cp:lastModifiedBy>
  <cp:revision>21</cp:revision>
  <cp:lastPrinted>2024-09-04T08:33:00Z</cp:lastPrinted>
  <dcterms:created xsi:type="dcterms:W3CDTF">2024-02-09T13:11:00Z</dcterms:created>
  <dcterms:modified xsi:type="dcterms:W3CDTF">2025-07-21T09:24:00Z</dcterms:modified>
</cp:coreProperties>
</file>