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A20AC" w14:textId="77777777" w:rsidR="00FB7F50" w:rsidRPr="002245BE" w:rsidRDefault="00E643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43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64370">
        <w:rPr>
          <w:sz w:val="22"/>
          <w:szCs w:val="22"/>
        </w:rPr>
        <w:t>2025-07-23</w:t>
      </w:r>
    </w:p>
    <w:p w14:paraId="48641E4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EB7C8A" w14:textId="77777777" w:rsidR="00E64370" w:rsidRPr="00E64370" w:rsidRDefault="00E64370" w:rsidP="00FB7F50">
      <w:pPr>
        <w:spacing w:after="40"/>
        <w:rPr>
          <w:b/>
          <w:bCs/>
          <w:sz w:val="22"/>
          <w:szCs w:val="22"/>
        </w:rPr>
      </w:pPr>
      <w:r w:rsidRPr="00E64370">
        <w:rPr>
          <w:b/>
          <w:bCs/>
          <w:sz w:val="22"/>
          <w:szCs w:val="22"/>
        </w:rPr>
        <w:t>Akademia Górniczo - Hutnicza</w:t>
      </w:r>
    </w:p>
    <w:p w14:paraId="3C158AAE" w14:textId="77777777" w:rsidR="00E64370" w:rsidRPr="00E64370" w:rsidRDefault="00E64370" w:rsidP="00FB7F50">
      <w:pPr>
        <w:spacing w:after="40"/>
        <w:rPr>
          <w:b/>
          <w:bCs/>
          <w:sz w:val="22"/>
          <w:szCs w:val="22"/>
        </w:rPr>
      </w:pPr>
      <w:r w:rsidRPr="00E64370">
        <w:rPr>
          <w:b/>
          <w:bCs/>
          <w:sz w:val="22"/>
          <w:szCs w:val="22"/>
        </w:rPr>
        <w:t>im. Stanisława Staszica w Krakowie</w:t>
      </w:r>
    </w:p>
    <w:p w14:paraId="2176192B" w14:textId="77777777" w:rsidR="00FB7F50" w:rsidRPr="002245BE" w:rsidRDefault="00E64370" w:rsidP="00FB7F50">
      <w:pPr>
        <w:spacing w:after="40"/>
        <w:rPr>
          <w:b/>
          <w:bCs/>
          <w:sz w:val="22"/>
          <w:szCs w:val="22"/>
        </w:rPr>
      </w:pPr>
      <w:r w:rsidRPr="00E64370">
        <w:rPr>
          <w:b/>
          <w:bCs/>
          <w:sz w:val="22"/>
          <w:szCs w:val="22"/>
        </w:rPr>
        <w:t>Dział Zamówień Publicznych</w:t>
      </w:r>
    </w:p>
    <w:p w14:paraId="4AB045EF" w14:textId="77777777" w:rsidR="00FB7F50" w:rsidRPr="002245BE" w:rsidRDefault="00E64370" w:rsidP="00FB7F50">
      <w:pPr>
        <w:rPr>
          <w:sz w:val="22"/>
          <w:szCs w:val="22"/>
        </w:rPr>
      </w:pPr>
      <w:r w:rsidRPr="00E643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64370">
        <w:rPr>
          <w:sz w:val="22"/>
          <w:szCs w:val="22"/>
        </w:rPr>
        <w:t>30</w:t>
      </w:r>
    </w:p>
    <w:p w14:paraId="6777CE51" w14:textId="77777777" w:rsidR="00FB7F50" w:rsidRPr="002245BE" w:rsidRDefault="00E64370" w:rsidP="00FB7F50">
      <w:pPr>
        <w:rPr>
          <w:sz w:val="22"/>
          <w:szCs w:val="22"/>
        </w:rPr>
      </w:pPr>
      <w:r w:rsidRPr="00E643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64370">
        <w:rPr>
          <w:sz w:val="22"/>
          <w:szCs w:val="22"/>
        </w:rPr>
        <w:t>Kraków</w:t>
      </w:r>
    </w:p>
    <w:p w14:paraId="7A32FA3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B6662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4370" w:rsidRPr="00607F9B" w14:paraId="149570E0" w14:textId="77777777" w:rsidTr="007E7CF1">
        <w:trPr>
          <w:trHeight w:val="638"/>
        </w:trPr>
        <w:tc>
          <w:tcPr>
            <w:tcW w:w="959" w:type="dxa"/>
            <w:shd w:val="clear" w:color="auto" w:fill="auto"/>
          </w:tcPr>
          <w:p w14:paraId="4078B88F" w14:textId="77777777" w:rsidR="00E64370" w:rsidRPr="00607F9B" w:rsidRDefault="00E64370" w:rsidP="007E7C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4D251B" w14:textId="12B216DC" w:rsidR="00E64370" w:rsidRPr="00607F9B" w:rsidRDefault="00E64370" w:rsidP="007E7C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4370">
              <w:rPr>
                <w:sz w:val="22"/>
                <w:szCs w:val="22"/>
              </w:rPr>
              <w:t>podstawowy</w:t>
            </w:r>
            <w:r w:rsidR="00527FF6">
              <w:rPr>
                <w:sz w:val="22"/>
                <w:szCs w:val="22"/>
              </w:rPr>
              <w:t>m</w:t>
            </w:r>
            <w:r w:rsidRPr="00E6437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6437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4370">
              <w:rPr>
                <w:b/>
                <w:bCs/>
                <w:sz w:val="22"/>
                <w:szCs w:val="22"/>
              </w:rPr>
              <w:t xml:space="preserve"> Dostawa zrobotyzowanej platformy transportowej z wyposażeniem na potrzeby </w:t>
            </w:r>
            <w:proofErr w:type="spellStart"/>
            <w:r w:rsidRPr="00E64370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4370">
              <w:rPr>
                <w:b/>
                <w:sz w:val="22"/>
                <w:szCs w:val="22"/>
              </w:rPr>
              <w:t>DE-dzp.272-374/25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1802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4370" w14:paraId="30FCA7EC" w14:textId="77777777" w:rsidTr="007E7C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82FC8CF" w14:textId="77777777" w:rsidR="00E64370" w:rsidRPr="00527FF6" w:rsidRDefault="00E64370" w:rsidP="007E7CF1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527FF6">
              <w:rPr>
                <w:b/>
                <w:sz w:val="22"/>
                <w:szCs w:val="22"/>
                <w:lang w:val="en-US"/>
              </w:rPr>
              <w:t>Husarion</w:t>
            </w:r>
            <w:proofErr w:type="spellEnd"/>
            <w:r w:rsidRPr="00527FF6">
              <w:rPr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527FF6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0C37ADB4" w14:textId="77777777" w:rsidR="00E64370" w:rsidRPr="009F0E5C" w:rsidRDefault="00E64370" w:rsidP="007E7CF1">
            <w:pPr>
              <w:jc w:val="both"/>
              <w:rPr>
                <w:bCs/>
                <w:sz w:val="22"/>
                <w:szCs w:val="22"/>
              </w:rPr>
            </w:pPr>
            <w:r w:rsidRPr="00E64370">
              <w:rPr>
                <w:bCs/>
                <w:sz w:val="22"/>
                <w:szCs w:val="22"/>
              </w:rPr>
              <w:t>Sławkowska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4370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64370">
              <w:rPr>
                <w:bCs/>
                <w:sz w:val="22"/>
                <w:szCs w:val="22"/>
              </w:rPr>
              <w:t>/4</w:t>
            </w:r>
          </w:p>
          <w:p w14:paraId="4F0F9992" w14:textId="77777777" w:rsidR="00E64370" w:rsidRPr="009F0E5C" w:rsidRDefault="00E64370" w:rsidP="007E7CF1">
            <w:pPr>
              <w:jc w:val="both"/>
              <w:rPr>
                <w:bCs/>
                <w:sz w:val="22"/>
                <w:szCs w:val="22"/>
              </w:rPr>
            </w:pPr>
            <w:r w:rsidRPr="00E64370">
              <w:rPr>
                <w:bCs/>
                <w:sz w:val="22"/>
                <w:szCs w:val="22"/>
              </w:rPr>
              <w:t>31-016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4370">
              <w:rPr>
                <w:bCs/>
                <w:sz w:val="22"/>
                <w:szCs w:val="22"/>
              </w:rPr>
              <w:t>Kraków</w:t>
            </w:r>
          </w:p>
          <w:p w14:paraId="2483654F" w14:textId="77777777" w:rsidR="00E64370" w:rsidRPr="00D26ED6" w:rsidRDefault="00E64370" w:rsidP="007E7C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D2576C" w14:textId="77777777" w:rsidR="00E64370" w:rsidRDefault="00E64370" w:rsidP="007E7CF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64370">
              <w:rPr>
                <w:sz w:val="22"/>
                <w:szCs w:val="22"/>
              </w:rPr>
              <w:t xml:space="preserve">Dostawa zrobotyzowanej platformy transportowej z wyposażeniem na potrzeby </w:t>
            </w:r>
            <w:proofErr w:type="spellStart"/>
            <w:r w:rsidRPr="00E64370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370AE44" w14:textId="77777777" w:rsidR="00E64370" w:rsidRPr="00D26ED6" w:rsidRDefault="00E64370" w:rsidP="007E7CF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4370">
              <w:rPr>
                <w:b/>
                <w:sz w:val="22"/>
                <w:szCs w:val="22"/>
              </w:rPr>
              <w:t>123 996.05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DA2CFD" w14:textId="77777777" w:rsidR="00E64370" w:rsidRDefault="00E64370" w:rsidP="007E7CF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7C2E38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9281E9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AA0516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35F59D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C07931B" w14:textId="77777777" w:rsidR="002B6761" w:rsidRPr="008567C7" w:rsidRDefault="00E643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9A35D81" w14:textId="77777777" w:rsidR="002B6761" w:rsidRPr="008567C7" w:rsidRDefault="00E643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B4710E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5F5AA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26C85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BE0602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9D4F0D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64370" w:rsidRPr="008567C7" w14:paraId="18E27E5E" w14:textId="77777777" w:rsidTr="007E7CF1">
        <w:tc>
          <w:tcPr>
            <w:tcW w:w="709" w:type="dxa"/>
            <w:vAlign w:val="center"/>
          </w:tcPr>
          <w:p w14:paraId="6329EFA0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ADAC17D" w14:textId="77777777" w:rsidR="00E64370" w:rsidRPr="00527FF6" w:rsidRDefault="00E64370" w:rsidP="007E7C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527FF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Husarion</w:t>
            </w:r>
            <w:proofErr w:type="spellEnd"/>
            <w:r w:rsidRPr="00527FF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527FF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53DB5A0" w14:textId="77777777" w:rsidR="00E64370" w:rsidRPr="008567C7" w:rsidRDefault="00E64370" w:rsidP="007E7C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Sławkowska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B6D6D19" w14:textId="77777777" w:rsidR="00E64370" w:rsidRPr="001B7815" w:rsidRDefault="00E64370" w:rsidP="007E7C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31-016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437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FFF5E34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2CDD01F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CB6304B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6790FA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319798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D9174B8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03769CB" w14:textId="77777777" w:rsidR="00E64370" w:rsidRPr="008567C7" w:rsidRDefault="00E64370" w:rsidP="007E7C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43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416AC1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4D50DA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799FF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B0D09" w14:textId="77777777" w:rsidR="00230161" w:rsidRDefault="00230161">
      <w:r>
        <w:separator/>
      </w:r>
    </w:p>
  </w:endnote>
  <w:endnote w:type="continuationSeparator" w:id="0">
    <w:p w14:paraId="4F72572E" w14:textId="77777777" w:rsidR="00230161" w:rsidRDefault="00230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1C1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605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FEC1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60FC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C28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5466C" w14:textId="77777777" w:rsidR="00230161" w:rsidRDefault="00230161">
      <w:r>
        <w:separator/>
      </w:r>
    </w:p>
  </w:footnote>
  <w:footnote w:type="continuationSeparator" w:id="0">
    <w:p w14:paraId="29070BEA" w14:textId="77777777" w:rsidR="00230161" w:rsidRDefault="00230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FB5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C7D8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17B4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161"/>
    <w:rsid w:val="00005838"/>
    <w:rsid w:val="00022322"/>
    <w:rsid w:val="00042497"/>
    <w:rsid w:val="000C1E6F"/>
    <w:rsid w:val="000E4E56"/>
    <w:rsid w:val="001A1468"/>
    <w:rsid w:val="001B7815"/>
    <w:rsid w:val="001C31ED"/>
    <w:rsid w:val="0023016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7FF6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4370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E50F0"/>
  <w15:chartTrackingRefBased/>
  <w15:docId w15:val="{8B70C36A-1F45-43E7-A049-8C105F11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2025-07-23T08:29:00Z</cp:lastPrinted>
  <dcterms:created xsi:type="dcterms:W3CDTF">2025-07-23T08:31:00Z</dcterms:created>
  <dcterms:modified xsi:type="dcterms:W3CDTF">2025-07-23T08:31:00Z</dcterms:modified>
</cp:coreProperties>
</file>