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713972" w14:textId="19D44B1E" w:rsidR="00FB7F50" w:rsidRPr="0051755D" w:rsidRDefault="0061545D" w:rsidP="0051755D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51755D">
        <w:rPr>
          <w:rFonts w:ascii="Verdana" w:hAnsi="Verdana"/>
          <w:sz w:val="18"/>
          <w:szCs w:val="18"/>
        </w:rPr>
        <w:t>Kraków</w:t>
      </w:r>
      <w:r w:rsidR="00FB7F50" w:rsidRPr="0051755D">
        <w:rPr>
          <w:rFonts w:ascii="Verdana" w:hAnsi="Verdana"/>
          <w:sz w:val="18"/>
          <w:szCs w:val="18"/>
        </w:rPr>
        <w:t xml:space="preserve"> dnia: </w:t>
      </w:r>
      <w:r w:rsidRPr="0051755D">
        <w:rPr>
          <w:rFonts w:ascii="Verdana" w:hAnsi="Verdana"/>
          <w:sz w:val="18"/>
          <w:szCs w:val="18"/>
        </w:rPr>
        <w:t>2025-07-23</w:t>
      </w:r>
    </w:p>
    <w:p w14:paraId="5BB5AEF7" w14:textId="77777777" w:rsidR="0061545D" w:rsidRPr="0051755D" w:rsidRDefault="0061545D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51755D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640630CA" w14:textId="77777777" w:rsidR="0061545D" w:rsidRPr="0051755D" w:rsidRDefault="0061545D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51755D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5C8AA746" w14:textId="77777777" w:rsidR="00FB7F50" w:rsidRPr="0051755D" w:rsidRDefault="0061545D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51755D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4E4005DD" w14:textId="77777777" w:rsidR="00FB7F50" w:rsidRPr="0051755D" w:rsidRDefault="0061545D" w:rsidP="00FB7F50">
      <w:pPr>
        <w:rPr>
          <w:rFonts w:ascii="Verdana" w:hAnsi="Verdana"/>
          <w:sz w:val="18"/>
          <w:szCs w:val="18"/>
        </w:rPr>
      </w:pPr>
      <w:r w:rsidRPr="0051755D">
        <w:rPr>
          <w:rFonts w:ascii="Verdana" w:hAnsi="Verdana"/>
          <w:sz w:val="18"/>
          <w:szCs w:val="18"/>
        </w:rPr>
        <w:t>Al. Mickiewicza</w:t>
      </w:r>
      <w:r w:rsidR="00FB7F50" w:rsidRPr="0051755D">
        <w:rPr>
          <w:rFonts w:ascii="Verdana" w:hAnsi="Verdana"/>
          <w:sz w:val="18"/>
          <w:szCs w:val="18"/>
        </w:rPr>
        <w:t xml:space="preserve"> </w:t>
      </w:r>
      <w:r w:rsidRPr="0051755D">
        <w:rPr>
          <w:rFonts w:ascii="Verdana" w:hAnsi="Verdana"/>
          <w:sz w:val="18"/>
          <w:szCs w:val="18"/>
        </w:rPr>
        <w:t>30</w:t>
      </w:r>
    </w:p>
    <w:p w14:paraId="092DDC89" w14:textId="77777777" w:rsidR="00FB7F50" w:rsidRPr="0051755D" w:rsidRDefault="0061545D" w:rsidP="00FB7F50">
      <w:pPr>
        <w:rPr>
          <w:rFonts w:ascii="Verdana" w:hAnsi="Verdana"/>
          <w:sz w:val="18"/>
          <w:szCs w:val="18"/>
        </w:rPr>
      </w:pPr>
      <w:r w:rsidRPr="0051755D">
        <w:rPr>
          <w:rFonts w:ascii="Verdana" w:hAnsi="Verdana"/>
          <w:sz w:val="18"/>
          <w:szCs w:val="18"/>
        </w:rPr>
        <w:t>30-059</w:t>
      </w:r>
      <w:r w:rsidR="00FB7F50" w:rsidRPr="0051755D">
        <w:rPr>
          <w:rFonts w:ascii="Verdana" w:hAnsi="Verdana"/>
          <w:sz w:val="18"/>
          <w:szCs w:val="18"/>
        </w:rPr>
        <w:t xml:space="preserve"> </w:t>
      </w:r>
      <w:r w:rsidRPr="0051755D">
        <w:rPr>
          <w:rFonts w:ascii="Verdana" w:hAnsi="Verdana"/>
          <w:sz w:val="18"/>
          <w:szCs w:val="18"/>
        </w:rPr>
        <w:t>Kraków</w:t>
      </w:r>
    </w:p>
    <w:p w14:paraId="3F7220CD" w14:textId="77777777" w:rsidR="008642B3" w:rsidRPr="0051755D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51755D">
        <w:rPr>
          <w:rFonts w:ascii="Verdana" w:hAnsi="Verdana"/>
          <w:sz w:val="18"/>
          <w:szCs w:val="18"/>
        </w:rPr>
        <w:t>OGŁOSZENIE</w:t>
      </w:r>
    </w:p>
    <w:p w14:paraId="186138AF" w14:textId="77777777" w:rsidR="008642B3" w:rsidRPr="0051755D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51755D">
        <w:rPr>
          <w:rFonts w:ascii="Verdana" w:hAnsi="Verdana"/>
          <w:b/>
          <w:sz w:val="18"/>
          <w:szCs w:val="18"/>
        </w:rPr>
        <w:t xml:space="preserve">o </w:t>
      </w:r>
      <w:r w:rsidR="0054734E" w:rsidRPr="0051755D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61545D" w:rsidRPr="0051755D" w14:paraId="0FA85867" w14:textId="77777777" w:rsidTr="005B457E">
        <w:trPr>
          <w:trHeight w:val="638"/>
        </w:trPr>
        <w:tc>
          <w:tcPr>
            <w:tcW w:w="959" w:type="dxa"/>
          </w:tcPr>
          <w:p w14:paraId="64C84DBD" w14:textId="77777777" w:rsidR="0061545D" w:rsidRPr="0051755D" w:rsidRDefault="0061545D" w:rsidP="005B457E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51755D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735B4664" w14:textId="77777777" w:rsidR="0061545D" w:rsidRPr="0051755D" w:rsidRDefault="0061545D" w:rsidP="005B457E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51755D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</w:t>
            </w:r>
            <w:r w:rsidRPr="0051755D">
              <w:rPr>
                <w:rFonts w:ascii="Verdana" w:hAnsi="Verdana"/>
                <w:sz w:val="18"/>
                <w:szCs w:val="18"/>
              </w:rPr>
              <w:t>przetarg nieograniczony</w:t>
            </w:r>
            <w:r w:rsidRPr="0051755D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51755D">
              <w:rPr>
                <w:rFonts w:ascii="Verdana" w:hAnsi="Verdana"/>
                <w:sz w:val="18"/>
                <w:szCs w:val="18"/>
              </w:rPr>
              <w:t>pn.</w:t>
            </w:r>
            <w:r w:rsidRPr="0051755D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51755D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51755D">
              <w:rPr>
                <w:rFonts w:ascii="Verdana" w:hAnsi="Verdana"/>
                <w:b/>
                <w:bCs/>
                <w:sz w:val="18"/>
                <w:szCs w:val="18"/>
              </w:rPr>
              <w:t>dostawa stanowiska do badań operando XRD materiałów do magazynowania i konwersji energii - DE-dzp.272-310/25</w:t>
            </w:r>
            <w:r w:rsidRPr="0051755D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51755D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51755D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51755D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51755D">
              <w:rPr>
                <w:rFonts w:ascii="Verdana" w:hAnsi="Verdana"/>
                <w:b/>
                <w:sz w:val="18"/>
                <w:szCs w:val="18"/>
              </w:rPr>
              <w:t>DE-dzp.272-310/25</w:t>
            </w:r>
            <w:r w:rsidRPr="0051755D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48541473" w14:textId="77777777" w:rsidR="008642B3" w:rsidRPr="0051755D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51755D">
        <w:rPr>
          <w:rFonts w:ascii="Verdana" w:hAnsi="Verdana"/>
          <w:sz w:val="18"/>
          <w:szCs w:val="18"/>
        </w:rPr>
        <w:t xml:space="preserve">Zamawiający, </w:t>
      </w:r>
      <w:r w:rsidR="00CC324B" w:rsidRPr="0051755D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51755D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51755D">
        <w:rPr>
          <w:rFonts w:ascii="Verdana" w:hAnsi="Verdana"/>
          <w:sz w:val="18"/>
          <w:szCs w:val="18"/>
        </w:rPr>
        <w:t xml:space="preserve">ust. 1 pkt. 1 i </w:t>
      </w:r>
      <w:r w:rsidRPr="0051755D">
        <w:rPr>
          <w:rFonts w:ascii="Verdana" w:hAnsi="Verdana"/>
          <w:sz w:val="18"/>
          <w:szCs w:val="18"/>
        </w:rPr>
        <w:t xml:space="preserve">ust. </w:t>
      </w:r>
      <w:r w:rsidR="00A17CDB" w:rsidRPr="0051755D">
        <w:rPr>
          <w:rFonts w:ascii="Verdana" w:hAnsi="Verdana"/>
          <w:sz w:val="18"/>
          <w:szCs w:val="18"/>
        </w:rPr>
        <w:t>2</w:t>
      </w:r>
      <w:r w:rsidRPr="0051755D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51755D">
        <w:rPr>
          <w:rFonts w:ascii="Verdana" w:hAnsi="Verdana"/>
          <w:sz w:val="18"/>
          <w:szCs w:val="18"/>
        </w:rPr>
        <w:t xml:space="preserve"> </w:t>
      </w:r>
      <w:r w:rsidR="00CC1A8E" w:rsidRPr="0051755D">
        <w:rPr>
          <w:rFonts w:ascii="Verdana" w:hAnsi="Verdana"/>
          <w:sz w:val="18"/>
          <w:szCs w:val="18"/>
        </w:rPr>
        <w:t xml:space="preserve">(Dz.U.2024.1320 t.j. ze zm.) </w:t>
      </w:r>
      <w:r w:rsidRPr="0051755D">
        <w:rPr>
          <w:rFonts w:ascii="Verdana" w:hAnsi="Verdana"/>
          <w:sz w:val="18"/>
          <w:szCs w:val="18"/>
        </w:rPr>
        <w:t>zwanej dalej „ustawą Pzp”</w:t>
      </w:r>
      <w:r w:rsidR="00D26ED6" w:rsidRPr="0051755D">
        <w:rPr>
          <w:rFonts w:ascii="Verdana" w:hAnsi="Verdana"/>
          <w:sz w:val="18"/>
          <w:szCs w:val="18"/>
        </w:rPr>
        <w:t xml:space="preserve">, </w:t>
      </w:r>
      <w:r w:rsidRPr="0051755D">
        <w:rPr>
          <w:rFonts w:ascii="Verdana" w:hAnsi="Verdana"/>
          <w:sz w:val="18"/>
          <w:szCs w:val="18"/>
        </w:rPr>
        <w:t>informuje</w:t>
      </w:r>
      <w:r w:rsidR="00D26ED6" w:rsidRPr="0051755D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51755D">
        <w:rPr>
          <w:rFonts w:ascii="Verdana" w:hAnsi="Verdana"/>
          <w:sz w:val="18"/>
          <w:szCs w:val="18"/>
        </w:rPr>
        <w:t>najkorzystniejsz</w:t>
      </w:r>
      <w:r w:rsidR="00D26ED6" w:rsidRPr="0051755D">
        <w:rPr>
          <w:rFonts w:ascii="Verdana" w:hAnsi="Verdana"/>
          <w:sz w:val="18"/>
          <w:szCs w:val="18"/>
        </w:rPr>
        <w:t xml:space="preserve">a wybrana została </w:t>
      </w:r>
      <w:r w:rsidR="00756CDA" w:rsidRPr="0051755D">
        <w:rPr>
          <w:rFonts w:ascii="Verdana" w:hAnsi="Verdana"/>
          <w:sz w:val="18"/>
          <w:szCs w:val="18"/>
        </w:rPr>
        <w:t>ofer</w:t>
      </w:r>
      <w:r w:rsidR="00D26ED6" w:rsidRPr="0051755D">
        <w:rPr>
          <w:rFonts w:ascii="Verdana" w:hAnsi="Verdana"/>
          <w:sz w:val="18"/>
          <w:szCs w:val="18"/>
        </w:rPr>
        <w:t>t</w:t>
      </w:r>
      <w:r w:rsidR="009F0E5C" w:rsidRPr="0051755D">
        <w:rPr>
          <w:rFonts w:ascii="Verdana" w:hAnsi="Verdana"/>
          <w:sz w:val="18"/>
          <w:szCs w:val="18"/>
        </w:rPr>
        <w:t>a</w:t>
      </w:r>
      <w:r w:rsidR="00D26ED6" w:rsidRPr="0051755D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61545D" w:rsidRPr="0051755D" w14:paraId="4708B3D5" w14:textId="77777777" w:rsidTr="005B457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5CA15FFC" w14:textId="2EA5F1CF" w:rsidR="0061545D" w:rsidRPr="0051755D" w:rsidRDefault="0061545D" w:rsidP="005B457E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51755D">
              <w:rPr>
                <w:rFonts w:ascii="Verdana" w:hAnsi="Verdana"/>
                <w:b/>
                <w:sz w:val="18"/>
                <w:szCs w:val="18"/>
              </w:rPr>
              <w:t>Malvern Panalytical BV Sp</w:t>
            </w:r>
            <w:r w:rsidR="0051755D" w:rsidRPr="0051755D">
              <w:rPr>
                <w:rFonts w:ascii="Verdana" w:hAnsi="Verdana"/>
                <w:b/>
                <w:sz w:val="18"/>
                <w:szCs w:val="18"/>
              </w:rPr>
              <w:t>.</w:t>
            </w:r>
            <w:r w:rsidRPr="0051755D">
              <w:rPr>
                <w:rFonts w:ascii="Verdana" w:hAnsi="Verdana"/>
                <w:b/>
                <w:sz w:val="18"/>
                <w:szCs w:val="18"/>
              </w:rPr>
              <w:t xml:space="preserve"> z o. o. Oddział w Polsce</w:t>
            </w:r>
          </w:p>
          <w:p w14:paraId="35EC2914" w14:textId="6F04D0AA" w:rsidR="0061545D" w:rsidRPr="0051755D" w:rsidRDefault="0051755D" w:rsidP="005B457E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51755D">
              <w:rPr>
                <w:rFonts w:ascii="Verdana" w:hAnsi="Verdana"/>
                <w:bCs/>
                <w:sz w:val="18"/>
                <w:szCs w:val="18"/>
              </w:rPr>
              <w:t xml:space="preserve">ul. </w:t>
            </w:r>
            <w:r w:rsidR="0061545D" w:rsidRPr="0051755D">
              <w:rPr>
                <w:rFonts w:ascii="Verdana" w:hAnsi="Verdana"/>
                <w:bCs/>
                <w:sz w:val="18"/>
                <w:szCs w:val="18"/>
              </w:rPr>
              <w:t>Ostrobramska</w:t>
            </w:r>
            <w:r w:rsidR="0061545D" w:rsidRPr="0051755D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="0061545D" w:rsidRPr="0051755D">
              <w:rPr>
                <w:rFonts w:ascii="Verdana" w:hAnsi="Verdana"/>
                <w:bCs/>
                <w:sz w:val="18"/>
                <w:szCs w:val="18"/>
              </w:rPr>
              <w:t>101a</w:t>
            </w:r>
            <w:r w:rsidR="0061545D" w:rsidRPr="0051755D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</w:p>
          <w:p w14:paraId="3FF0B8A3" w14:textId="77777777" w:rsidR="0061545D" w:rsidRPr="0051755D" w:rsidRDefault="0061545D" w:rsidP="005B457E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51755D">
              <w:rPr>
                <w:rFonts w:ascii="Verdana" w:hAnsi="Verdana"/>
                <w:bCs/>
                <w:sz w:val="18"/>
                <w:szCs w:val="18"/>
              </w:rPr>
              <w:t>04-041</w:t>
            </w:r>
            <w:r w:rsidRPr="0051755D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51755D">
              <w:rPr>
                <w:rFonts w:ascii="Verdana" w:hAnsi="Verdana"/>
                <w:bCs/>
                <w:sz w:val="18"/>
                <w:szCs w:val="18"/>
              </w:rPr>
              <w:t>Warszawa</w:t>
            </w:r>
          </w:p>
          <w:p w14:paraId="2DE42B54" w14:textId="353038B5" w:rsidR="0061545D" w:rsidRPr="0051755D" w:rsidRDefault="0061545D" w:rsidP="005B457E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51755D">
              <w:rPr>
                <w:rFonts w:ascii="Verdana" w:hAnsi="Verdana"/>
                <w:sz w:val="18"/>
                <w:szCs w:val="18"/>
              </w:rPr>
              <w:t>za cenę</w:t>
            </w:r>
            <w:r w:rsidR="0051755D" w:rsidRPr="0051755D">
              <w:rPr>
                <w:rFonts w:ascii="Verdana" w:hAnsi="Verdana"/>
                <w:sz w:val="18"/>
                <w:szCs w:val="18"/>
              </w:rPr>
              <w:t xml:space="preserve"> oferty</w:t>
            </w:r>
            <w:r w:rsidRPr="0051755D">
              <w:rPr>
                <w:rFonts w:ascii="Verdana" w:hAnsi="Verdana"/>
                <w:sz w:val="18"/>
                <w:szCs w:val="18"/>
              </w:rPr>
              <w:t xml:space="preserve"> brutto</w:t>
            </w:r>
            <w:r w:rsidR="0051755D" w:rsidRPr="0051755D">
              <w:rPr>
                <w:rFonts w:ascii="Verdana" w:hAnsi="Verdana"/>
                <w:sz w:val="18"/>
                <w:szCs w:val="18"/>
              </w:rPr>
              <w:t>:</w:t>
            </w:r>
            <w:r w:rsidRPr="0051755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51755D">
              <w:rPr>
                <w:rFonts w:ascii="Verdana" w:hAnsi="Verdana"/>
                <w:b/>
                <w:sz w:val="18"/>
                <w:szCs w:val="18"/>
              </w:rPr>
              <w:t>2 398 500.00 zł</w:t>
            </w:r>
            <w:r w:rsidRPr="0051755D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255EF5CE" w14:textId="77777777" w:rsidR="0061545D" w:rsidRPr="0051755D" w:rsidRDefault="0061545D" w:rsidP="005B457E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51755D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51755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51755D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51755D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33E7BD9C" w14:textId="77777777" w:rsidR="003A0AFC" w:rsidRPr="0051755D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51755D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637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552"/>
        <w:gridCol w:w="850"/>
        <w:gridCol w:w="1134"/>
        <w:gridCol w:w="992"/>
      </w:tblGrid>
      <w:tr w:rsidR="0051755D" w:rsidRPr="0051755D" w14:paraId="1AB2699C" w14:textId="77777777" w:rsidTr="0051755D">
        <w:trPr>
          <w:trHeight w:val="510"/>
        </w:trPr>
        <w:tc>
          <w:tcPr>
            <w:tcW w:w="851" w:type="dxa"/>
            <w:vAlign w:val="center"/>
          </w:tcPr>
          <w:p w14:paraId="5C61CB3C" w14:textId="77777777" w:rsidR="0051755D" w:rsidRPr="0051755D" w:rsidRDefault="0051755D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51755D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2552" w:type="dxa"/>
            <w:vAlign w:val="center"/>
          </w:tcPr>
          <w:p w14:paraId="2EBE942A" w14:textId="77777777" w:rsidR="0051755D" w:rsidRPr="0051755D" w:rsidRDefault="0051755D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1755D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850" w:type="dxa"/>
            <w:vAlign w:val="center"/>
          </w:tcPr>
          <w:p w14:paraId="6046E127" w14:textId="77777777" w:rsidR="0051755D" w:rsidRPr="0051755D" w:rsidRDefault="0051755D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51755D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1A388377" w14:textId="77777777" w:rsidR="0051755D" w:rsidRPr="0051755D" w:rsidRDefault="0051755D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51755D">
              <w:rPr>
                <w:rFonts w:ascii="Verdana" w:hAnsi="Verdana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992" w:type="dxa"/>
            <w:vAlign w:val="center"/>
          </w:tcPr>
          <w:p w14:paraId="3F898B51" w14:textId="77777777" w:rsidR="0051755D" w:rsidRPr="0051755D" w:rsidRDefault="0051755D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1755D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51755D" w:rsidRPr="0051755D" w14:paraId="5F14E0A8" w14:textId="77777777" w:rsidTr="0051755D">
        <w:tc>
          <w:tcPr>
            <w:tcW w:w="851" w:type="dxa"/>
            <w:vAlign w:val="center"/>
          </w:tcPr>
          <w:p w14:paraId="498A4E94" w14:textId="77777777" w:rsidR="0051755D" w:rsidRPr="0051755D" w:rsidRDefault="0051755D" w:rsidP="005B457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1755D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2552" w:type="dxa"/>
            <w:vAlign w:val="center"/>
          </w:tcPr>
          <w:p w14:paraId="59F5537D" w14:textId="15FC484E" w:rsidR="0051755D" w:rsidRPr="0051755D" w:rsidRDefault="0051755D" w:rsidP="005B457E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51755D">
              <w:rPr>
                <w:rFonts w:ascii="Verdana" w:hAnsi="Verdana" w:cs="Times New Roman"/>
                <w:b/>
                <w:sz w:val="18"/>
                <w:szCs w:val="18"/>
              </w:rPr>
              <w:t>Malvern Panalytical BV Sp. z o. o. Oddział w Polsce</w:t>
            </w:r>
          </w:p>
          <w:p w14:paraId="3390C671" w14:textId="3D7E718D" w:rsidR="0051755D" w:rsidRPr="0051755D" w:rsidRDefault="0051755D" w:rsidP="005B457E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>
              <w:rPr>
                <w:rFonts w:ascii="Verdana" w:hAnsi="Verdana" w:cs="Times New Roman"/>
                <w:bCs/>
                <w:sz w:val="18"/>
                <w:szCs w:val="18"/>
              </w:rPr>
              <w:t xml:space="preserve">ul. </w:t>
            </w:r>
            <w:r w:rsidRPr="0051755D">
              <w:rPr>
                <w:rFonts w:ascii="Verdana" w:hAnsi="Verdana" w:cs="Times New Roman"/>
                <w:bCs/>
                <w:sz w:val="18"/>
                <w:szCs w:val="18"/>
              </w:rPr>
              <w:t>Ostrobramska</w:t>
            </w:r>
            <w:r w:rsidRPr="0051755D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51755D">
              <w:rPr>
                <w:rFonts w:ascii="Verdana" w:hAnsi="Verdana" w:cs="Times New Roman"/>
                <w:bCs/>
                <w:sz w:val="18"/>
                <w:szCs w:val="18"/>
              </w:rPr>
              <w:t>101a</w:t>
            </w:r>
            <w:r w:rsidRPr="0051755D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14:paraId="5419A355" w14:textId="77777777" w:rsidR="0051755D" w:rsidRPr="0051755D" w:rsidRDefault="0051755D" w:rsidP="005B457E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51755D">
              <w:rPr>
                <w:rFonts w:ascii="Verdana" w:hAnsi="Verdana" w:cs="Times New Roman"/>
                <w:bCs/>
                <w:sz w:val="18"/>
                <w:szCs w:val="18"/>
              </w:rPr>
              <w:t>04-041</w:t>
            </w:r>
            <w:r w:rsidRPr="0051755D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51755D">
              <w:rPr>
                <w:rFonts w:ascii="Verdana" w:hAnsi="Verdana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850" w:type="dxa"/>
            <w:vAlign w:val="center"/>
          </w:tcPr>
          <w:p w14:paraId="769BDC40" w14:textId="4B36A72B" w:rsidR="0051755D" w:rsidRPr="0051755D" w:rsidRDefault="0051755D" w:rsidP="0051755D">
            <w:pPr>
              <w:pStyle w:val="Zwykytekst"/>
              <w:rPr>
                <w:rFonts w:ascii="Verdana" w:hAnsi="Verdana" w:cs="Times New Roman"/>
                <w:sz w:val="18"/>
                <w:szCs w:val="18"/>
              </w:rPr>
            </w:pPr>
            <w:r w:rsidRPr="0051755D">
              <w:rPr>
                <w:rFonts w:ascii="Verdana" w:hAnsi="Verdana" w:cs="Times New Roman"/>
                <w:sz w:val="18"/>
                <w:szCs w:val="18"/>
              </w:rPr>
              <w:t xml:space="preserve"> 60,00</w:t>
            </w:r>
          </w:p>
        </w:tc>
        <w:tc>
          <w:tcPr>
            <w:tcW w:w="1134" w:type="dxa"/>
            <w:vAlign w:val="center"/>
          </w:tcPr>
          <w:p w14:paraId="545D846D" w14:textId="77777777" w:rsidR="0051755D" w:rsidRPr="0051755D" w:rsidRDefault="0051755D" w:rsidP="005B457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1755D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992" w:type="dxa"/>
            <w:vAlign w:val="center"/>
          </w:tcPr>
          <w:p w14:paraId="1E813D2E" w14:textId="77777777" w:rsidR="0051755D" w:rsidRPr="0051755D" w:rsidRDefault="0051755D" w:rsidP="005B457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1755D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</w:tbl>
    <w:p w14:paraId="3EFB69CB" w14:textId="77777777" w:rsidR="00E85D70" w:rsidRPr="0051755D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4E1665A4" w14:textId="77777777" w:rsidR="00F960D7" w:rsidRPr="0051755D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4C4616B3" w14:textId="77777777" w:rsidR="00F960D7" w:rsidRPr="0051755D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51755D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021559" w14:textId="77777777" w:rsidR="00170636" w:rsidRDefault="00170636">
      <w:r>
        <w:separator/>
      </w:r>
    </w:p>
  </w:endnote>
  <w:endnote w:type="continuationSeparator" w:id="0">
    <w:p w14:paraId="00EABC7C" w14:textId="77777777" w:rsidR="00170636" w:rsidRDefault="00170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5DFDBE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8703BE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1A76871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E5E776A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B92B41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51AAA1" w14:textId="77777777" w:rsidR="00170636" w:rsidRDefault="00170636">
      <w:r>
        <w:separator/>
      </w:r>
    </w:p>
  </w:footnote>
  <w:footnote w:type="continuationSeparator" w:id="0">
    <w:p w14:paraId="4F47EB14" w14:textId="77777777" w:rsidR="00170636" w:rsidRDefault="001706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BAD0B0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48447E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A40111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0636"/>
    <w:rsid w:val="00005838"/>
    <w:rsid w:val="00022322"/>
    <w:rsid w:val="00042497"/>
    <w:rsid w:val="000C1E6F"/>
    <w:rsid w:val="000E4E56"/>
    <w:rsid w:val="0017063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1755D"/>
    <w:rsid w:val="0054734E"/>
    <w:rsid w:val="00596FD7"/>
    <w:rsid w:val="005E5BFF"/>
    <w:rsid w:val="00607F9B"/>
    <w:rsid w:val="0061545D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329B2F"/>
  <w15:chartTrackingRefBased/>
  <w15:docId w15:val="{D2D1A2C1-9597-4549-A6B7-A8323AF86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182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3</cp:revision>
  <cp:lastPrinted>1601-01-01T00:00:00Z</cp:lastPrinted>
  <dcterms:created xsi:type="dcterms:W3CDTF">2025-07-23T08:28:00Z</dcterms:created>
  <dcterms:modified xsi:type="dcterms:W3CDTF">2025-07-23T08:30:00Z</dcterms:modified>
</cp:coreProperties>
</file>