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5FA38" w14:textId="2813766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F75CE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EE2E76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4D22F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6442C4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063C75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1D497A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B226DD5" w14:textId="77777777" w:rsidTr="004F10A0">
        <w:tc>
          <w:tcPr>
            <w:tcW w:w="2269" w:type="dxa"/>
            <w:shd w:val="clear" w:color="auto" w:fill="auto"/>
          </w:tcPr>
          <w:p w14:paraId="03CC0E0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4333AE" w14:textId="77777777" w:rsidR="00A137C9" w:rsidRPr="00A2540E" w:rsidRDefault="0059099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09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odczynników i dzierżawa urządzeń do analizy parametrów krytycznych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099B" w:rsidRPr="00A2540E" w14:paraId="797CA705" w14:textId="77777777" w:rsidTr="00701A86">
        <w:tc>
          <w:tcPr>
            <w:tcW w:w="2269" w:type="dxa"/>
            <w:shd w:val="clear" w:color="auto" w:fill="auto"/>
          </w:tcPr>
          <w:p w14:paraId="12DC5322" w14:textId="77777777" w:rsidR="0059099B" w:rsidRPr="00A2540E" w:rsidRDefault="0059099B" w:rsidP="00701A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6DEF28" w14:textId="77777777" w:rsidR="0059099B" w:rsidRPr="00A2540E" w:rsidRDefault="0059099B" w:rsidP="00701A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09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SZP-271-29/25</w:t>
            </w:r>
          </w:p>
        </w:tc>
      </w:tr>
    </w:tbl>
    <w:p w14:paraId="3E2074A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E293FC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099B" w:rsidRPr="0059099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F81A0B3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59DBFCF" w14:textId="77777777" w:rsidTr="00A137C9">
        <w:tc>
          <w:tcPr>
            <w:tcW w:w="617" w:type="dxa"/>
            <w:shd w:val="clear" w:color="auto" w:fill="auto"/>
            <w:vAlign w:val="center"/>
          </w:tcPr>
          <w:p w14:paraId="7AFEA50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60CF72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A713F8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348A857" w14:textId="77777777" w:rsidTr="00A137C9">
        <w:tc>
          <w:tcPr>
            <w:tcW w:w="617" w:type="dxa"/>
            <w:shd w:val="clear" w:color="auto" w:fill="auto"/>
            <w:vAlign w:val="center"/>
          </w:tcPr>
          <w:p w14:paraId="7FD425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8AC3CB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2A1C67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456A5AC" w14:textId="77777777" w:rsidTr="00A137C9">
        <w:tc>
          <w:tcPr>
            <w:tcW w:w="617" w:type="dxa"/>
            <w:shd w:val="clear" w:color="auto" w:fill="auto"/>
            <w:vAlign w:val="center"/>
          </w:tcPr>
          <w:p w14:paraId="356EDFE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9909A0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B70E03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B1EB5D0" w14:textId="10F31F92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9099B" w:rsidRPr="0059099B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0F75CE">
        <w:rPr>
          <w:rFonts w:ascii="Arial" w:eastAsia="Times New Roman" w:hAnsi="Arial" w:cs="Arial"/>
          <w:sz w:val="24"/>
          <w:szCs w:val="24"/>
          <w:lang w:eastAsia="pl-PL"/>
        </w:rPr>
        <w:t>/usługi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F33AD90" w14:textId="77777777" w:rsidTr="00A137C9">
        <w:tc>
          <w:tcPr>
            <w:tcW w:w="617" w:type="dxa"/>
            <w:shd w:val="clear" w:color="auto" w:fill="auto"/>
            <w:vAlign w:val="center"/>
          </w:tcPr>
          <w:p w14:paraId="2431CFF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6051E8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D7150C0" w14:textId="6C10C82D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  <w:r w:rsidR="000F75C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7706D" w14:paraId="56DC1CE7" w14:textId="77777777" w:rsidTr="00A137C9">
        <w:tc>
          <w:tcPr>
            <w:tcW w:w="617" w:type="dxa"/>
            <w:shd w:val="clear" w:color="auto" w:fill="auto"/>
            <w:vAlign w:val="center"/>
          </w:tcPr>
          <w:p w14:paraId="2C96690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147BA7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7C90B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77B1E01" w14:textId="77777777" w:rsidTr="00A137C9">
        <w:tc>
          <w:tcPr>
            <w:tcW w:w="617" w:type="dxa"/>
            <w:shd w:val="clear" w:color="auto" w:fill="auto"/>
            <w:vAlign w:val="center"/>
          </w:tcPr>
          <w:p w14:paraId="554DA9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F6D713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9C33C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93AD57F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11D276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9793E37" w14:textId="77777777" w:rsidTr="004F10A0">
        <w:tc>
          <w:tcPr>
            <w:tcW w:w="2660" w:type="dxa"/>
            <w:shd w:val="clear" w:color="auto" w:fill="auto"/>
          </w:tcPr>
          <w:p w14:paraId="467D721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58E7D6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6D8FD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34FB0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F8E60E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2779D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9099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547E0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F81A4" w14:textId="77777777" w:rsidR="003940C0" w:rsidRDefault="003940C0" w:rsidP="00025386">
      <w:pPr>
        <w:spacing w:after="0" w:line="240" w:lineRule="auto"/>
      </w:pPr>
      <w:r>
        <w:separator/>
      </w:r>
    </w:p>
  </w:endnote>
  <w:endnote w:type="continuationSeparator" w:id="0">
    <w:p w14:paraId="780B669C" w14:textId="77777777" w:rsidR="003940C0" w:rsidRDefault="003940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8A8DA" w14:textId="77777777" w:rsidR="0059099B" w:rsidRDefault="005909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C5A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E4D95A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BB76D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3CC2A7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4875" w14:textId="77777777" w:rsidR="0059099B" w:rsidRDefault="00590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57817" w14:textId="77777777" w:rsidR="003940C0" w:rsidRDefault="003940C0" w:rsidP="00025386">
      <w:pPr>
        <w:spacing w:after="0" w:line="240" w:lineRule="auto"/>
      </w:pPr>
      <w:r>
        <w:separator/>
      </w:r>
    </w:p>
  </w:footnote>
  <w:footnote w:type="continuationSeparator" w:id="0">
    <w:p w14:paraId="1D9E863D" w14:textId="77777777" w:rsidR="003940C0" w:rsidRDefault="003940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2EC65" w14:textId="77777777" w:rsidR="0059099B" w:rsidRDefault="00590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A3DD5" w14:textId="77777777" w:rsidR="0059099B" w:rsidRDefault="00590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B0CE2" w14:textId="77777777" w:rsidR="0059099B" w:rsidRDefault="00590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15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0C0"/>
    <w:rsid w:val="00025386"/>
    <w:rsid w:val="000423B9"/>
    <w:rsid w:val="00053927"/>
    <w:rsid w:val="00084786"/>
    <w:rsid w:val="000F75CE"/>
    <w:rsid w:val="0016158F"/>
    <w:rsid w:val="001C2314"/>
    <w:rsid w:val="00213980"/>
    <w:rsid w:val="0024648D"/>
    <w:rsid w:val="003940C0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9099B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9D1B8"/>
  <w15:chartTrackingRefBased/>
  <w15:docId w15:val="{524AF172-844E-4919-9251-AB3FAFFF4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2025-07-22T08:12:00Z</dcterms:created>
  <dcterms:modified xsi:type="dcterms:W3CDTF">2025-07-22T08:13:00Z</dcterms:modified>
</cp:coreProperties>
</file>