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8B24A" w14:textId="77777777" w:rsidR="00B36EDA" w:rsidRPr="00A17D80" w:rsidRDefault="001B55D0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A17D80">
        <w:rPr>
          <w:sz w:val="20"/>
          <w:szCs w:val="20"/>
        </w:rPr>
        <w:t>Niepołomice</w:t>
      </w:r>
      <w:r w:rsidR="00B36EDA" w:rsidRPr="00A17D80">
        <w:rPr>
          <w:sz w:val="20"/>
          <w:szCs w:val="20"/>
        </w:rPr>
        <w:t xml:space="preserve"> dnia: </w:t>
      </w:r>
      <w:r w:rsidRPr="00A17D80">
        <w:rPr>
          <w:sz w:val="20"/>
          <w:szCs w:val="20"/>
        </w:rPr>
        <w:t>2025-07-21</w:t>
      </w:r>
    </w:p>
    <w:p w14:paraId="5C3CBEFC" w14:textId="77777777" w:rsidR="00B36EDA" w:rsidRPr="00A17D80" w:rsidRDefault="001B55D0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A17D80">
        <w:rPr>
          <w:b/>
          <w:bCs/>
          <w:sz w:val="20"/>
          <w:szCs w:val="20"/>
        </w:rPr>
        <w:t>GMINA NIEPOŁOMICE</w:t>
      </w:r>
    </w:p>
    <w:p w14:paraId="2177BE4A" w14:textId="77777777" w:rsidR="00B36EDA" w:rsidRPr="00A17D80" w:rsidRDefault="001B55D0" w:rsidP="00B36EDA">
      <w:pPr>
        <w:spacing w:line="360" w:lineRule="auto"/>
        <w:ind w:right="3969"/>
        <w:rPr>
          <w:sz w:val="20"/>
          <w:szCs w:val="20"/>
        </w:rPr>
      </w:pPr>
      <w:r w:rsidRPr="00A17D80">
        <w:rPr>
          <w:sz w:val="20"/>
          <w:szCs w:val="20"/>
        </w:rPr>
        <w:t>Pl. Zwycięstwa</w:t>
      </w:r>
      <w:r w:rsidR="00B36EDA" w:rsidRPr="00A17D80">
        <w:rPr>
          <w:sz w:val="20"/>
          <w:szCs w:val="20"/>
        </w:rPr>
        <w:t xml:space="preserve"> </w:t>
      </w:r>
      <w:r w:rsidRPr="00A17D80">
        <w:rPr>
          <w:sz w:val="20"/>
          <w:szCs w:val="20"/>
        </w:rPr>
        <w:t>13</w:t>
      </w:r>
    </w:p>
    <w:p w14:paraId="09CBD036" w14:textId="77777777" w:rsidR="00B36EDA" w:rsidRPr="00A17D80" w:rsidRDefault="001B55D0" w:rsidP="00B36EDA">
      <w:pPr>
        <w:ind w:right="3969"/>
        <w:rPr>
          <w:sz w:val="20"/>
          <w:szCs w:val="20"/>
        </w:rPr>
      </w:pPr>
      <w:r w:rsidRPr="00A17D80">
        <w:rPr>
          <w:sz w:val="20"/>
          <w:szCs w:val="20"/>
        </w:rPr>
        <w:t>32-005</w:t>
      </w:r>
      <w:r w:rsidR="00B36EDA" w:rsidRPr="00A17D80">
        <w:rPr>
          <w:sz w:val="20"/>
          <w:szCs w:val="20"/>
        </w:rPr>
        <w:t xml:space="preserve"> </w:t>
      </w:r>
      <w:r w:rsidRPr="00A17D80">
        <w:rPr>
          <w:sz w:val="20"/>
          <w:szCs w:val="20"/>
        </w:rPr>
        <w:t>Niepołomice</w:t>
      </w:r>
    </w:p>
    <w:p w14:paraId="472B8D11" w14:textId="77777777" w:rsidR="00B36EDA" w:rsidRPr="00A17D8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17D80" w14:paraId="56F3F133" w14:textId="77777777" w:rsidTr="00B36EDA">
        <w:tc>
          <w:tcPr>
            <w:tcW w:w="9923" w:type="dxa"/>
            <w:shd w:val="clear" w:color="auto" w:fill="F2F2F2"/>
            <w:hideMark/>
          </w:tcPr>
          <w:p w14:paraId="6CCF9EF0" w14:textId="77777777" w:rsidR="00B36EDA" w:rsidRPr="00A17D80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17D8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4114E40" w14:textId="77777777" w:rsidR="00B36EDA" w:rsidRPr="00A17D8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17D8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779066B" w14:textId="77777777" w:rsidR="00B36EDA" w:rsidRPr="00A17D80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28F82F5C" w14:textId="77777777" w:rsidR="00B36EDA" w:rsidRPr="00A17D80" w:rsidRDefault="00B36EDA" w:rsidP="00A17D80">
      <w:pPr>
        <w:spacing w:after="120"/>
        <w:jc w:val="both"/>
        <w:rPr>
          <w:rFonts w:eastAsia="Calibri"/>
          <w:sz w:val="20"/>
          <w:szCs w:val="20"/>
          <w:lang w:eastAsia="en-US"/>
        </w:rPr>
      </w:pPr>
      <w:r w:rsidRPr="00A17D80">
        <w:rPr>
          <w:rFonts w:eastAsia="Calibri"/>
          <w:sz w:val="20"/>
          <w:szCs w:val="20"/>
          <w:lang w:eastAsia="en-US"/>
        </w:rPr>
        <w:t xml:space="preserve">Dotyczy </w:t>
      </w:r>
      <w:r w:rsidRPr="00A17D80">
        <w:rPr>
          <w:sz w:val="20"/>
          <w:szCs w:val="20"/>
        </w:rPr>
        <w:t>postępowania o udzielenie zamówienia publicznego</w:t>
      </w:r>
      <w:r w:rsidRPr="00A17D80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17D80" w14:paraId="0301E217" w14:textId="77777777" w:rsidTr="00B36EDA">
        <w:tc>
          <w:tcPr>
            <w:tcW w:w="2269" w:type="dxa"/>
          </w:tcPr>
          <w:p w14:paraId="543D92E5" w14:textId="77777777" w:rsidR="00B36EDA" w:rsidRPr="00A17D80" w:rsidRDefault="00B36EDA" w:rsidP="00A17D8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5939370D" w14:textId="77777777" w:rsidR="00B36EDA" w:rsidRPr="00A17D80" w:rsidRDefault="001B55D0" w:rsidP="00A17D8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A17D80">
              <w:rPr>
                <w:bCs/>
                <w:sz w:val="20"/>
                <w:szCs w:val="20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1B55D0" w:rsidRPr="00A17D80" w14:paraId="1455A033" w14:textId="77777777" w:rsidTr="00D34EF8">
        <w:tc>
          <w:tcPr>
            <w:tcW w:w="2269" w:type="dxa"/>
          </w:tcPr>
          <w:p w14:paraId="7A4B4333" w14:textId="77777777" w:rsidR="001B55D0" w:rsidRPr="00A17D80" w:rsidRDefault="001B55D0" w:rsidP="00A17D8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345DFA3C" w14:textId="77777777" w:rsidR="001B55D0" w:rsidRPr="00A17D80" w:rsidRDefault="001B55D0" w:rsidP="00A17D8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A17D80">
              <w:rPr>
                <w:bCs/>
                <w:sz w:val="20"/>
                <w:szCs w:val="20"/>
              </w:rPr>
              <w:t>ZP.271.11.2025</w:t>
            </w:r>
          </w:p>
        </w:tc>
      </w:tr>
    </w:tbl>
    <w:p w14:paraId="33EF742F" w14:textId="77777777" w:rsidR="00B36EDA" w:rsidRPr="00A17D80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0448F6A2" w14:textId="77777777" w:rsidR="00B36EDA" w:rsidRPr="00A17D8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A17D80">
        <w:rPr>
          <w:sz w:val="20"/>
          <w:szCs w:val="20"/>
        </w:rPr>
        <w:t xml:space="preserve">Zamawiający, </w:t>
      </w:r>
      <w:r w:rsidR="001B55D0" w:rsidRPr="00A17D80">
        <w:rPr>
          <w:b/>
          <w:sz w:val="20"/>
          <w:szCs w:val="20"/>
        </w:rPr>
        <w:t>GMINA NIEPOŁOMICE</w:t>
      </w:r>
      <w:r w:rsidRPr="00A17D80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1B55D0" w:rsidRPr="00A17D80">
        <w:rPr>
          <w:sz w:val="20"/>
          <w:szCs w:val="20"/>
        </w:rPr>
        <w:t>(</w:t>
      </w:r>
      <w:proofErr w:type="spellStart"/>
      <w:r w:rsidR="001B55D0" w:rsidRPr="00A17D80">
        <w:rPr>
          <w:sz w:val="20"/>
          <w:szCs w:val="20"/>
        </w:rPr>
        <w:t>t.j</w:t>
      </w:r>
      <w:proofErr w:type="spellEnd"/>
      <w:r w:rsidR="001B55D0" w:rsidRPr="00A17D80">
        <w:rPr>
          <w:sz w:val="20"/>
          <w:szCs w:val="20"/>
        </w:rPr>
        <w:t>. Dz. U. z 2024 poz. 1320)</w:t>
      </w:r>
      <w:r w:rsidRPr="00A17D80">
        <w:rPr>
          <w:sz w:val="20"/>
          <w:szCs w:val="20"/>
        </w:rPr>
        <w:t xml:space="preserve">, zwanej dalej „ustawą </w:t>
      </w:r>
      <w:proofErr w:type="spellStart"/>
      <w:r w:rsidRPr="00A17D80">
        <w:rPr>
          <w:sz w:val="20"/>
          <w:szCs w:val="20"/>
        </w:rPr>
        <w:t>Pzp</w:t>
      </w:r>
      <w:proofErr w:type="spellEnd"/>
      <w:r w:rsidRPr="00A17D80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17D80" w:rsidRPr="00AA1AD4" w14:paraId="56EB211D" w14:textId="77777777" w:rsidTr="00A17D80">
        <w:trPr>
          <w:cantSplit/>
          <w:trHeight w:val="254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3490" w14:textId="77777777" w:rsidR="00A17D80" w:rsidRPr="00AA1AD4" w:rsidRDefault="00A17D80" w:rsidP="00D34E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1</w:t>
            </w:r>
            <w:r w:rsidRPr="00AA1AD4">
              <w:rPr>
                <w:sz w:val="20"/>
                <w:szCs w:val="20"/>
              </w:rPr>
              <w:t>: Zakup i dostawa komputerów, urządzeń peryferyjnych, akcesoriów i oprogramowania</w:t>
            </w:r>
          </w:p>
          <w:p w14:paraId="40BF6329" w14:textId="77777777" w:rsidR="00A17D80" w:rsidRPr="00AA1AD4" w:rsidRDefault="00A17D80" w:rsidP="00D34EF8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AA1AD4">
              <w:rPr>
                <w:b/>
                <w:sz w:val="20"/>
                <w:szCs w:val="20"/>
              </w:rPr>
              <w:t xml:space="preserve">Web-Profit Maciej </w:t>
            </w:r>
            <w:proofErr w:type="spellStart"/>
            <w:r w:rsidRPr="00AA1AD4">
              <w:rPr>
                <w:b/>
                <w:sz w:val="20"/>
                <w:szCs w:val="20"/>
              </w:rPr>
              <w:t>Kuźlik</w:t>
            </w:r>
            <w:proofErr w:type="spellEnd"/>
          </w:p>
          <w:p w14:paraId="094BF67D" w14:textId="77777777" w:rsidR="00A17D80" w:rsidRPr="00AA1AD4" w:rsidRDefault="00A17D80" w:rsidP="00D34EF8">
            <w:pPr>
              <w:jc w:val="both"/>
              <w:rPr>
                <w:bCs/>
                <w:sz w:val="20"/>
                <w:szCs w:val="20"/>
              </w:rPr>
            </w:pPr>
            <w:r w:rsidRPr="00AA1AD4">
              <w:rPr>
                <w:bCs/>
                <w:sz w:val="20"/>
                <w:szCs w:val="20"/>
              </w:rPr>
              <w:t xml:space="preserve">Spokojna 18 </w:t>
            </w:r>
          </w:p>
          <w:p w14:paraId="423BBDAD" w14:textId="77777777" w:rsidR="00A17D80" w:rsidRPr="00AA1AD4" w:rsidRDefault="00A17D80" w:rsidP="00D34EF8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AA1AD4">
              <w:rPr>
                <w:bCs/>
                <w:sz w:val="20"/>
                <w:szCs w:val="20"/>
              </w:rPr>
              <w:t>41-940 Piekary Śląskie</w:t>
            </w:r>
          </w:p>
          <w:p w14:paraId="08E86C65" w14:textId="77777777" w:rsidR="00A17D80" w:rsidRPr="00AA1AD4" w:rsidRDefault="00A17D80" w:rsidP="00D34EF8">
            <w:pPr>
              <w:jc w:val="both"/>
              <w:rPr>
                <w:bCs/>
                <w:sz w:val="20"/>
                <w:szCs w:val="20"/>
              </w:rPr>
            </w:pPr>
            <w:r w:rsidRPr="00AA1AD4">
              <w:rPr>
                <w:sz w:val="20"/>
                <w:szCs w:val="20"/>
              </w:rPr>
              <w:t xml:space="preserve">za cenę wykonania przedmiotu zamówienia w wysokości </w:t>
            </w:r>
            <w:r w:rsidRPr="00AA1AD4">
              <w:rPr>
                <w:b/>
                <w:sz w:val="20"/>
                <w:szCs w:val="20"/>
              </w:rPr>
              <w:t>625 711.79 zł</w:t>
            </w:r>
            <w:r w:rsidRPr="00AA1AD4">
              <w:rPr>
                <w:sz w:val="20"/>
                <w:szCs w:val="20"/>
              </w:rPr>
              <w:t xml:space="preserve"> </w:t>
            </w:r>
            <w:r w:rsidRPr="00AA1AD4">
              <w:rPr>
                <w:b/>
                <w:bCs/>
                <w:sz w:val="20"/>
                <w:szCs w:val="20"/>
              </w:rPr>
              <w:t>brutto</w:t>
            </w:r>
            <w:r w:rsidRPr="00AA1AD4">
              <w:rPr>
                <w:bCs/>
                <w:sz w:val="20"/>
                <w:szCs w:val="20"/>
              </w:rPr>
              <w:t>.</w:t>
            </w:r>
          </w:p>
          <w:p w14:paraId="57930A4C" w14:textId="77777777" w:rsidR="00A17D80" w:rsidRPr="00AA1AD4" w:rsidRDefault="00A17D80" w:rsidP="00D34EF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AA1AD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A1AD4">
              <w:rPr>
                <w:color w:val="000000"/>
                <w:sz w:val="20"/>
                <w:szCs w:val="20"/>
              </w:rPr>
              <w:t>:</w:t>
            </w:r>
          </w:p>
          <w:p w14:paraId="20F067CA" w14:textId="206DD8A4" w:rsidR="00A17D80" w:rsidRPr="00A17D80" w:rsidRDefault="00A17D80" w:rsidP="00A17D80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AA1AD4">
              <w:rPr>
                <w:sz w:val="20"/>
                <w:szCs w:val="20"/>
              </w:rPr>
              <w:t>Dokonano wyboru oferty przedstawiającej najlepszy bilans ceny i kryterium poza cenoweg</w:t>
            </w:r>
            <w:r>
              <w:rPr>
                <w:sz w:val="20"/>
                <w:szCs w:val="20"/>
              </w:rPr>
              <w:t>o</w:t>
            </w:r>
          </w:p>
          <w:p w14:paraId="3EFEFADF" w14:textId="77777777" w:rsidR="00A17D80" w:rsidRPr="00A17D80" w:rsidRDefault="00A17D80" w:rsidP="00A17D80"/>
        </w:tc>
      </w:tr>
      <w:tr w:rsidR="00A17D80" w:rsidRPr="00AA1AD4" w14:paraId="5B4DE532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24927" w14:textId="77777777" w:rsidR="00A17D80" w:rsidRPr="00AA1AD4" w:rsidRDefault="00A17D80" w:rsidP="00D34E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2</w:t>
            </w:r>
            <w:r w:rsidRPr="00AA1AD4">
              <w:rPr>
                <w:sz w:val="20"/>
                <w:szCs w:val="20"/>
              </w:rPr>
              <w:t>: Zakup i dostawa  narzędzi serwisowych, sprzętu światłowodowego i drukarek 3D</w:t>
            </w:r>
          </w:p>
          <w:p w14:paraId="769D1B0E" w14:textId="77777777" w:rsidR="00A17D80" w:rsidRPr="009B0098" w:rsidRDefault="00A17D80" w:rsidP="00D34EF8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9B0098">
              <w:rPr>
                <w:b/>
                <w:sz w:val="20"/>
                <w:szCs w:val="20"/>
              </w:rPr>
              <w:t>X3D sp. z o.o.</w:t>
            </w:r>
          </w:p>
          <w:p w14:paraId="0423E9A4" w14:textId="77777777" w:rsidR="00A17D80" w:rsidRPr="009B0098" w:rsidRDefault="00A17D80" w:rsidP="00D34EF8">
            <w:pPr>
              <w:rPr>
                <w:sz w:val="20"/>
                <w:szCs w:val="20"/>
              </w:rPr>
            </w:pPr>
            <w:r w:rsidRPr="009B0098">
              <w:rPr>
                <w:sz w:val="20"/>
                <w:szCs w:val="20"/>
              </w:rPr>
              <w:t>Ceynowy 21</w:t>
            </w:r>
          </w:p>
          <w:p w14:paraId="70C6EE4D" w14:textId="77777777" w:rsidR="00A17D80" w:rsidRPr="00AA1AD4" w:rsidRDefault="00A17D80" w:rsidP="00D34EF8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B0098">
              <w:rPr>
                <w:bCs/>
                <w:sz w:val="20"/>
                <w:szCs w:val="20"/>
              </w:rPr>
              <w:t>77-100 Bytów</w:t>
            </w:r>
          </w:p>
          <w:p w14:paraId="1AB0E2E1" w14:textId="77777777" w:rsidR="00A17D80" w:rsidRPr="00AA1AD4" w:rsidRDefault="00A17D80" w:rsidP="00D34EF8">
            <w:pPr>
              <w:jc w:val="both"/>
              <w:rPr>
                <w:bCs/>
                <w:sz w:val="20"/>
                <w:szCs w:val="20"/>
              </w:rPr>
            </w:pPr>
            <w:r w:rsidRPr="00AA1AD4">
              <w:rPr>
                <w:sz w:val="20"/>
                <w:szCs w:val="20"/>
              </w:rPr>
              <w:t xml:space="preserve">za cenę wykonania przedmiotu zamówienia w wysokości </w:t>
            </w:r>
            <w:r w:rsidRPr="00AA1AD4">
              <w:rPr>
                <w:b/>
                <w:sz w:val="20"/>
                <w:szCs w:val="20"/>
              </w:rPr>
              <w:t>222 654.88 zł</w:t>
            </w:r>
            <w:r w:rsidRPr="00AA1AD4">
              <w:rPr>
                <w:sz w:val="20"/>
                <w:szCs w:val="20"/>
              </w:rPr>
              <w:t xml:space="preserve"> </w:t>
            </w:r>
            <w:r w:rsidRPr="00AA1AD4">
              <w:rPr>
                <w:b/>
                <w:bCs/>
                <w:sz w:val="20"/>
                <w:szCs w:val="20"/>
              </w:rPr>
              <w:t>brutto</w:t>
            </w:r>
            <w:r w:rsidRPr="00AA1AD4">
              <w:rPr>
                <w:bCs/>
                <w:sz w:val="20"/>
                <w:szCs w:val="20"/>
              </w:rPr>
              <w:t>.</w:t>
            </w:r>
          </w:p>
          <w:p w14:paraId="0EFCA297" w14:textId="77777777" w:rsidR="00A17D80" w:rsidRPr="00AA1AD4" w:rsidRDefault="00A17D80" w:rsidP="00D34EF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AA1AD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A1AD4">
              <w:rPr>
                <w:color w:val="000000"/>
                <w:sz w:val="20"/>
                <w:szCs w:val="20"/>
              </w:rPr>
              <w:t>:</w:t>
            </w:r>
          </w:p>
          <w:p w14:paraId="534CE6DB" w14:textId="311CD78F" w:rsidR="00A17D80" w:rsidRDefault="00A17D80" w:rsidP="00A17D80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AA1AD4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0CF62DF6" w14:textId="77777777" w:rsidR="00A17D80" w:rsidRPr="00A17D80" w:rsidRDefault="00A17D80" w:rsidP="00A17D80"/>
        </w:tc>
      </w:tr>
      <w:tr w:rsidR="00A17D80" w:rsidRPr="00AA1AD4" w14:paraId="2FD166C9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56190" w14:textId="77777777" w:rsidR="00A17D80" w:rsidRPr="00A17D80" w:rsidRDefault="00A17D80" w:rsidP="00A17D80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3</w:t>
            </w:r>
            <w:r w:rsidRPr="00A17D80">
              <w:rPr>
                <w:b/>
                <w:bCs/>
                <w:sz w:val="20"/>
                <w:szCs w:val="20"/>
              </w:rPr>
              <w:t xml:space="preserve">: </w:t>
            </w:r>
            <w:r w:rsidRPr="00A17D80">
              <w:rPr>
                <w:sz w:val="20"/>
                <w:szCs w:val="20"/>
              </w:rPr>
              <w:t>Zakup i dostawa sprzętu szkoleniowego do prowadzenia kursów z sieci komputerowych</w:t>
            </w:r>
          </w:p>
          <w:p w14:paraId="1EDCC4C8" w14:textId="77777777" w:rsidR="00A17D80" w:rsidRPr="00A17D80" w:rsidRDefault="00A17D80" w:rsidP="00A17D80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X3D sp. z o.o.</w:t>
            </w:r>
          </w:p>
          <w:p w14:paraId="1675DCB0" w14:textId="77777777" w:rsidR="00A17D80" w:rsidRPr="00A17D80" w:rsidRDefault="00A17D80" w:rsidP="00A17D80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Ceynowy 21</w:t>
            </w:r>
          </w:p>
          <w:p w14:paraId="42A00FF9" w14:textId="77777777" w:rsidR="00A17D80" w:rsidRPr="00A17D80" w:rsidRDefault="00A17D80" w:rsidP="00A17D80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77-100 Bytów</w:t>
            </w:r>
          </w:p>
          <w:p w14:paraId="11919A9A" w14:textId="77777777" w:rsidR="00A17D80" w:rsidRPr="00A17D80" w:rsidRDefault="00A17D80" w:rsidP="00A17D80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za cenę wykonania przedmiotu zamówienia w wysokości</w:t>
            </w:r>
            <w:r w:rsidRPr="00A17D80">
              <w:rPr>
                <w:b/>
                <w:bCs/>
                <w:sz w:val="20"/>
                <w:szCs w:val="20"/>
              </w:rPr>
              <w:t xml:space="preserve"> 29 882.50 zł </w:t>
            </w:r>
            <w:r w:rsidRPr="00AA1AD4">
              <w:rPr>
                <w:b/>
                <w:bCs/>
                <w:sz w:val="20"/>
                <w:szCs w:val="20"/>
              </w:rPr>
              <w:t>brutto</w:t>
            </w:r>
            <w:r w:rsidRPr="00A17D80">
              <w:rPr>
                <w:b/>
                <w:bCs/>
                <w:sz w:val="20"/>
                <w:szCs w:val="20"/>
              </w:rPr>
              <w:t>.</w:t>
            </w:r>
          </w:p>
          <w:p w14:paraId="19E4C2F1" w14:textId="77777777" w:rsidR="00A17D80" w:rsidRPr="00A17D80" w:rsidRDefault="00A17D80" w:rsidP="00A17D80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Uzasadnienie wyboru:</w:t>
            </w:r>
          </w:p>
          <w:p w14:paraId="7817457B" w14:textId="77777777" w:rsidR="00A17D80" w:rsidRPr="00A17D80" w:rsidRDefault="00A17D80" w:rsidP="00A17D80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556A935F" w14:textId="77777777" w:rsidR="00A17D80" w:rsidRDefault="00A17D80"/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17D80" w:rsidRPr="00AA1AD4" w14:paraId="44546DCE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10477" w14:textId="77777777" w:rsidR="00A17D80" w:rsidRPr="00A17D80" w:rsidRDefault="00A17D80" w:rsidP="00D34EF8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4</w:t>
            </w:r>
            <w:r w:rsidRPr="00A17D80">
              <w:rPr>
                <w:b/>
                <w:bCs/>
                <w:sz w:val="20"/>
                <w:szCs w:val="20"/>
              </w:rPr>
              <w:t xml:space="preserve">: </w:t>
            </w:r>
            <w:r w:rsidRPr="00A17D80">
              <w:rPr>
                <w:sz w:val="20"/>
                <w:szCs w:val="20"/>
              </w:rPr>
              <w:t>Zakup i dostawa sprzętu szkoleniowego do prowadzenia kursów z sieci komputerowych</w:t>
            </w:r>
          </w:p>
          <w:p w14:paraId="17F4FBBC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NetProf.pl Spółka z ograniczoną odpowiedzialnością</w:t>
            </w:r>
          </w:p>
          <w:p w14:paraId="2C6A1F1C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Ul. Sterlinga 27/29 </w:t>
            </w:r>
          </w:p>
          <w:p w14:paraId="7E383768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90-212 Łódź</w:t>
            </w:r>
          </w:p>
          <w:p w14:paraId="4DB28080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za cenę wykonania przedmiotu zamówienia w wysokości </w:t>
            </w:r>
            <w:r w:rsidRPr="00A17D80">
              <w:rPr>
                <w:b/>
                <w:bCs/>
                <w:sz w:val="20"/>
                <w:szCs w:val="20"/>
              </w:rPr>
              <w:t>56 587.52 zł brutto.</w:t>
            </w:r>
          </w:p>
          <w:p w14:paraId="53F881BF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Uzasadnienie wyboru:</w:t>
            </w:r>
          </w:p>
          <w:p w14:paraId="7F964EA8" w14:textId="77777777" w:rsidR="00A17D80" w:rsidRPr="00A17D80" w:rsidRDefault="00A17D80" w:rsidP="00A17D80">
            <w:pPr>
              <w:spacing w:before="120" w:after="240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Została złożona jedna oferta. Wykonawca spełnia warunki wymagane przez Zamawiającego.</w:t>
            </w:r>
          </w:p>
        </w:tc>
      </w:tr>
      <w:tr w:rsidR="00A17D80" w:rsidRPr="00AA1AD4" w14:paraId="33A7804F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4B87" w14:textId="77777777" w:rsidR="00A17D80" w:rsidRPr="00A17D80" w:rsidRDefault="00A17D80" w:rsidP="00D34E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5</w:t>
            </w:r>
            <w:r w:rsidRPr="00A17D80">
              <w:rPr>
                <w:b/>
                <w:bCs/>
                <w:sz w:val="20"/>
                <w:szCs w:val="20"/>
              </w:rPr>
              <w:t xml:space="preserve">: </w:t>
            </w:r>
            <w:r w:rsidRPr="00A17D80">
              <w:rPr>
                <w:sz w:val="20"/>
                <w:szCs w:val="20"/>
              </w:rPr>
              <w:t>Zakup i dostawa stołów warsztatowych do prowadzenia zajęć z montażu sieci komputerowych</w:t>
            </w:r>
          </w:p>
          <w:p w14:paraId="442F7620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A17D80">
              <w:rPr>
                <w:b/>
                <w:bCs/>
                <w:sz w:val="20"/>
                <w:szCs w:val="20"/>
              </w:rPr>
              <w:t>Renex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7D80">
              <w:rPr>
                <w:b/>
                <w:bCs/>
                <w:sz w:val="20"/>
                <w:szCs w:val="20"/>
              </w:rPr>
              <w:t>Predrag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Topić</w:t>
            </w:r>
          </w:p>
          <w:p w14:paraId="6BD37BAB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Al. Kazimierza Wielkiego 6E </w:t>
            </w:r>
          </w:p>
          <w:p w14:paraId="2B3C4B5B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87-800 Włocławek</w:t>
            </w:r>
          </w:p>
          <w:p w14:paraId="43239BD4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za cenę wykonania przedmiotu zamówienia w wysokości </w:t>
            </w:r>
            <w:r w:rsidRPr="00A17D80">
              <w:rPr>
                <w:b/>
                <w:bCs/>
                <w:sz w:val="20"/>
                <w:szCs w:val="20"/>
              </w:rPr>
              <w:t>63 462.39 zł brutto.</w:t>
            </w:r>
          </w:p>
          <w:p w14:paraId="481DEF94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Uzasadnienie wyboru:</w:t>
            </w:r>
          </w:p>
          <w:p w14:paraId="3F7CD942" w14:textId="77777777" w:rsidR="00A17D80" w:rsidRPr="00A17D80" w:rsidRDefault="00A17D80" w:rsidP="00A17D80">
            <w:pPr>
              <w:spacing w:before="120" w:after="240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Została złożona jedna oferta. Wykonawca spełnia warunki wymagane przez Zamawiającego.</w:t>
            </w:r>
          </w:p>
        </w:tc>
      </w:tr>
      <w:tr w:rsidR="00A17D80" w:rsidRPr="00AA1AD4" w14:paraId="2655B9E1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22D8B" w14:textId="77777777" w:rsidR="00A17D80" w:rsidRPr="00A17D80" w:rsidRDefault="00A17D80" w:rsidP="00D34E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6</w:t>
            </w:r>
            <w:r w:rsidRPr="00A17D80">
              <w:rPr>
                <w:b/>
                <w:bCs/>
                <w:sz w:val="20"/>
                <w:szCs w:val="20"/>
              </w:rPr>
              <w:t xml:space="preserve">: </w:t>
            </w:r>
            <w:r w:rsidRPr="00A17D80">
              <w:rPr>
                <w:sz w:val="20"/>
                <w:szCs w:val="20"/>
              </w:rPr>
              <w:t>Zakup i dostawa serwera</w:t>
            </w:r>
          </w:p>
          <w:p w14:paraId="54C9F4FA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 xml:space="preserve">Miecz Net Karol </w:t>
            </w:r>
            <w:proofErr w:type="spellStart"/>
            <w:r w:rsidRPr="00A17D80">
              <w:rPr>
                <w:b/>
                <w:bCs/>
                <w:sz w:val="20"/>
                <w:szCs w:val="20"/>
              </w:rPr>
              <w:t>Labe</w:t>
            </w:r>
            <w:proofErr w:type="spellEnd"/>
          </w:p>
          <w:p w14:paraId="62C7FF99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Ul. Mieczyków 14a </w:t>
            </w:r>
          </w:p>
          <w:p w14:paraId="2DA57630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41-250 Czeladź</w:t>
            </w:r>
          </w:p>
          <w:p w14:paraId="3FB3CE9A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za cenę wykonania przedmiotu zamówienia w wysokości </w:t>
            </w:r>
            <w:r w:rsidRPr="00A17D80">
              <w:rPr>
                <w:b/>
                <w:bCs/>
                <w:sz w:val="20"/>
                <w:szCs w:val="20"/>
              </w:rPr>
              <w:t>109 470.00 zł brutto.</w:t>
            </w:r>
          </w:p>
          <w:p w14:paraId="7009C881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Uzasadnienie wyboru:</w:t>
            </w:r>
          </w:p>
          <w:p w14:paraId="425DDF8B" w14:textId="77777777" w:rsidR="00A17D80" w:rsidRPr="00A17D80" w:rsidRDefault="00A17D80" w:rsidP="00A17D80">
            <w:pPr>
              <w:spacing w:before="120" w:after="240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Została złożona jedna oferta. Wykonawca spełnia warunki wymagane przez Zamawiającego</w:t>
            </w:r>
            <w:r w:rsidRPr="00A17D80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A17D80" w:rsidRPr="00AA1AD4" w14:paraId="41D43077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B32C" w14:textId="77777777" w:rsidR="00A17D80" w:rsidRPr="00A17D80" w:rsidRDefault="00A17D80" w:rsidP="00D34E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lastRenderedPageBreak/>
              <w:t>Część nr 7</w:t>
            </w:r>
            <w:r w:rsidRPr="00A17D80">
              <w:rPr>
                <w:b/>
                <w:bCs/>
                <w:sz w:val="20"/>
                <w:szCs w:val="20"/>
              </w:rPr>
              <w:t xml:space="preserve">: </w:t>
            </w:r>
            <w:r w:rsidRPr="00A17D80">
              <w:rPr>
                <w:sz w:val="20"/>
                <w:szCs w:val="20"/>
              </w:rPr>
              <w:t>Zakup i dostawa mebli szkolnych</w:t>
            </w:r>
          </w:p>
          <w:p w14:paraId="4B8E6EEF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APLY Anna Borawska</w:t>
            </w:r>
          </w:p>
          <w:p w14:paraId="32429965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Zagórzańska 28c </w:t>
            </w:r>
          </w:p>
          <w:p w14:paraId="400397F9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04-965 Warszawa</w:t>
            </w:r>
          </w:p>
          <w:p w14:paraId="64EA14F4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za cenę wykonania przedmiotu zamówienia w wysokości </w:t>
            </w:r>
            <w:r w:rsidRPr="00A17D80">
              <w:rPr>
                <w:b/>
                <w:bCs/>
                <w:sz w:val="20"/>
                <w:szCs w:val="20"/>
              </w:rPr>
              <w:t>24 000.00 zł brutto.</w:t>
            </w:r>
          </w:p>
          <w:p w14:paraId="0332CB42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Uzasadnienie wyboru:</w:t>
            </w:r>
          </w:p>
          <w:p w14:paraId="4EAC44B2" w14:textId="77777777" w:rsidR="00A17D80" w:rsidRPr="00A17D80" w:rsidRDefault="00A17D80" w:rsidP="00A17D80">
            <w:pPr>
              <w:spacing w:before="120" w:after="240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A17D80" w:rsidRPr="00AA1AD4" w14:paraId="1EE57E0A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420DF" w14:textId="77777777" w:rsidR="00A17D80" w:rsidRPr="00A17D80" w:rsidRDefault="00A17D80" w:rsidP="00D34E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8</w:t>
            </w:r>
            <w:r w:rsidRPr="00A17D80">
              <w:rPr>
                <w:b/>
                <w:bCs/>
                <w:sz w:val="20"/>
                <w:szCs w:val="20"/>
              </w:rPr>
              <w:t xml:space="preserve">: </w:t>
            </w:r>
            <w:r w:rsidRPr="00A17D80">
              <w:rPr>
                <w:sz w:val="20"/>
                <w:szCs w:val="20"/>
              </w:rPr>
              <w:t>Zakup i dostawa sprzętu i akcesoriów dla technikum hotelarskiego</w:t>
            </w:r>
          </w:p>
          <w:p w14:paraId="2A7DC41C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A17D80">
              <w:rPr>
                <w:b/>
                <w:bCs/>
                <w:sz w:val="20"/>
                <w:szCs w:val="20"/>
              </w:rPr>
              <w:t>w&amp;w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design Katarzyna Kaczmarczyk</w:t>
            </w:r>
          </w:p>
          <w:p w14:paraId="35D92962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ul. Pokoju 8a /7</w:t>
            </w:r>
          </w:p>
          <w:p w14:paraId="67156BD1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40-859 Katowice</w:t>
            </w:r>
          </w:p>
          <w:p w14:paraId="3BD61B40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za cenę wykonania przedmiotu zamówienia w wysokości </w:t>
            </w:r>
            <w:r w:rsidRPr="00A17D80">
              <w:rPr>
                <w:b/>
                <w:bCs/>
                <w:sz w:val="20"/>
                <w:szCs w:val="20"/>
              </w:rPr>
              <w:t>39 000.84 zł brutto.</w:t>
            </w:r>
          </w:p>
          <w:p w14:paraId="1FE0366D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Uzasadnienie wyboru:</w:t>
            </w:r>
          </w:p>
          <w:p w14:paraId="7794B4B5" w14:textId="77777777" w:rsidR="00A17D80" w:rsidRPr="00A17D80" w:rsidRDefault="00A17D80" w:rsidP="00A17D80">
            <w:pPr>
              <w:spacing w:before="120" w:after="240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Wybrano ofertę przedstawiającą najlepszy bilans ceny i kryteriów poza cenowych</w:t>
            </w:r>
          </w:p>
        </w:tc>
      </w:tr>
      <w:tr w:rsidR="00A17D80" w:rsidRPr="00AA1AD4" w14:paraId="0A3B8F8E" w14:textId="77777777" w:rsidTr="00A17D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109E4" w14:textId="77777777" w:rsidR="00A17D80" w:rsidRPr="00A17D80" w:rsidRDefault="00A17D80" w:rsidP="00D34E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A1AD4">
              <w:rPr>
                <w:b/>
                <w:bCs/>
                <w:sz w:val="20"/>
                <w:szCs w:val="20"/>
              </w:rPr>
              <w:t>Część nr 9</w:t>
            </w:r>
            <w:r w:rsidRPr="00A17D80">
              <w:rPr>
                <w:b/>
                <w:bCs/>
                <w:sz w:val="20"/>
                <w:szCs w:val="20"/>
              </w:rPr>
              <w:t xml:space="preserve">: </w:t>
            </w:r>
            <w:r w:rsidRPr="00A17D80">
              <w:rPr>
                <w:sz w:val="20"/>
                <w:szCs w:val="20"/>
              </w:rPr>
              <w:t>Zakup i dostawa wyposażenia do Laboratorium RFID dla technikum logistycznego</w:t>
            </w:r>
          </w:p>
          <w:p w14:paraId="3F855BE0" w14:textId="77777777" w:rsidR="00A17D80" w:rsidRPr="00A17D80" w:rsidRDefault="00A17D80" w:rsidP="00A17D80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LUKRUM Kamil Bielecki</w:t>
            </w:r>
          </w:p>
          <w:p w14:paraId="7A22775D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Śliwkowa 5 </w:t>
            </w:r>
          </w:p>
          <w:p w14:paraId="174A2692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82-520 Bądki</w:t>
            </w:r>
          </w:p>
          <w:p w14:paraId="12B66537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za cenę wykonania przedmiotu zamówienia w wysokości </w:t>
            </w:r>
            <w:r w:rsidRPr="00A17D80">
              <w:rPr>
                <w:b/>
                <w:bCs/>
                <w:sz w:val="20"/>
                <w:szCs w:val="20"/>
              </w:rPr>
              <w:t>59 040.00 zł brutto.</w:t>
            </w:r>
          </w:p>
          <w:p w14:paraId="7A55AEF7" w14:textId="77777777" w:rsidR="00A17D80" w:rsidRPr="00A17D80" w:rsidRDefault="00A17D80" w:rsidP="00A17D8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Uzasadnienie wyboru:</w:t>
            </w:r>
          </w:p>
          <w:p w14:paraId="44263E94" w14:textId="77777777" w:rsidR="00A17D80" w:rsidRPr="00A17D80" w:rsidRDefault="00A17D80" w:rsidP="00A17D80">
            <w:pPr>
              <w:spacing w:before="120" w:after="240"/>
              <w:rPr>
                <w:b/>
                <w:bCs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Została złożona jedna oferta. Wykonawca spełnia warunki wymagane przez Zamawiającego.</w:t>
            </w:r>
          </w:p>
        </w:tc>
      </w:tr>
    </w:tbl>
    <w:p w14:paraId="3FCFC395" w14:textId="0F6788BC" w:rsidR="00B36EDA" w:rsidRPr="00A17D80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A17D8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17D80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17D80" w14:paraId="1A358E5E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8EFC47" w14:textId="77777777" w:rsidR="00B36EDA" w:rsidRPr="00A17D8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17D80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70FEC5" w14:textId="77777777" w:rsidR="00B36EDA" w:rsidRPr="00A17D80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A17D80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EA9047" w14:textId="77777777" w:rsidR="00B36EDA" w:rsidRPr="00A17D8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17D80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ADBCEC" w14:textId="77777777" w:rsidR="00B36EDA" w:rsidRPr="00A17D8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17D80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B55D0" w:rsidRPr="00A17D80" w14:paraId="4BE1B8D9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5D87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Zakup i dostawa komputerów, urządzeń peryferyjnych, akcesoriów i oprogramowania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D26A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A17D80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i Piotr Gębka Sp. z o.o.</w:t>
            </w:r>
          </w:p>
          <w:p w14:paraId="47602C8F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ul. Wolność 8 lok. 4, 8/4</w:t>
            </w:r>
          </w:p>
          <w:p w14:paraId="4F9A541F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A11DC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- 58.76</w:t>
            </w:r>
          </w:p>
          <w:p w14:paraId="27AC14A4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ilość pamięci RAM - 20.00</w:t>
            </w:r>
          </w:p>
          <w:p w14:paraId="0FA0AAD4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pojemność dysków serwerowych  2TB  - 10.00</w:t>
            </w:r>
          </w:p>
          <w:p w14:paraId="21C632ED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4 - usługa montażu monitorów interaktywnych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7282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98,76</w:t>
            </w:r>
          </w:p>
        </w:tc>
      </w:tr>
      <w:tr w:rsidR="001B55D0" w:rsidRPr="00A17D80" w14:paraId="2809F04D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D2B95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1 - Zakup i dostawa komputerów, urządzeń peryferyjnych, </w:t>
            </w:r>
            <w:r w:rsidRPr="00A17D80">
              <w:rPr>
                <w:sz w:val="20"/>
                <w:szCs w:val="20"/>
              </w:rPr>
              <w:lastRenderedPageBreak/>
              <w:t>akcesoriów i oprogramowania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DC94C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lastRenderedPageBreak/>
              <w:t xml:space="preserve">Web-Profit Maciej </w:t>
            </w:r>
            <w:proofErr w:type="spellStart"/>
            <w:r w:rsidRPr="00A17D80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64203E1A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Spokojna 18</w:t>
            </w:r>
          </w:p>
          <w:p w14:paraId="43FB4EF3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lastRenderedPageBreak/>
              <w:t>41-940 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A283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lastRenderedPageBreak/>
              <w:t>1 - Cena - 60.00</w:t>
            </w:r>
          </w:p>
          <w:p w14:paraId="68373415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ilość pamięci RAM - 20.00</w:t>
            </w:r>
          </w:p>
          <w:p w14:paraId="28D6082F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lastRenderedPageBreak/>
              <w:t>3 - pojemność dysków serwerowych  2TB  - 10.00</w:t>
            </w:r>
          </w:p>
          <w:p w14:paraId="3604C4E6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4 - usługa montażu monitorów interaktywnych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6C84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1B55D0" w:rsidRPr="00A17D80" w14:paraId="0E016D92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86A0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Zakup i dostawa komputerów, urządzeń peryferyjnych, akcesoriów i oprogramowania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7AFE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PWH WIP - Małgorzata Szczepanik-Grzywocz</w:t>
            </w:r>
          </w:p>
          <w:p w14:paraId="31245E6E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Władysława Reymonta 23</w:t>
            </w:r>
          </w:p>
          <w:p w14:paraId="5B477AF9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44-200 Rybnik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9A91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- 57.87</w:t>
            </w:r>
          </w:p>
          <w:p w14:paraId="69478D08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ilość pamięci RAM - 20.00</w:t>
            </w:r>
          </w:p>
          <w:p w14:paraId="78FA5C5F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pojemność dysków serwerowych  2TB  - 10.00</w:t>
            </w:r>
          </w:p>
          <w:p w14:paraId="37B69B01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4 - usługa montażu monitorów interaktywnych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3DD1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97,87</w:t>
            </w:r>
          </w:p>
        </w:tc>
      </w:tr>
      <w:tr w:rsidR="001B55D0" w:rsidRPr="00A17D80" w14:paraId="1DC25D26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2A37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Zakup i dostawa komputerów, urządzeń peryferyjnych, akcesoriów i oprogramowania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17850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PRZP Systemy Informacyjne Sp. z o.o.</w:t>
            </w:r>
          </w:p>
          <w:p w14:paraId="54318A53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Kilińskiego 6</w:t>
            </w:r>
          </w:p>
          <w:p w14:paraId="0B947656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28-230 Połaniec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6F19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- 55.89</w:t>
            </w:r>
          </w:p>
          <w:p w14:paraId="7B8EF236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ilość pamięci RAM - 20.00</w:t>
            </w:r>
          </w:p>
          <w:p w14:paraId="35EF038B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pojemność dysków serwerowych  2TB  - 10.00</w:t>
            </w:r>
          </w:p>
          <w:p w14:paraId="2D67C423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4 - usługa montażu monitorów interaktywnych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47FD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95,89</w:t>
            </w:r>
          </w:p>
        </w:tc>
      </w:tr>
      <w:tr w:rsidR="001B55D0" w:rsidRPr="00A17D80" w14:paraId="598D0E42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C4309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Zakup i dostawa komputerów, urządzeń peryferyjnych, akcesoriów i oprogramowania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49981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FHU Horyzont Krzysztof Lech</w:t>
            </w:r>
          </w:p>
          <w:p w14:paraId="0D21DB4F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11 Listopada 21</w:t>
            </w:r>
          </w:p>
          <w:p w14:paraId="66E71979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38-300 Gorlice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2480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- 45.26</w:t>
            </w:r>
          </w:p>
          <w:p w14:paraId="218A31C5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ilość pamięci RAM - 20.00</w:t>
            </w:r>
          </w:p>
          <w:p w14:paraId="4DA4224A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pojemność dysków serwerowych  2TB  - 10.00</w:t>
            </w:r>
          </w:p>
          <w:p w14:paraId="2CC454EA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4 - usługa montażu monitorów interaktywnych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A5B4B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85,26</w:t>
            </w:r>
          </w:p>
        </w:tc>
      </w:tr>
      <w:tr w:rsidR="001B55D0" w:rsidRPr="00A17D80" w14:paraId="256D1149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D4CC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Zakup i dostawa  narzędzi serwisowych, sprzętu światłowodowego i drukarek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3FEC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X3D sp. z o.o.</w:t>
            </w:r>
          </w:p>
          <w:p w14:paraId="327901D9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A17D80">
              <w:rPr>
                <w:sz w:val="20"/>
                <w:szCs w:val="20"/>
              </w:rPr>
              <w:t>Zaulek</w:t>
            </w:r>
            <w:proofErr w:type="spellEnd"/>
            <w:r w:rsidRPr="00A17D80">
              <w:rPr>
                <w:sz w:val="20"/>
                <w:szCs w:val="20"/>
              </w:rPr>
              <w:t xml:space="preserve"> </w:t>
            </w:r>
            <w:proofErr w:type="spellStart"/>
            <w:r w:rsidRPr="00A17D80">
              <w:rPr>
                <w:sz w:val="20"/>
                <w:szCs w:val="20"/>
              </w:rPr>
              <w:t>Drozdowy</w:t>
            </w:r>
            <w:proofErr w:type="spellEnd"/>
            <w:r w:rsidRPr="00A17D80">
              <w:rPr>
                <w:sz w:val="20"/>
                <w:szCs w:val="20"/>
              </w:rPr>
              <w:t xml:space="preserve"> 2</w:t>
            </w:r>
          </w:p>
          <w:p w14:paraId="6748B5C0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77-100 </w:t>
            </w:r>
            <w:proofErr w:type="spellStart"/>
            <w:r w:rsidRPr="00A17D80">
              <w:rPr>
                <w:sz w:val="20"/>
                <w:szCs w:val="20"/>
              </w:rPr>
              <w:t>Bytow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1715F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7A17358E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dołączony plecak do aparatu fotograficznego  - 20.00</w:t>
            </w:r>
          </w:p>
          <w:p w14:paraId="676E8617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gwarancja na aparat fotograficzny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03CA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100,00</w:t>
            </w:r>
          </w:p>
        </w:tc>
      </w:tr>
      <w:tr w:rsidR="001B55D0" w:rsidRPr="00A17D80" w14:paraId="6E8DE021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DA22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Zakup i dostawa  narzędzi serwisowych, sprzętu światłowodowego i drukarek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94889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APLY Anna Borawska</w:t>
            </w:r>
          </w:p>
          <w:p w14:paraId="66B05EBF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Zagórzańska 28c</w:t>
            </w:r>
          </w:p>
          <w:p w14:paraId="172FC152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82AE7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- 38.28</w:t>
            </w:r>
          </w:p>
          <w:p w14:paraId="203297AB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dołączony plecak do aparatu fotograficznego  - 20.00</w:t>
            </w:r>
          </w:p>
          <w:p w14:paraId="4FF133FE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gwarancja na aparat fotograficzny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6BF1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78,28</w:t>
            </w:r>
          </w:p>
        </w:tc>
      </w:tr>
      <w:tr w:rsidR="001B55D0" w:rsidRPr="00A17D80" w14:paraId="6C38181C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3B43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Zakup i dostawa sprzętu szkoleniowego do prowadzenia kursów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5B1F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PMSI Sp. z o.o.</w:t>
            </w:r>
          </w:p>
          <w:p w14:paraId="4DE68FAC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os. Centrum B 10/62</w:t>
            </w:r>
          </w:p>
          <w:p w14:paraId="2122AA67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31-928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00FE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- 0.00</w:t>
            </w:r>
          </w:p>
          <w:p w14:paraId="1762E65E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sprzęt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72AC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0,00</w:t>
            </w:r>
          </w:p>
        </w:tc>
      </w:tr>
      <w:tr w:rsidR="001B55D0" w:rsidRPr="00A17D80" w14:paraId="4ADE3F01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CC07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Zakup i dostawa sprzętu szkoleniowego do prowadzenia kursów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D0B13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X3D sp. z o.o.</w:t>
            </w:r>
          </w:p>
          <w:p w14:paraId="009EAC47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A17D80">
              <w:rPr>
                <w:sz w:val="20"/>
                <w:szCs w:val="20"/>
              </w:rPr>
              <w:t>Zaulek</w:t>
            </w:r>
            <w:proofErr w:type="spellEnd"/>
            <w:r w:rsidRPr="00A17D80">
              <w:rPr>
                <w:sz w:val="20"/>
                <w:szCs w:val="20"/>
              </w:rPr>
              <w:t xml:space="preserve"> </w:t>
            </w:r>
            <w:proofErr w:type="spellStart"/>
            <w:r w:rsidRPr="00A17D80">
              <w:rPr>
                <w:sz w:val="20"/>
                <w:szCs w:val="20"/>
              </w:rPr>
              <w:t>Drozdowy</w:t>
            </w:r>
            <w:proofErr w:type="spellEnd"/>
            <w:r w:rsidRPr="00A17D80">
              <w:rPr>
                <w:sz w:val="20"/>
                <w:szCs w:val="20"/>
              </w:rPr>
              <w:t xml:space="preserve"> 2</w:t>
            </w:r>
          </w:p>
          <w:p w14:paraId="6243C122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77-100 </w:t>
            </w:r>
            <w:proofErr w:type="spellStart"/>
            <w:r w:rsidRPr="00A17D80">
              <w:rPr>
                <w:sz w:val="20"/>
                <w:szCs w:val="20"/>
              </w:rPr>
              <w:t>Bytow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2F09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4AFA50F9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sprzęt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3F18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100,00</w:t>
            </w:r>
          </w:p>
        </w:tc>
      </w:tr>
      <w:tr w:rsidR="001B55D0" w:rsidRPr="00A17D80" w14:paraId="5517BA91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E78D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Zakup i dostawa sprzętu szkoleniowego do prowadzenia kursów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D9ED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APLY Anna Borawska</w:t>
            </w:r>
          </w:p>
          <w:p w14:paraId="59931A6F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Zagórzańska 28c</w:t>
            </w:r>
          </w:p>
          <w:p w14:paraId="7B69FD25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17911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- 13.90</w:t>
            </w:r>
          </w:p>
          <w:p w14:paraId="1B2E4823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sprzęt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1AB7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53,90</w:t>
            </w:r>
          </w:p>
        </w:tc>
      </w:tr>
      <w:tr w:rsidR="001B55D0" w:rsidRPr="00A17D80" w14:paraId="52DFCDEE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2F96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Zakup i dostawa sprzętu szkoleniowego do prowadzenia kursów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737FA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COCON Spółka Akcyjna</w:t>
            </w:r>
          </w:p>
          <w:p w14:paraId="2E2B4B49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Dworcowa 10a</w:t>
            </w:r>
          </w:p>
          <w:p w14:paraId="4DF404B6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46-300 Olesno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A81D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- 46.04</w:t>
            </w:r>
          </w:p>
          <w:p w14:paraId="47EF2CE3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sprzęt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9DDD3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46,04</w:t>
            </w:r>
          </w:p>
        </w:tc>
      </w:tr>
      <w:tr w:rsidR="001B55D0" w:rsidRPr="00A17D80" w14:paraId="012E392F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BFAFA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4 - Zakup i dostawa sprzętu szkoleniowego do prowadzenia kursów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28A7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NetProf.pl Spółka z ograniczoną odpowiedzialnością</w:t>
            </w:r>
          </w:p>
          <w:p w14:paraId="4A0C74CC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Sterlinga 27/29</w:t>
            </w:r>
          </w:p>
          <w:p w14:paraId="5AE97FC3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90-212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4AE2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4060A149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wsparcie techniczne  - 20.00</w:t>
            </w:r>
          </w:p>
          <w:p w14:paraId="5618378C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przeprowadzenie szkolenia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E161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100,00</w:t>
            </w:r>
          </w:p>
        </w:tc>
      </w:tr>
      <w:tr w:rsidR="001B55D0" w:rsidRPr="00A17D80" w14:paraId="776DDCBF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465C3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lastRenderedPageBreak/>
              <w:t>5 - Zakup i dostawa stołów warsztatowych do prowadzenia zajęć z montażu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0D1B0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A17D80">
              <w:rPr>
                <w:b/>
                <w:bCs/>
                <w:sz w:val="20"/>
                <w:szCs w:val="20"/>
              </w:rPr>
              <w:t>Renex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7D80">
              <w:rPr>
                <w:b/>
                <w:bCs/>
                <w:sz w:val="20"/>
                <w:szCs w:val="20"/>
              </w:rPr>
              <w:t>Predrag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Topić</w:t>
            </w:r>
          </w:p>
          <w:p w14:paraId="73094F29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Al. Kazimierza Wielkiego 6E</w:t>
            </w:r>
          </w:p>
          <w:p w14:paraId="472ECC68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87-800 Włocławek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9D00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53E8066E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stoły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865A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100,00</w:t>
            </w:r>
          </w:p>
        </w:tc>
      </w:tr>
      <w:tr w:rsidR="001B55D0" w:rsidRPr="00A17D80" w14:paraId="7E60A05E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721D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6 - Zakup i dostawa serwera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9D93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Miecz Net</w:t>
            </w:r>
          </w:p>
          <w:p w14:paraId="7081DE7A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Mieczyków 14a/323073545</w:t>
            </w:r>
          </w:p>
          <w:p w14:paraId="4140D280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41-250 Czeladź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4CCB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7B06EED8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serwer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D246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60,00</w:t>
            </w:r>
          </w:p>
        </w:tc>
      </w:tr>
      <w:tr w:rsidR="001B55D0" w:rsidRPr="00A17D80" w14:paraId="6996CF82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5274A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7 - Zakup i dostawa mebli szkolnych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2682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A17D80">
              <w:rPr>
                <w:b/>
                <w:bCs/>
                <w:sz w:val="20"/>
                <w:szCs w:val="20"/>
              </w:rPr>
              <w:t>w&amp;w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design Katarzyna Kaczmarczyk</w:t>
            </w:r>
          </w:p>
          <w:p w14:paraId="4C5F4741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Pokoju 8a/7</w:t>
            </w:r>
          </w:p>
          <w:p w14:paraId="7E3D7661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40-859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6B6A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- 43.73</w:t>
            </w:r>
          </w:p>
          <w:p w14:paraId="136C84DF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parametry techniczne  - 20.00</w:t>
            </w:r>
          </w:p>
          <w:p w14:paraId="45321DCD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gwarancja na meble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E238E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83,73</w:t>
            </w:r>
          </w:p>
        </w:tc>
      </w:tr>
      <w:tr w:rsidR="001B55D0" w:rsidRPr="00A17D80" w14:paraId="4DEFF03B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8EA8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7 - Zakup i dostawa mebli szkolnych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4BA77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APLY Anna Borawska</w:t>
            </w:r>
          </w:p>
          <w:p w14:paraId="3492559A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Zagórzańska 28c</w:t>
            </w:r>
          </w:p>
          <w:p w14:paraId="6CEABDD9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23EC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0FA8D267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parametry techniczne  - 20.00</w:t>
            </w:r>
          </w:p>
          <w:p w14:paraId="5A9C7FB3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gwarancja na meble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DE67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100,00</w:t>
            </w:r>
          </w:p>
        </w:tc>
      </w:tr>
      <w:tr w:rsidR="001B55D0" w:rsidRPr="00A17D80" w14:paraId="6FD4BA15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E6F9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7 - Zakup i dostawa mebli szkolnych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C8247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Toro Spółka zoo</w:t>
            </w:r>
          </w:p>
          <w:p w14:paraId="450E8A86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Breń 64a</w:t>
            </w:r>
          </w:p>
          <w:p w14:paraId="59E52160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33-140 lisia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52E4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- 57.39</w:t>
            </w:r>
          </w:p>
          <w:p w14:paraId="5FFEC7B2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parametry techniczne  - 20.00</w:t>
            </w:r>
          </w:p>
          <w:p w14:paraId="4C3FF3D2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3 - gwarancja na meble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984E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97,39</w:t>
            </w:r>
          </w:p>
        </w:tc>
      </w:tr>
      <w:tr w:rsidR="001B55D0" w:rsidRPr="00A17D80" w14:paraId="7ADA67CE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97FC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8 - Zakup i dostawa sprzętu i akcesoriów dla technikum hotelarskiego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A8F29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A17D80">
              <w:rPr>
                <w:b/>
                <w:bCs/>
                <w:sz w:val="20"/>
                <w:szCs w:val="20"/>
              </w:rPr>
              <w:t>w&amp;w</w:t>
            </w:r>
            <w:proofErr w:type="spellEnd"/>
            <w:r w:rsidRPr="00A17D80">
              <w:rPr>
                <w:b/>
                <w:bCs/>
                <w:sz w:val="20"/>
                <w:szCs w:val="20"/>
              </w:rPr>
              <w:t xml:space="preserve"> design Katarzyna Kaczmarczyk</w:t>
            </w:r>
          </w:p>
          <w:p w14:paraId="7FF31851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Pokoju 8a/7</w:t>
            </w:r>
          </w:p>
          <w:p w14:paraId="2BF8E884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40-859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EAFF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2FCFE05A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ekspres do kawy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9A83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100,00</w:t>
            </w:r>
          </w:p>
        </w:tc>
      </w:tr>
      <w:tr w:rsidR="001B55D0" w:rsidRPr="00A17D80" w14:paraId="34931012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5056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8 - Zakup i dostawa sprzętu i akcesoriów dla technikum hotelarskiego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A885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Toro Spółka zoo</w:t>
            </w:r>
          </w:p>
          <w:p w14:paraId="4440AF69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Breń 64a</w:t>
            </w:r>
          </w:p>
          <w:p w14:paraId="009638B9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33-140 lisia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AC210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- 46.84</w:t>
            </w:r>
          </w:p>
          <w:p w14:paraId="1DC3A3C7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ekspres do kawy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EBE9A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46,84</w:t>
            </w:r>
          </w:p>
        </w:tc>
      </w:tr>
      <w:tr w:rsidR="001B55D0" w:rsidRPr="00A17D80" w14:paraId="1FE657BD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56FD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8 - Zakup i dostawa sprzętu i akcesoriów dla technikum hotelarskiego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1D03A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 xml:space="preserve">Gastro-Pack  Michał </w:t>
            </w:r>
            <w:proofErr w:type="spellStart"/>
            <w:r w:rsidRPr="00A17D80">
              <w:rPr>
                <w:b/>
                <w:bCs/>
                <w:sz w:val="20"/>
                <w:szCs w:val="20"/>
              </w:rPr>
              <w:t>Henzel</w:t>
            </w:r>
            <w:proofErr w:type="spellEnd"/>
          </w:p>
          <w:p w14:paraId="489DE9E8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Bodzanów 138a</w:t>
            </w:r>
          </w:p>
          <w:p w14:paraId="6D2342E5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A2E51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- 0.00</w:t>
            </w:r>
          </w:p>
          <w:p w14:paraId="735FE59D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ekspres do kawy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B28B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0,00</w:t>
            </w:r>
          </w:p>
        </w:tc>
      </w:tr>
      <w:tr w:rsidR="001B55D0" w:rsidRPr="00A17D80" w14:paraId="356FB421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ADF2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8 - Zakup i dostawa sprzętu i akcesoriów dla technikum hotelarskiego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E1746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APLY Anna Borawska</w:t>
            </w:r>
          </w:p>
          <w:p w14:paraId="272FA3A9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Zagórzańska 28c</w:t>
            </w:r>
          </w:p>
          <w:p w14:paraId="69A64BF4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CCD5F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- 0.00</w:t>
            </w:r>
          </w:p>
          <w:p w14:paraId="051F876A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gwarancja na ekspres do kawy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8F14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0,00</w:t>
            </w:r>
          </w:p>
        </w:tc>
      </w:tr>
      <w:tr w:rsidR="001B55D0" w:rsidRPr="00A17D80" w14:paraId="23D4AA1A" w14:textId="77777777" w:rsidTr="001B55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22DE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9 - Zakup i dostawa wyposażenia do Laboratorium RFID dla technikum logistycznego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600F" w14:textId="77777777" w:rsidR="001B55D0" w:rsidRPr="00A17D80" w:rsidRDefault="001B55D0" w:rsidP="00D34E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17D80">
              <w:rPr>
                <w:b/>
                <w:bCs/>
                <w:sz w:val="20"/>
                <w:szCs w:val="20"/>
              </w:rPr>
              <w:t>LUKRUM Kamil Bielecki</w:t>
            </w:r>
          </w:p>
          <w:p w14:paraId="17AE0F3F" w14:textId="77777777" w:rsidR="001B55D0" w:rsidRPr="00A17D80" w:rsidRDefault="001B55D0" w:rsidP="00D34EF8">
            <w:pPr>
              <w:spacing w:line="276" w:lineRule="auto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Śliwkowa 5</w:t>
            </w:r>
          </w:p>
          <w:p w14:paraId="0B8B97AA" w14:textId="77777777" w:rsidR="001B55D0" w:rsidRPr="00A17D80" w:rsidRDefault="001B55D0" w:rsidP="00D34E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82-520 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61BF2" w14:textId="77777777" w:rsidR="001B55D0" w:rsidRPr="00A17D80" w:rsidRDefault="001B55D0" w:rsidP="00D34EF8">
            <w:pPr>
              <w:spacing w:before="40" w:after="40"/>
              <w:rPr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1 - Cena - 60.00</w:t>
            </w:r>
          </w:p>
          <w:p w14:paraId="6DAAB574" w14:textId="77777777" w:rsidR="001B55D0" w:rsidRPr="00A17D80" w:rsidRDefault="001B55D0" w:rsidP="00D34EF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>2 - szkolenie dla wskazanych osób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193A" w14:textId="77777777" w:rsidR="001B55D0" w:rsidRPr="00A17D80" w:rsidRDefault="001B55D0" w:rsidP="00D34EF8">
            <w:pPr>
              <w:jc w:val="center"/>
              <w:rPr>
                <w:color w:val="000000"/>
                <w:sz w:val="20"/>
                <w:szCs w:val="20"/>
              </w:rPr>
            </w:pPr>
            <w:r w:rsidRPr="00A17D80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631460F2" w14:textId="3A699DA2" w:rsidR="008642B3" w:rsidRPr="00A17D80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A17D80" w:rsidSect="00211A34">
      <w:headerReference w:type="default" r:id="rId7"/>
      <w:footerReference w:type="default" r:id="rId8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936D4" w14:textId="77777777" w:rsidR="00DB4609" w:rsidRDefault="00DB4609">
      <w:r>
        <w:separator/>
      </w:r>
    </w:p>
  </w:endnote>
  <w:endnote w:type="continuationSeparator" w:id="0">
    <w:p w14:paraId="21C38B2B" w14:textId="77777777" w:rsidR="00DB4609" w:rsidRDefault="00DB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AD7" w14:textId="41CA847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62BE7" w14:textId="77777777" w:rsidR="00DB4609" w:rsidRDefault="00DB4609">
      <w:r>
        <w:separator/>
      </w:r>
    </w:p>
  </w:footnote>
  <w:footnote w:type="continuationSeparator" w:id="0">
    <w:p w14:paraId="16E08F28" w14:textId="77777777" w:rsidR="00DB4609" w:rsidRDefault="00DB4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ABF5" w14:textId="162AF2C1" w:rsidR="006E3089" w:rsidRDefault="00C773F6">
    <w:pPr>
      <w:pStyle w:val="Nagwek"/>
    </w:pPr>
    <w:r>
      <w:pict w14:anchorId="4A4D6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2.8pt;height:43.8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609"/>
    <w:rsid w:val="00022322"/>
    <w:rsid w:val="00042497"/>
    <w:rsid w:val="000C1E6F"/>
    <w:rsid w:val="000E4E56"/>
    <w:rsid w:val="001A1468"/>
    <w:rsid w:val="001B55D0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5A2C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17D80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73F6"/>
    <w:rsid w:val="00CA0B33"/>
    <w:rsid w:val="00CA3511"/>
    <w:rsid w:val="00CF75AF"/>
    <w:rsid w:val="00D01E5B"/>
    <w:rsid w:val="00D04203"/>
    <w:rsid w:val="00D26ED6"/>
    <w:rsid w:val="00D42C90"/>
    <w:rsid w:val="00D8427E"/>
    <w:rsid w:val="00DB460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C173C"/>
  <w15:chartTrackingRefBased/>
  <w15:docId w15:val="{69F4ED9B-6BBF-4DA7-9067-88D64FBE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60DD1-43AB-45C6-BB54-5B59849CB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1362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Agnieszka Raniszewska</cp:lastModifiedBy>
  <cp:revision>2</cp:revision>
  <cp:lastPrinted>1899-12-31T23:00:00Z</cp:lastPrinted>
  <dcterms:created xsi:type="dcterms:W3CDTF">2025-07-22T13:00:00Z</dcterms:created>
  <dcterms:modified xsi:type="dcterms:W3CDTF">2025-07-22T13:00:00Z</dcterms:modified>
</cp:coreProperties>
</file>