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FEBC0" w14:textId="77777777" w:rsidR="00DA7552" w:rsidRPr="009432A1" w:rsidRDefault="00846240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46240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846240">
        <w:rPr>
          <w:rFonts w:ascii="Arial" w:hAnsi="Arial" w:cs="Arial"/>
          <w:sz w:val="24"/>
          <w:szCs w:val="24"/>
        </w:rPr>
        <w:t>2025-07-22</w:t>
      </w:r>
    </w:p>
    <w:p w14:paraId="1BE3E724" w14:textId="77777777" w:rsidR="00DA7552" w:rsidRPr="009432A1" w:rsidRDefault="00846240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624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270102" w14:textId="77777777" w:rsidR="00DA7552" w:rsidRPr="009432A1" w:rsidRDefault="00846240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846240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846240">
        <w:rPr>
          <w:rFonts w:ascii="Arial" w:hAnsi="Arial" w:cs="Arial"/>
          <w:sz w:val="24"/>
          <w:szCs w:val="24"/>
        </w:rPr>
        <w:t>66</w:t>
      </w:r>
    </w:p>
    <w:p w14:paraId="205E74A8" w14:textId="77777777" w:rsidR="00DA7552" w:rsidRPr="009432A1" w:rsidRDefault="00846240" w:rsidP="00DA7552">
      <w:pPr>
        <w:rPr>
          <w:rFonts w:ascii="Arial" w:hAnsi="Arial" w:cs="Arial"/>
          <w:sz w:val="24"/>
          <w:szCs w:val="24"/>
        </w:rPr>
      </w:pPr>
      <w:r w:rsidRPr="00846240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846240">
        <w:rPr>
          <w:rFonts w:ascii="Arial" w:hAnsi="Arial" w:cs="Arial"/>
          <w:sz w:val="24"/>
          <w:szCs w:val="24"/>
        </w:rPr>
        <w:t>Kraków</w:t>
      </w:r>
    </w:p>
    <w:p w14:paraId="4C9E967B" w14:textId="7FC88158" w:rsidR="00DA7552" w:rsidRPr="009432A1" w:rsidRDefault="00A02CAC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SZP-271-24/25-</w:t>
      </w:r>
      <w:r w:rsidR="00701E12">
        <w:rPr>
          <w:rFonts w:ascii="Arial" w:hAnsi="Arial" w:cs="Arial"/>
          <w:bCs/>
          <w:sz w:val="18"/>
          <w:szCs w:val="18"/>
        </w:rPr>
        <w:t>641.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4005A4A6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FFBD14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38A3BDD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92752AB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5781B7DE" w14:textId="77777777">
        <w:tc>
          <w:tcPr>
            <w:tcW w:w="2269" w:type="dxa"/>
            <w:shd w:val="clear" w:color="auto" w:fill="auto"/>
          </w:tcPr>
          <w:p w14:paraId="549B4B9A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B038D9" w14:textId="77777777" w:rsidR="00DA7552" w:rsidRPr="004E4B64" w:rsidRDefault="008462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6240">
              <w:rPr>
                <w:rFonts w:ascii="Arial" w:hAnsi="Arial" w:cs="Arial"/>
                <w:bCs/>
                <w:sz w:val="24"/>
                <w:szCs w:val="24"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846240">
              <w:rPr>
                <w:rFonts w:ascii="Arial" w:hAnsi="Arial" w:cs="Arial"/>
                <w:bCs/>
                <w:sz w:val="24"/>
                <w:szCs w:val="24"/>
              </w:rPr>
              <w:t>witreoretinalnych</w:t>
            </w:r>
            <w:proofErr w:type="spellEnd"/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46240" w:rsidRPr="004E4B64" w14:paraId="36F53034" w14:textId="77777777" w:rsidTr="00FE1CA6">
        <w:tc>
          <w:tcPr>
            <w:tcW w:w="2269" w:type="dxa"/>
            <w:shd w:val="clear" w:color="auto" w:fill="auto"/>
          </w:tcPr>
          <w:p w14:paraId="2677B417" w14:textId="77777777" w:rsidR="00846240" w:rsidRPr="004E4B64" w:rsidRDefault="00846240" w:rsidP="00FE1C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44942C" w14:textId="77777777" w:rsidR="00846240" w:rsidRPr="004E4B64" w:rsidRDefault="00846240" w:rsidP="00FE1C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6240">
              <w:rPr>
                <w:rFonts w:ascii="Arial" w:hAnsi="Arial" w:cs="Arial"/>
                <w:bCs/>
                <w:sz w:val="24"/>
                <w:szCs w:val="24"/>
              </w:rPr>
              <w:t>SZP-271-24/25</w:t>
            </w:r>
          </w:p>
        </w:tc>
      </w:tr>
    </w:tbl>
    <w:p w14:paraId="77471B05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7DE490BD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846240" w:rsidRPr="00846240">
        <w:rPr>
          <w:rFonts w:ascii="Arial" w:hAnsi="Arial" w:cs="Arial"/>
          <w:sz w:val="24"/>
          <w:szCs w:val="24"/>
        </w:rPr>
        <w:t>(</w:t>
      </w:r>
      <w:proofErr w:type="spellStart"/>
      <w:r w:rsidR="00846240" w:rsidRPr="00846240">
        <w:rPr>
          <w:rFonts w:ascii="Arial" w:hAnsi="Arial" w:cs="Arial"/>
          <w:sz w:val="24"/>
          <w:szCs w:val="24"/>
        </w:rPr>
        <w:t>t.j</w:t>
      </w:r>
      <w:proofErr w:type="spellEnd"/>
      <w:r w:rsidR="00846240" w:rsidRPr="00846240">
        <w:rPr>
          <w:rFonts w:ascii="Arial" w:hAnsi="Arial" w:cs="Arial"/>
          <w:sz w:val="24"/>
          <w:szCs w:val="24"/>
        </w:rPr>
        <w:t>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4491A1AA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846240" w:rsidRPr="00846240">
        <w:rPr>
          <w:rFonts w:ascii="Arial" w:hAnsi="Arial" w:cs="Arial"/>
          <w:sz w:val="24"/>
          <w:szCs w:val="24"/>
        </w:rPr>
        <w:t>22/07/2025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846240" w:rsidRPr="00846240">
        <w:rPr>
          <w:rFonts w:ascii="Arial" w:hAnsi="Arial" w:cs="Arial"/>
          <w:noProof/>
          <w:sz w:val="24"/>
          <w:szCs w:val="24"/>
        </w:rPr>
        <w:t>12:15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1B3CB079" w14:textId="77777777">
        <w:tc>
          <w:tcPr>
            <w:tcW w:w="1276" w:type="dxa"/>
            <w:shd w:val="clear" w:color="auto" w:fill="F2F2F2"/>
            <w:vAlign w:val="center"/>
          </w:tcPr>
          <w:p w14:paraId="21F3CC1A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0E9D704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5EA789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F200A6C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46240" w:rsidRPr="00F916F6" w14:paraId="317FB6F4" w14:textId="77777777" w:rsidTr="00FE1CA6">
        <w:tc>
          <w:tcPr>
            <w:tcW w:w="1276" w:type="dxa"/>
            <w:shd w:val="clear" w:color="auto" w:fill="auto"/>
            <w:vAlign w:val="center"/>
          </w:tcPr>
          <w:p w14:paraId="024AC044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BEADEC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622F993" w14:textId="77777777" w:rsidR="00846240" w:rsidRPr="00DA7552" w:rsidRDefault="00846240" w:rsidP="00FE1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6240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84624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6CD47C5" w14:textId="77777777" w:rsidR="00846240" w:rsidRPr="00DA7552" w:rsidRDefault="00846240" w:rsidP="00FE1CA6">
            <w:pPr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Marynarska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6240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47372F" w14:textId="77777777" w:rsidR="00846240" w:rsidRPr="00DA7552" w:rsidRDefault="00846240" w:rsidP="00FE1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02-674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62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1CC35D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719 820.00 zł</w:t>
            </w:r>
          </w:p>
        </w:tc>
      </w:tr>
      <w:tr w:rsidR="00846240" w:rsidRPr="00F916F6" w14:paraId="174DDCC4" w14:textId="77777777" w:rsidTr="00FE1CA6">
        <w:tc>
          <w:tcPr>
            <w:tcW w:w="1276" w:type="dxa"/>
            <w:shd w:val="clear" w:color="auto" w:fill="auto"/>
            <w:vAlign w:val="center"/>
          </w:tcPr>
          <w:p w14:paraId="0B9A8556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9EDCA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C24250B" w14:textId="77777777" w:rsidR="00846240" w:rsidRPr="00DA7552" w:rsidRDefault="00846240" w:rsidP="00FE1CA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6240">
              <w:rPr>
                <w:rFonts w:ascii="Arial" w:hAnsi="Arial" w:cs="Arial"/>
                <w:sz w:val="24"/>
                <w:szCs w:val="24"/>
              </w:rPr>
              <w:t>Alcon</w:t>
            </w:r>
            <w:proofErr w:type="spellEnd"/>
            <w:r w:rsidRPr="0084624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1ADD57E" w14:textId="77777777" w:rsidR="00846240" w:rsidRPr="00DA7552" w:rsidRDefault="00846240" w:rsidP="00FE1CA6">
            <w:pPr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Marynarska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6240">
              <w:rPr>
                <w:rFonts w:ascii="Arial" w:hAnsi="Arial" w:cs="Arial"/>
                <w:sz w:val="24"/>
                <w:szCs w:val="24"/>
              </w:rPr>
              <w:t>15/I piętro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E3E29F" w14:textId="77777777" w:rsidR="00846240" w:rsidRPr="00DA7552" w:rsidRDefault="00846240" w:rsidP="00FE1CA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02-674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62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79A8CF" w14:textId="77777777" w:rsidR="00846240" w:rsidRPr="00DA7552" w:rsidRDefault="00846240" w:rsidP="00FE1CA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240">
              <w:rPr>
                <w:rFonts w:ascii="Arial" w:hAnsi="Arial" w:cs="Arial"/>
                <w:sz w:val="24"/>
                <w:szCs w:val="24"/>
              </w:rPr>
              <w:t>80 066.75 zł</w:t>
            </w:r>
          </w:p>
        </w:tc>
      </w:tr>
    </w:tbl>
    <w:p w14:paraId="6F46DD59" w14:textId="77777777" w:rsidR="00701E12" w:rsidRDefault="00701E12" w:rsidP="00701E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11B1203" w14:textId="2945A139" w:rsidR="00A80738" w:rsidRDefault="00A80738" w:rsidP="00701E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4E0ECAD9" w14:textId="0C767612" w:rsidR="00701E12" w:rsidRDefault="00701E12" w:rsidP="00701E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79C3FD2" w14:textId="04BC7C28" w:rsidR="00701E12" w:rsidRPr="0067586C" w:rsidRDefault="00701E12" w:rsidP="00701E1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701E12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412E3" w14:textId="77777777" w:rsidR="00134754" w:rsidRDefault="00134754">
      <w:r>
        <w:separator/>
      </w:r>
    </w:p>
  </w:endnote>
  <w:endnote w:type="continuationSeparator" w:id="0">
    <w:p w14:paraId="44D02C10" w14:textId="77777777" w:rsidR="00134754" w:rsidRDefault="0013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F0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066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AE1AF" w14:textId="77777777" w:rsidR="009F189D" w:rsidRDefault="00701E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FF5B8A">
        <v:line id="_x0000_s1025" style="position:absolute;left:0;text-align:left;z-index:251657728" from="-3.85pt,8.7pt" to="455.15pt,8.7pt"/>
      </w:pict>
    </w:r>
  </w:p>
  <w:p w14:paraId="1C50D74F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681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06CA9C" w14:textId="77777777" w:rsidR="009F189D" w:rsidRDefault="009F189D">
    <w:pPr>
      <w:pStyle w:val="Stopka"/>
      <w:tabs>
        <w:tab w:val="clear" w:pos="4536"/>
      </w:tabs>
      <w:jc w:val="center"/>
    </w:pPr>
  </w:p>
  <w:p w14:paraId="139770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80A7C" w14:textId="77777777" w:rsidR="00134754" w:rsidRDefault="00134754">
      <w:r>
        <w:separator/>
      </w:r>
    </w:p>
  </w:footnote>
  <w:footnote w:type="continuationSeparator" w:id="0">
    <w:p w14:paraId="3EBB723D" w14:textId="77777777" w:rsidR="00134754" w:rsidRDefault="00134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261F" w14:textId="77777777" w:rsidR="00846240" w:rsidRDefault="00846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7C9958F" w14:textId="77777777" w:rsidTr="7D35A581">
      <w:tc>
        <w:tcPr>
          <w:tcW w:w="3020" w:type="dxa"/>
        </w:tcPr>
        <w:p w14:paraId="708E5911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FFBC56F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18D1E84D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1B7B62A6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A800A" w14:textId="77777777" w:rsidR="00846240" w:rsidRDefault="00846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754"/>
    <w:rsid w:val="00007727"/>
    <w:rsid w:val="00014A93"/>
    <w:rsid w:val="00017720"/>
    <w:rsid w:val="00025E52"/>
    <w:rsid w:val="00035488"/>
    <w:rsid w:val="000D7F25"/>
    <w:rsid w:val="000E00E5"/>
    <w:rsid w:val="00134754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01E12"/>
    <w:rsid w:val="00765CA4"/>
    <w:rsid w:val="00843263"/>
    <w:rsid w:val="00846240"/>
    <w:rsid w:val="00861E75"/>
    <w:rsid w:val="0098241F"/>
    <w:rsid w:val="009B015E"/>
    <w:rsid w:val="009D19BD"/>
    <w:rsid w:val="009F189D"/>
    <w:rsid w:val="00A02CAC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609E3"/>
  <w15:chartTrackingRefBased/>
  <w15:docId w15:val="{CC7ACB12-E193-468D-9F3F-70A2E024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2025-07-22T10:55:00Z</cp:lastPrinted>
  <dcterms:created xsi:type="dcterms:W3CDTF">2025-07-22T10:53:00Z</dcterms:created>
  <dcterms:modified xsi:type="dcterms:W3CDTF">2025-07-22T10:58:00Z</dcterms:modified>
</cp:coreProperties>
</file>