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077C" w14:textId="77777777" w:rsidR="00D665F5" w:rsidRDefault="00D63EAB" w:rsidP="00D665F5">
      <w:pPr>
        <w:spacing w:after="240"/>
        <w:jc w:val="right"/>
        <w:rPr>
          <w:sz w:val="22"/>
          <w:szCs w:val="22"/>
        </w:rPr>
      </w:pPr>
      <w:r w:rsidRPr="00D63E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3EAB">
        <w:rPr>
          <w:sz w:val="22"/>
          <w:szCs w:val="22"/>
        </w:rPr>
        <w:t>2025-07-22</w:t>
      </w:r>
    </w:p>
    <w:p w14:paraId="511006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CF75BE" w14:textId="77777777" w:rsidR="00D63EAB" w:rsidRPr="00D63EAB" w:rsidRDefault="00D63EAB" w:rsidP="00577BC6">
      <w:pPr>
        <w:spacing w:after="40"/>
        <w:rPr>
          <w:b/>
          <w:bCs/>
          <w:sz w:val="22"/>
          <w:szCs w:val="22"/>
        </w:rPr>
      </w:pPr>
      <w:r w:rsidRPr="00D63EAB">
        <w:rPr>
          <w:b/>
          <w:bCs/>
          <w:sz w:val="22"/>
          <w:szCs w:val="22"/>
        </w:rPr>
        <w:t>Akademia Górniczo - Hutnicza</w:t>
      </w:r>
    </w:p>
    <w:p w14:paraId="27E4E0D4" w14:textId="77777777" w:rsidR="00D63EAB" w:rsidRPr="00D63EAB" w:rsidRDefault="00D63EAB" w:rsidP="00577BC6">
      <w:pPr>
        <w:spacing w:after="40"/>
        <w:rPr>
          <w:b/>
          <w:bCs/>
          <w:sz w:val="22"/>
          <w:szCs w:val="22"/>
        </w:rPr>
      </w:pPr>
      <w:r w:rsidRPr="00D63EAB">
        <w:rPr>
          <w:b/>
          <w:bCs/>
          <w:sz w:val="22"/>
          <w:szCs w:val="22"/>
        </w:rPr>
        <w:t>im. Stanisława Staszica w Krakowie</w:t>
      </w:r>
    </w:p>
    <w:p w14:paraId="1291E096" w14:textId="77777777" w:rsidR="00D665F5" w:rsidRPr="00D91931" w:rsidRDefault="00D63EAB" w:rsidP="00577BC6">
      <w:pPr>
        <w:spacing w:after="40"/>
        <w:rPr>
          <w:b/>
          <w:bCs/>
          <w:sz w:val="22"/>
          <w:szCs w:val="22"/>
        </w:rPr>
      </w:pPr>
      <w:r w:rsidRPr="00D63EAB">
        <w:rPr>
          <w:b/>
          <w:bCs/>
          <w:sz w:val="22"/>
          <w:szCs w:val="22"/>
        </w:rPr>
        <w:t>Dział Zamówień Publicznych</w:t>
      </w:r>
    </w:p>
    <w:p w14:paraId="01619D7B" w14:textId="77777777" w:rsidR="00D665F5" w:rsidRPr="00BD5546" w:rsidRDefault="00D63EAB" w:rsidP="00D665F5">
      <w:pPr>
        <w:rPr>
          <w:sz w:val="22"/>
          <w:szCs w:val="22"/>
        </w:rPr>
      </w:pPr>
      <w:r w:rsidRPr="00D63E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3EAB">
        <w:rPr>
          <w:sz w:val="22"/>
          <w:szCs w:val="22"/>
        </w:rPr>
        <w:t>30</w:t>
      </w:r>
    </w:p>
    <w:p w14:paraId="18E339FF" w14:textId="77777777" w:rsidR="00D665F5" w:rsidRPr="00BD5546" w:rsidRDefault="00D63EAB" w:rsidP="00D665F5">
      <w:pPr>
        <w:rPr>
          <w:sz w:val="22"/>
          <w:szCs w:val="22"/>
        </w:rPr>
      </w:pPr>
      <w:r w:rsidRPr="00D63E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3EAB">
        <w:rPr>
          <w:sz w:val="22"/>
          <w:szCs w:val="22"/>
        </w:rPr>
        <w:t>Kraków</w:t>
      </w:r>
    </w:p>
    <w:p w14:paraId="6034BB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3EAB" w:rsidRPr="00D63EAB">
        <w:rPr>
          <w:b/>
          <w:sz w:val="22"/>
          <w:szCs w:val="22"/>
        </w:rPr>
        <w:t>DE-dzp.272-340/25</w:t>
      </w:r>
      <w:r w:rsidR="00A80738">
        <w:rPr>
          <w:sz w:val="24"/>
        </w:rPr>
        <w:tab/>
        <w:t xml:space="preserve"> </w:t>
      </w:r>
    </w:p>
    <w:p w14:paraId="621BA6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DF5F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688B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B8118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84791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25A75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3EAB" w:rsidRPr="00D63EA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929659" w14:textId="77777777" w:rsidR="00A80738" w:rsidRPr="00577BC6" w:rsidRDefault="00D63E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3EAB">
        <w:rPr>
          <w:b/>
          <w:sz w:val="22"/>
          <w:szCs w:val="22"/>
        </w:rPr>
        <w:t>Przygotowanie i dostarczenie pakietu powitalnego uczestnika podczas konferencji międzynarodowych i spotkań w 2025r. dla CTK AGH - DE-dzp.272-340/25</w:t>
      </w:r>
    </w:p>
    <w:p w14:paraId="4C9E759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12614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3EAB" w:rsidRPr="00D63EAB">
        <w:rPr>
          <w:sz w:val="22"/>
          <w:szCs w:val="22"/>
        </w:rPr>
        <w:t>18/07/2025</w:t>
      </w:r>
      <w:r w:rsidR="00FF4AB1" w:rsidRPr="00577BC6">
        <w:rPr>
          <w:sz w:val="22"/>
          <w:szCs w:val="22"/>
        </w:rPr>
        <w:t xml:space="preserve"> o godz. </w:t>
      </w:r>
      <w:r w:rsidR="00D63EAB" w:rsidRPr="00D63EA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F46C984" w14:textId="77777777" w:rsidTr="003F57CD">
        <w:tc>
          <w:tcPr>
            <w:tcW w:w="993" w:type="dxa"/>
            <w:shd w:val="clear" w:color="auto" w:fill="auto"/>
            <w:vAlign w:val="center"/>
          </w:tcPr>
          <w:p w14:paraId="3A2B94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FEF1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CE5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3EAB" w:rsidRPr="00493F8C" w14:paraId="488C0D12" w14:textId="77777777" w:rsidTr="00D53AF3">
        <w:tc>
          <w:tcPr>
            <w:tcW w:w="993" w:type="dxa"/>
            <w:shd w:val="clear" w:color="auto" w:fill="auto"/>
            <w:vAlign w:val="center"/>
          </w:tcPr>
          <w:p w14:paraId="19ADAC6A" w14:textId="77777777" w:rsidR="00D63EAB" w:rsidRPr="00490DC0" w:rsidRDefault="00D63EAB" w:rsidP="00D53AF3">
            <w:pPr>
              <w:spacing w:before="120" w:after="120"/>
              <w:jc w:val="center"/>
            </w:pPr>
            <w:r w:rsidRPr="00D63EAB">
              <w:t>1</w:t>
            </w:r>
          </w:p>
        </w:tc>
        <w:tc>
          <w:tcPr>
            <w:tcW w:w="5244" w:type="dxa"/>
            <w:shd w:val="clear" w:color="auto" w:fill="auto"/>
          </w:tcPr>
          <w:p w14:paraId="36BC21B8" w14:textId="77777777" w:rsidR="00D63EAB" w:rsidRPr="00490DC0" w:rsidRDefault="00D63EAB" w:rsidP="00D53AF3">
            <w:pPr>
              <w:spacing w:before="40"/>
            </w:pPr>
            <w:r w:rsidRPr="00D63EAB">
              <w:t>Ragnarok Studio Natalia Guzik-Ryś</w:t>
            </w:r>
          </w:p>
          <w:p w14:paraId="6A66670F" w14:textId="77777777" w:rsidR="00D63EAB" w:rsidRPr="00490DC0" w:rsidRDefault="00D63EAB" w:rsidP="00D53AF3">
            <w:r w:rsidRPr="00D63EAB">
              <w:t>Nowosądecka</w:t>
            </w:r>
            <w:r w:rsidRPr="00490DC0">
              <w:t xml:space="preserve"> </w:t>
            </w:r>
            <w:r w:rsidRPr="00D63EAB">
              <w:t>31/02</w:t>
            </w:r>
            <w:r w:rsidRPr="00490DC0">
              <w:t xml:space="preserve"> </w:t>
            </w:r>
          </w:p>
          <w:p w14:paraId="758C94C5" w14:textId="77777777" w:rsidR="00D63EAB" w:rsidRPr="00490DC0" w:rsidRDefault="00D63EAB" w:rsidP="00D53AF3">
            <w:pPr>
              <w:spacing w:after="40"/>
              <w:jc w:val="both"/>
            </w:pPr>
            <w:r w:rsidRPr="00D63EAB">
              <w:t>30-683</w:t>
            </w:r>
            <w:r w:rsidRPr="00490DC0">
              <w:t xml:space="preserve"> </w:t>
            </w:r>
            <w:r w:rsidRPr="00D63EA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4401B" w14:textId="77777777" w:rsidR="00D63EAB" w:rsidRPr="00490DC0" w:rsidRDefault="00D63EAB" w:rsidP="00D53AF3">
            <w:pPr>
              <w:spacing w:before="120" w:after="120"/>
              <w:jc w:val="both"/>
            </w:pPr>
            <w:r w:rsidRPr="00D63EAB">
              <w:t>12 853.50 zł</w:t>
            </w:r>
          </w:p>
        </w:tc>
      </w:tr>
      <w:tr w:rsidR="00D63EAB" w:rsidRPr="00493F8C" w14:paraId="44C162CB" w14:textId="77777777" w:rsidTr="00D53AF3">
        <w:tc>
          <w:tcPr>
            <w:tcW w:w="993" w:type="dxa"/>
            <w:shd w:val="clear" w:color="auto" w:fill="auto"/>
            <w:vAlign w:val="center"/>
          </w:tcPr>
          <w:p w14:paraId="3FDE4D65" w14:textId="77777777" w:rsidR="00D63EAB" w:rsidRPr="00490DC0" w:rsidRDefault="00D63EAB" w:rsidP="00D53AF3">
            <w:pPr>
              <w:spacing w:before="120" w:after="120"/>
              <w:jc w:val="center"/>
            </w:pPr>
            <w:r w:rsidRPr="00D63EAB">
              <w:t>2</w:t>
            </w:r>
          </w:p>
        </w:tc>
        <w:tc>
          <w:tcPr>
            <w:tcW w:w="5244" w:type="dxa"/>
            <w:shd w:val="clear" w:color="auto" w:fill="auto"/>
          </w:tcPr>
          <w:p w14:paraId="4E4BFE12" w14:textId="77777777" w:rsidR="00D63EAB" w:rsidRPr="00490DC0" w:rsidRDefault="00D63EAB" w:rsidP="00D53AF3">
            <w:pPr>
              <w:spacing w:before="40"/>
            </w:pPr>
            <w:r w:rsidRPr="00D63EAB">
              <w:t>ARW Studio B&amp;W Wojciech Janecki</w:t>
            </w:r>
          </w:p>
          <w:p w14:paraId="545EE556" w14:textId="77777777" w:rsidR="00D63EAB" w:rsidRPr="00490DC0" w:rsidRDefault="00D63EAB" w:rsidP="00D53AF3">
            <w:r w:rsidRPr="00D63EAB">
              <w:t>Podjazdowa</w:t>
            </w:r>
            <w:r w:rsidRPr="00490DC0">
              <w:t xml:space="preserve"> </w:t>
            </w:r>
            <w:r w:rsidRPr="00D63EAB">
              <w:t>2/31</w:t>
            </w:r>
            <w:r w:rsidRPr="00490DC0">
              <w:t xml:space="preserve"> </w:t>
            </w:r>
          </w:p>
          <w:p w14:paraId="5790E431" w14:textId="77777777" w:rsidR="00D63EAB" w:rsidRPr="00490DC0" w:rsidRDefault="00D63EAB" w:rsidP="00D53AF3">
            <w:pPr>
              <w:spacing w:after="40"/>
              <w:jc w:val="both"/>
            </w:pPr>
            <w:r w:rsidRPr="00D63EAB">
              <w:t>41-200</w:t>
            </w:r>
            <w:r w:rsidRPr="00490DC0">
              <w:t xml:space="preserve"> </w:t>
            </w:r>
            <w:r w:rsidRPr="00D63EAB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EFE5F" w14:textId="77777777" w:rsidR="00D63EAB" w:rsidRPr="00490DC0" w:rsidRDefault="00D63EAB" w:rsidP="00D53AF3">
            <w:pPr>
              <w:spacing w:before="120" w:after="120"/>
              <w:jc w:val="both"/>
            </w:pPr>
            <w:r w:rsidRPr="00D63EAB">
              <w:t>12 669.00 zł</w:t>
            </w:r>
          </w:p>
        </w:tc>
      </w:tr>
      <w:tr w:rsidR="00D63EAB" w:rsidRPr="00493F8C" w14:paraId="51DEFD4C" w14:textId="77777777" w:rsidTr="00D53AF3">
        <w:tc>
          <w:tcPr>
            <w:tcW w:w="993" w:type="dxa"/>
            <w:shd w:val="clear" w:color="auto" w:fill="auto"/>
            <w:vAlign w:val="center"/>
          </w:tcPr>
          <w:p w14:paraId="49F7EF52" w14:textId="77777777" w:rsidR="00D63EAB" w:rsidRPr="00490DC0" w:rsidRDefault="00D63EAB" w:rsidP="00D53AF3">
            <w:pPr>
              <w:spacing w:before="120" w:after="120"/>
              <w:jc w:val="center"/>
            </w:pPr>
            <w:r w:rsidRPr="00D63EAB">
              <w:t>3</w:t>
            </w:r>
          </w:p>
        </w:tc>
        <w:tc>
          <w:tcPr>
            <w:tcW w:w="5244" w:type="dxa"/>
            <w:shd w:val="clear" w:color="auto" w:fill="auto"/>
          </w:tcPr>
          <w:p w14:paraId="47A4F401" w14:textId="77777777" w:rsidR="00D63EAB" w:rsidRPr="00490DC0" w:rsidRDefault="00D63EAB" w:rsidP="00D53AF3">
            <w:pPr>
              <w:spacing w:before="40"/>
            </w:pPr>
            <w:r w:rsidRPr="00D63EAB">
              <w:t>PHU OLEJNIK Piotr Olejnik</w:t>
            </w:r>
          </w:p>
          <w:p w14:paraId="1E31B4B0" w14:textId="77777777" w:rsidR="00D63EAB" w:rsidRPr="00490DC0" w:rsidRDefault="00D63EAB" w:rsidP="00D53AF3">
            <w:r w:rsidRPr="00D63EAB">
              <w:t>E. Szwankowskiego</w:t>
            </w:r>
            <w:r w:rsidRPr="00490DC0">
              <w:t xml:space="preserve"> </w:t>
            </w:r>
            <w:r w:rsidRPr="00D63EAB">
              <w:t>2/3</w:t>
            </w:r>
            <w:r w:rsidRPr="00490DC0">
              <w:t xml:space="preserve"> </w:t>
            </w:r>
          </w:p>
          <w:p w14:paraId="73ED941C" w14:textId="77777777" w:rsidR="00D63EAB" w:rsidRPr="00490DC0" w:rsidRDefault="00D63EAB" w:rsidP="00D53AF3">
            <w:pPr>
              <w:spacing w:after="40"/>
              <w:jc w:val="both"/>
            </w:pPr>
            <w:r w:rsidRPr="00D63EAB">
              <w:t>01-318</w:t>
            </w:r>
            <w:r w:rsidRPr="00490DC0">
              <w:t xml:space="preserve"> </w:t>
            </w:r>
            <w:r w:rsidRPr="00D63EA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7DDA5" w14:textId="77777777" w:rsidR="00D63EAB" w:rsidRPr="00490DC0" w:rsidRDefault="00D63EAB" w:rsidP="00D53AF3">
            <w:pPr>
              <w:spacing w:before="120" w:after="120"/>
              <w:jc w:val="both"/>
            </w:pPr>
            <w:r w:rsidRPr="00D63EAB">
              <w:t>13 899.00 zł</w:t>
            </w:r>
          </w:p>
        </w:tc>
      </w:tr>
      <w:tr w:rsidR="00D63EAB" w:rsidRPr="00493F8C" w14:paraId="43751DB8" w14:textId="77777777" w:rsidTr="00D53AF3">
        <w:tc>
          <w:tcPr>
            <w:tcW w:w="993" w:type="dxa"/>
            <w:shd w:val="clear" w:color="auto" w:fill="auto"/>
            <w:vAlign w:val="center"/>
          </w:tcPr>
          <w:p w14:paraId="72A83E46" w14:textId="77777777" w:rsidR="00D63EAB" w:rsidRPr="00490DC0" w:rsidRDefault="00D63EAB" w:rsidP="00D53AF3">
            <w:pPr>
              <w:spacing w:before="120" w:after="120"/>
              <w:jc w:val="center"/>
            </w:pPr>
            <w:r w:rsidRPr="00D63EAB">
              <w:t>4</w:t>
            </w:r>
          </w:p>
        </w:tc>
        <w:tc>
          <w:tcPr>
            <w:tcW w:w="5244" w:type="dxa"/>
            <w:shd w:val="clear" w:color="auto" w:fill="auto"/>
          </w:tcPr>
          <w:p w14:paraId="3B69F253" w14:textId="77777777" w:rsidR="00D63EAB" w:rsidRPr="00490DC0" w:rsidRDefault="00D63EAB" w:rsidP="00D53AF3">
            <w:pPr>
              <w:spacing w:before="40"/>
            </w:pPr>
            <w:r w:rsidRPr="00D63EAB">
              <w:t>GOMA MARIUSZ MARKUT</w:t>
            </w:r>
          </w:p>
          <w:p w14:paraId="6A822D65" w14:textId="2621F0E3" w:rsidR="00D63EAB" w:rsidRPr="00490DC0" w:rsidRDefault="00D63EAB" w:rsidP="00D53AF3">
            <w:r w:rsidRPr="00D63EAB">
              <w:t>MIRECKIEGO 13</w:t>
            </w:r>
            <w:r w:rsidRPr="00490DC0">
              <w:t xml:space="preserve"> </w:t>
            </w:r>
          </w:p>
          <w:p w14:paraId="1F147454" w14:textId="5DE04FFD" w:rsidR="00D63EAB" w:rsidRPr="00490DC0" w:rsidRDefault="00D63EAB" w:rsidP="00D53AF3">
            <w:pPr>
              <w:spacing w:after="40"/>
              <w:jc w:val="both"/>
            </w:pPr>
            <w:r w:rsidRPr="00D63EAB">
              <w:t>37-4</w:t>
            </w:r>
            <w:r w:rsidR="00956687">
              <w:t>50</w:t>
            </w:r>
            <w:r w:rsidRPr="00490DC0">
              <w:t xml:space="preserve"> </w:t>
            </w:r>
            <w:r w:rsidRPr="00D63EAB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F7EEC" w14:textId="77777777" w:rsidR="00D63EAB" w:rsidRPr="00490DC0" w:rsidRDefault="00D63EAB" w:rsidP="00D53AF3">
            <w:pPr>
              <w:spacing w:before="120" w:after="120"/>
              <w:jc w:val="both"/>
            </w:pPr>
            <w:r w:rsidRPr="00D63EAB">
              <w:t>10 224.99 zł</w:t>
            </w:r>
          </w:p>
        </w:tc>
      </w:tr>
    </w:tbl>
    <w:p w14:paraId="7F01EA9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60CF0" w14:textId="77777777" w:rsidR="0086496D" w:rsidRDefault="0086496D">
      <w:r>
        <w:separator/>
      </w:r>
    </w:p>
  </w:endnote>
  <w:endnote w:type="continuationSeparator" w:id="0">
    <w:p w14:paraId="2D89FE25" w14:textId="77777777" w:rsidR="0086496D" w:rsidRDefault="0086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1B6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4CC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480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3CA879">
        <v:line id="_x0000_s1025" style="position:absolute;left:0;text-align:left;z-index:251657728" from="-3.85pt,8.7pt" to="455.15pt,8.7pt"/>
      </w:pict>
    </w:r>
  </w:p>
  <w:p w14:paraId="65A661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D5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97B49E" w14:textId="77777777" w:rsidR="009F189D" w:rsidRDefault="009F189D">
    <w:pPr>
      <w:pStyle w:val="Stopka"/>
      <w:tabs>
        <w:tab w:val="clear" w:pos="4536"/>
      </w:tabs>
      <w:jc w:val="center"/>
    </w:pPr>
  </w:p>
  <w:p w14:paraId="6CF8BA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2F647" w14:textId="77777777" w:rsidR="0086496D" w:rsidRDefault="0086496D">
      <w:r>
        <w:separator/>
      </w:r>
    </w:p>
  </w:footnote>
  <w:footnote w:type="continuationSeparator" w:id="0">
    <w:p w14:paraId="5ACD9A21" w14:textId="77777777" w:rsidR="0086496D" w:rsidRDefault="00864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D47B4" w14:textId="77777777" w:rsidR="00D63EAB" w:rsidRDefault="00D63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1DA6" w14:textId="77777777" w:rsidR="00D63EAB" w:rsidRDefault="00D63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90247" w14:textId="77777777" w:rsidR="00D63EAB" w:rsidRDefault="00D63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96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496D"/>
    <w:rsid w:val="0095668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3EAB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3B8625"/>
  <w15:chartTrackingRefBased/>
  <w15:docId w15:val="{037E96FC-0474-4935-BBC9-508BD16D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2025-07-22T10:35:00Z</dcterms:created>
  <dcterms:modified xsi:type="dcterms:W3CDTF">2025-07-22T10:36:00Z</dcterms:modified>
</cp:coreProperties>
</file>