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CA" w:rsidRDefault="00D021CA" w:rsidP="006676AE">
      <w:pPr>
        <w:pStyle w:val="Nagwek4"/>
        <w:rPr>
          <w:rFonts w:ascii="Arial" w:hAnsi="Arial" w:cs="Arial"/>
          <w:bCs/>
          <w:i w:val="0"/>
          <w:szCs w:val="24"/>
        </w:rPr>
      </w:pPr>
    </w:p>
    <w:p w:rsidR="00D021CA" w:rsidRDefault="00D021CA" w:rsidP="006676AE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Załącznik do SWZ</w:t>
      </w:r>
    </w:p>
    <w:p w:rsidR="00D021CA" w:rsidRPr="00D021CA" w:rsidRDefault="00D021CA" w:rsidP="00D021CA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Zamawiający:</w:t>
      </w:r>
    </w:p>
    <w:p w:rsidR="00D021CA" w:rsidRPr="00D021CA" w:rsidRDefault="00D021CA" w:rsidP="00D021CA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Akademia Górniczo – Hutnicza</w:t>
      </w:r>
    </w:p>
    <w:p w:rsidR="00D021CA" w:rsidRPr="00D021CA" w:rsidRDefault="00D021CA" w:rsidP="00D021CA">
      <w:pPr>
        <w:spacing w:after="0" w:line="240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im. Stanisława Staszica w Krakowie</w:t>
      </w:r>
    </w:p>
    <w:p w:rsidR="00D021CA" w:rsidRPr="00D021CA" w:rsidRDefault="00D021CA" w:rsidP="00D021CA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al. Mickiewicza 30 </w:t>
      </w:r>
    </w:p>
    <w:p w:rsidR="00D021CA" w:rsidRPr="00D021CA" w:rsidRDefault="00D021CA" w:rsidP="00D021CA">
      <w:pPr>
        <w:spacing w:after="0" w:line="276" w:lineRule="auto"/>
        <w:ind w:left="4111"/>
        <w:rPr>
          <w:rFonts w:ascii="Arial" w:eastAsia="Times New Roman" w:hAnsi="Arial" w:cs="Arial"/>
          <w:sz w:val="20"/>
          <w:szCs w:val="20"/>
          <w:lang w:eastAsia="pl-PL"/>
        </w:rPr>
      </w:pPr>
      <w:r w:rsidRPr="00D021CA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30-059 Kraków</w:t>
      </w:r>
    </w:p>
    <w:p w:rsidR="00D021CA" w:rsidRPr="00D021CA" w:rsidRDefault="00D021CA" w:rsidP="00D021CA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Wykonawca:</w:t>
      </w:r>
    </w:p>
    <w:p w:rsidR="00D021CA" w:rsidRPr="00D021CA" w:rsidRDefault="00D021CA" w:rsidP="00D021C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D021CA" w:rsidRPr="00D021CA" w:rsidRDefault="00D021CA" w:rsidP="00D021CA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</w:p>
    <w:p w:rsidR="00D021CA" w:rsidRPr="00D021CA" w:rsidRDefault="00D021CA" w:rsidP="00D021CA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 w:rsidRPr="00D021C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021CA" w:rsidRPr="00D021CA" w:rsidRDefault="00D021CA" w:rsidP="00D021C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D021CA" w:rsidRPr="00D021CA" w:rsidRDefault="00D021CA" w:rsidP="00D021CA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D021CA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021CA" w:rsidRPr="00D021CA" w:rsidRDefault="00D021CA" w:rsidP="00D021CA">
      <w:pPr>
        <w:spacing w:line="254" w:lineRule="auto"/>
        <w:rPr>
          <w:rFonts w:ascii="Arial" w:hAnsi="Arial" w:cs="Arial"/>
        </w:rPr>
      </w:pPr>
    </w:p>
    <w:p w:rsidR="00D021CA" w:rsidRPr="00D021CA" w:rsidRDefault="00D021CA" w:rsidP="00D021CA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D021CA" w:rsidRPr="00D021CA" w:rsidRDefault="00D021CA" w:rsidP="00D021C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021C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D021CA" w:rsidRPr="00D021CA" w:rsidRDefault="00D021CA" w:rsidP="00D021CA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D021CA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D021CA" w:rsidRPr="00D021CA" w:rsidRDefault="00D021CA" w:rsidP="00D021CA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021CA">
        <w:rPr>
          <w:rFonts w:ascii="Arial" w:hAnsi="Arial" w:cs="Arial"/>
          <w:b/>
          <w:sz w:val="20"/>
          <w:szCs w:val="20"/>
        </w:rPr>
        <w:t xml:space="preserve">składane na podstawie art. 125 ust. 1 ustawy </w:t>
      </w:r>
      <w:proofErr w:type="spellStart"/>
      <w:r w:rsidRPr="00D021CA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D021CA" w:rsidRPr="00D021CA" w:rsidRDefault="00D021CA" w:rsidP="00D021CA">
      <w:pPr>
        <w:spacing w:before="12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D021CA">
        <w:rPr>
          <w:rFonts w:ascii="Arial" w:hAnsi="Arial" w:cs="Arial"/>
          <w:sz w:val="20"/>
          <w:szCs w:val="20"/>
        </w:rPr>
        <w:br/>
        <w:t xml:space="preserve">pn. </w:t>
      </w:r>
      <w:r w:rsidRPr="00D021CA">
        <w:rPr>
          <w:rFonts w:ascii="Arial" w:hAnsi="Arial" w:cs="Arial"/>
          <w:b/>
          <w:sz w:val="20"/>
          <w:szCs w:val="20"/>
        </w:rPr>
        <w:t>Dostawa drukarki 3D do metali techniką SLM - DE-dzp.272-</w:t>
      </w:r>
      <w:r w:rsidR="00144788">
        <w:rPr>
          <w:rFonts w:ascii="Arial" w:hAnsi="Arial" w:cs="Arial"/>
          <w:b/>
          <w:sz w:val="20"/>
          <w:szCs w:val="20"/>
        </w:rPr>
        <w:t>436</w:t>
      </w:r>
      <w:bookmarkStart w:id="0" w:name="_GoBack"/>
      <w:bookmarkEnd w:id="0"/>
      <w:r w:rsidRPr="00D021CA">
        <w:rPr>
          <w:rFonts w:ascii="Arial" w:hAnsi="Arial" w:cs="Arial"/>
          <w:b/>
          <w:sz w:val="20"/>
          <w:szCs w:val="20"/>
        </w:rPr>
        <w:t>/25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 xml:space="preserve">prowadzonego przez </w:t>
      </w:r>
      <w:r w:rsidRPr="00D021CA">
        <w:rPr>
          <w:rFonts w:ascii="Arial" w:hAnsi="Arial" w:cs="Arial"/>
          <w:b/>
          <w:sz w:val="20"/>
          <w:szCs w:val="20"/>
        </w:rPr>
        <w:t>Akademię Górniczo-Hutniczą im. Stanisława Staszica</w:t>
      </w:r>
      <w:r w:rsidRPr="00D021CA">
        <w:rPr>
          <w:rFonts w:ascii="Arial" w:hAnsi="Arial" w:cs="Arial"/>
          <w:i/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oświadczam, co następuje:</w:t>
      </w:r>
    </w:p>
    <w:p w:rsidR="00D021CA" w:rsidRPr="00D021CA" w:rsidRDefault="00D021CA" w:rsidP="00D021CA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OŚWIADCZENIA DOTYCZĄCE WYKONAWCY:</w:t>
      </w:r>
    </w:p>
    <w:p w:rsidR="00D021CA" w:rsidRPr="00D021CA" w:rsidRDefault="00D021CA" w:rsidP="00D021CA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D021CA">
        <w:rPr>
          <w:rFonts w:ascii="Arial" w:hAnsi="Arial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D021CA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:rsidR="00D021CA" w:rsidRPr="00D021CA" w:rsidRDefault="00D021CA" w:rsidP="00D021CA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D021CA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D021CA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D021CA">
        <w:rPr>
          <w:rFonts w:ascii="Arial" w:hAnsi="Arial" w:cs="Arial"/>
          <w:color w:val="222222"/>
          <w:sz w:val="20"/>
          <w:szCs w:val="20"/>
        </w:rPr>
        <w:t>(Dz. U. poz. 835)</w:t>
      </w:r>
      <w:r w:rsidRPr="00D021CA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D021CA">
        <w:rPr>
          <w:rFonts w:ascii="Arial" w:hAnsi="Arial" w:cs="Arial"/>
          <w:color w:val="222222"/>
          <w:sz w:val="20"/>
          <w:szCs w:val="20"/>
          <w:vertAlign w:val="superscript"/>
        </w:rPr>
        <w:footnoteReference w:id="2"/>
      </w:r>
    </w:p>
    <w:p w:rsidR="00D021CA" w:rsidRPr="00D021CA" w:rsidRDefault="00D021CA" w:rsidP="00D021C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D021CA">
        <w:rPr>
          <w:rFonts w:ascii="Arial" w:hAnsi="Arial" w:cs="Arial"/>
          <w:b/>
          <w:bCs/>
          <w:sz w:val="20"/>
          <w:szCs w:val="20"/>
        </w:rPr>
        <w:t>:</w:t>
      </w:r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………………………………………………………...………………….. </w:t>
      </w:r>
      <w:bookmarkStart w:id="2" w:name="_Hlk99005462"/>
      <w:r w:rsidRPr="00D021CA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D021CA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D021CA">
        <w:rPr>
          <w:rFonts w:ascii="Arial" w:hAnsi="Arial" w:cs="Arial"/>
          <w:sz w:val="21"/>
          <w:szCs w:val="21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polegam na zdolnościach lub sytuacji następującego podmiotu udostępniającego zasoby:</w:t>
      </w:r>
      <w:r w:rsidRPr="00D021CA"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Pr="00D021CA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D021CA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21"/>
          <w:szCs w:val="21"/>
        </w:rPr>
        <w:br/>
      </w:r>
      <w:r w:rsidRPr="00D021CA">
        <w:rPr>
          <w:rFonts w:ascii="Arial" w:hAnsi="Arial" w:cs="Arial"/>
          <w:sz w:val="20"/>
          <w:szCs w:val="20"/>
        </w:rPr>
        <w:t>w następującym zakresie: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 </w:t>
      </w:r>
      <w:r w:rsidRPr="00D021CA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D021CA">
        <w:rPr>
          <w:rFonts w:ascii="Arial" w:hAnsi="Arial" w:cs="Arial"/>
          <w:iCs/>
          <w:sz w:val="16"/>
          <w:szCs w:val="16"/>
        </w:rPr>
        <w:t>,</w:t>
      </w:r>
      <w:r w:rsidRPr="00D021CA">
        <w:rPr>
          <w:rFonts w:ascii="Arial" w:hAnsi="Arial" w:cs="Arial"/>
          <w:i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co odpowiada ponad 10% wartości przedmiotowego zamówienia.</w:t>
      </w:r>
      <w:r w:rsidRPr="00D021CA">
        <w:rPr>
          <w:rFonts w:ascii="Arial" w:hAnsi="Arial" w:cs="Arial"/>
          <w:sz w:val="21"/>
          <w:szCs w:val="21"/>
        </w:rPr>
        <w:t xml:space="preserve"> </w:t>
      </w:r>
    </w:p>
    <w:p w:rsidR="00D021CA" w:rsidRPr="00D021CA" w:rsidRDefault="00D021CA" w:rsidP="00D021C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PODWYKONAWCY, NA KTÓREGO PRZYPADA PONAD 10% WARTOŚCI ZAMÓWIENIA:</w:t>
      </w:r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podwykonawcą,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:rsidR="00D021CA" w:rsidRPr="00D021CA" w:rsidRDefault="00D021CA" w:rsidP="00D021CA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DOSTAWCY, NA KTÓREGO PRZYPADA PONAD 10% WARTOŚCI ZAMÓWIENIA:</w:t>
      </w:r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color w:val="0070C0"/>
          <w:sz w:val="16"/>
          <w:szCs w:val="16"/>
        </w:rPr>
        <w:t>[UWAGA</w:t>
      </w:r>
      <w:r w:rsidRPr="00D021CA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021CA">
        <w:rPr>
          <w:rFonts w:ascii="Arial" w:hAnsi="Arial" w:cs="Arial"/>
          <w:color w:val="0070C0"/>
          <w:sz w:val="16"/>
          <w:szCs w:val="16"/>
        </w:rPr>
        <w:t>]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>Oświadczam, że w stosunku do następującego podmiotu, będącego dostawcą, na którego przypada ponad 10% wartości zamówienia:</w:t>
      </w:r>
      <w:r w:rsidRPr="00D021CA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……………………………………………………………………………………………….………..….……</w:t>
      </w:r>
      <w:r w:rsidRPr="00D021CA">
        <w:rPr>
          <w:rFonts w:ascii="Arial" w:hAnsi="Arial" w:cs="Arial"/>
          <w:sz w:val="20"/>
          <w:szCs w:val="20"/>
        </w:rPr>
        <w:t xml:space="preserve"> </w:t>
      </w:r>
      <w:r w:rsidRPr="00D021CA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)</w:t>
      </w:r>
      <w:r w:rsidRPr="00D021CA">
        <w:rPr>
          <w:rFonts w:ascii="Arial" w:hAnsi="Arial" w:cs="Arial"/>
          <w:sz w:val="16"/>
          <w:szCs w:val="16"/>
        </w:rPr>
        <w:t>,</w:t>
      </w:r>
      <w:r w:rsidRPr="00D021CA">
        <w:rPr>
          <w:rFonts w:ascii="Arial" w:hAnsi="Arial" w:cs="Arial"/>
          <w:sz w:val="16"/>
          <w:szCs w:val="16"/>
        </w:rPr>
        <w:br/>
      </w:r>
      <w:r w:rsidRPr="00D021CA">
        <w:rPr>
          <w:rFonts w:ascii="Arial" w:hAnsi="Arial" w:cs="Arial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:rsidR="00D021CA" w:rsidRPr="00D021CA" w:rsidRDefault="00D021CA" w:rsidP="00D021C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21CA" w:rsidRPr="00D021CA" w:rsidRDefault="00D021CA" w:rsidP="00D021CA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b/>
        </w:rPr>
      </w:pP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21CA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D021CA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21CA" w:rsidRPr="00D021CA" w:rsidRDefault="00D021CA" w:rsidP="00D021CA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021CA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:rsidR="00D021CA" w:rsidRPr="00D021CA" w:rsidRDefault="00D021CA" w:rsidP="00D021CA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D021CA">
        <w:rPr>
          <w:sz w:val="20"/>
          <w:szCs w:val="20"/>
        </w:rPr>
        <w:t xml:space="preserve"> </w:t>
      </w:r>
      <w:r w:rsidRPr="00D021CA">
        <w:rPr>
          <w:rFonts w:ascii="Arial" w:hAnsi="Arial" w:cs="Arial"/>
          <w:sz w:val="20"/>
          <w:szCs w:val="20"/>
        </w:rPr>
        <w:t>dane umożliwiające dostęp do tych środków:</w:t>
      </w:r>
      <w:r w:rsidRPr="00D021CA">
        <w:rPr>
          <w:rFonts w:ascii="Arial" w:hAnsi="Arial" w:cs="Arial"/>
          <w:sz w:val="20"/>
          <w:szCs w:val="20"/>
        </w:rPr>
        <w:br/>
      </w:r>
      <w:r w:rsidRPr="00D021CA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D021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D021CA">
        <w:rPr>
          <w:rFonts w:ascii="Arial" w:hAnsi="Arial" w:cs="Arial"/>
          <w:i/>
          <w:sz w:val="16"/>
          <w:szCs w:val="16"/>
        </w:rPr>
        <w:t>, CRBR)</w:t>
      </w:r>
    </w:p>
    <w:p w:rsidR="00D021CA" w:rsidRPr="00D021CA" w:rsidRDefault="00D021CA" w:rsidP="00D021C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21CA" w:rsidRPr="00D021CA" w:rsidRDefault="00D021CA" w:rsidP="00D021C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D021CA" w:rsidRPr="00D021CA" w:rsidRDefault="00D021CA" w:rsidP="00D021C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sz w:val="21"/>
          <w:szCs w:val="21"/>
        </w:rPr>
        <w:tab/>
      </w:r>
      <w:r w:rsidRPr="00D021CA">
        <w:rPr>
          <w:rFonts w:ascii="Arial" w:hAnsi="Arial" w:cs="Arial"/>
          <w:i/>
          <w:sz w:val="21"/>
          <w:szCs w:val="21"/>
        </w:rPr>
        <w:tab/>
      </w:r>
      <w:r w:rsidRPr="00D021CA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D021CA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:rsidR="00D021CA" w:rsidRPr="00D021CA" w:rsidRDefault="00D021CA" w:rsidP="00D021CA">
      <w:pPr>
        <w:spacing w:line="254" w:lineRule="auto"/>
      </w:pP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128" w:rsidRDefault="009E3128" w:rsidP="0038231F">
      <w:pPr>
        <w:spacing w:after="0" w:line="240" w:lineRule="auto"/>
      </w:pPr>
      <w:r>
        <w:separator/>
      </w:r>
    </w:p>
  </w:endnote>
  <w:endnote w:type="continuationSeparator" w:id="0">
    <w:p w:rsidR="009E3128" w:rsidRDefault="009E31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128" w:rsidRDefault="009E3128" w:rsidP="0038231F">
      <w:pPr>
        <w:spacing w:after="0" w:line="240" w:lineRule="auto"/>
      </w:pPr>
      <w:r>
        <w:separator/>
      </w:r>
    </w:p>
  </w:footnote>
  <w:footnote w:type="continuationSeparator" w:id="0">
    <w:p w:rsidR="009E3128" w:rsidRDefault="009E3128" w:rsidP="0038231F">
      <w:pPr>
        <w:spacing w:after="0" w:line="240" w:lineRule="auto"/>
      </w:pPr>
      <w:r>
        <w:continuationSeparator/>
      </w:r>
    </w:p>
  </w:footnote>
  <w:footnote w:id="1">
    <w:p w:rsidR="00D021CA" w:rsidRDefault="00D021CA" w:rsidP="00D021C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D021CA" w:rsidRDefault="00D021CA" w:rsidP="00D021C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D021CA" w:rsidRDefault="00D021CA" w:rsidP="00D021C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D021CA" w:rsidRDefault="00D021CA" w:rsidP="00D021CA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D021CA" w:rsidRDefault="00D021CA" w:rsidP="00D021C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D021CA" w:rsidRDefault="00D021CA" w:rsidP="00D021C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021CA" w:rsidRDefault="00D021CA" w:rsidP="00D021C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021CA" w:rsidRDefault="00D021CA" w:rsidP="00D021C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021CA" w:rsidRDefault="00D021CA" w:rsidP="00D021C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04" w:rsidRDefault="00302D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87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4478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2D04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3128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087F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87479"/>
    <w:rsid w:val="00C909B9"/>
    <w:rsid w:val="00CD0851"/>
    <w:rsid w:val="00CD4DD1"/>
    <w:rsid w:val="00D021CA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4C0240"/>
  <w15:docId w15:val="{6FD284DE-D3FC-4E57-9D21-516549F00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BF5E8-9AB3-46E4-A984-4070B3605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824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2025-07-16T13:22:00Z</dcterms:created>
  <dcterms:modified xsi:type="dcterms:W3CDTF">2025-07-16T13:25:00Z</dcterms:modified>
</cp:coreProperties>
</file>