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5892E" w14:textId="5D496A98" w:rsidR="008D2AB8" w:rsidRPr="00457219" w:rsidRDefault="008D2AB8" w:rsidP="00457219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457219">
        <w:rPr>
          <w:rFonts w:ascii="Verdana" w:hAnsi="Verdana"/>
          <w:b w:val="0"/>
          <w:sz w:val="20"/>
          <w:szCs w:val="20"/>
        </w:rPr>
        <w:tab/>
      </w:r>
      <w:r w:rsidRPr="00457219">
        <w:rPr>
          <w:rFonts w:ascii="Verdana" w:hAnsi="Verdana"/>
          <w:b w:val="0"/>
          <w:sz w:val="20"/>
          <w:szCs w:val="20"/>
        </w:rPr>
        <w:tab/>
      </w:r>
      <w:r w:rsidRPr="00457219">
        <w:rPr>
          <w:rFonts w:ascii="Verdana" w:hAnsi="Verdana"/>
          <w:b w:val="0"/>
          <w:sz w:val="20"/>
          <w:szCs w:val="20"/>
        </w:rPr>
        <w:tab/>
      </w:r>
      <w:r w:rsidRPr="00457219">
        <w:rPr>
          <w:rFonts w:ascii="Verdana" w:hAnsi="Verdana"/>
          <w:b w:val="0"/>
          <w:sz w:val="20"/>
          <w:szCs w:val="20"/>
        </w:rPr>
        <w:tab/>
      </w:r>
      <w:r w:rsidRPr="00457219">
        <w:rPr>
          <w:rFonts w:ascii="Verdana" w:hAnsi="Verdana"/>
          <w:b w:val="0"/>
          <w:sz w:val="20"/>
          <w:szCs w:val="20"/>
        </w:rPr>
        <w:tab/>
      </w:r>
      <w:r w:rsidRPr="00457219">
        <w:rPr>
          <w:rFonts w:ascii="Verdana" w:hAnsi="Verdana"/>
          <w:b w:val="0"/>
          <w:sz w:val="20"/>
          <w:szCs w:val="20"/>
        </w:rPr>
        <w:tab/>
      </w:r>
      <w:r w:rsidRPr="00457219">
        <w:rPr>
          <w:rFonts w:ascii="Verdana" w:hAnsi="Verdana"/>
          <w:b w:val="0"/>
          <w:sz w:val="20"/>
          <w:szCs w:val="20"/>
        </w:rPr>
        <w:tab/>
      </w:r>
      <w:r w:rsidRPr="00457219">
        <w:rPr>
          <w:rFonts w:ascii="Verdana" w:hAnsi="Verdana"/>
          <w:sz w:val="20"/>
          <w:szCs w:val="20"/>
        </w:rPr>
        <w:t xml:space="preserve">Załącznik nr </w:t>
      </w:r>
      <w:r w:rsidR="00012286" w:rsidRPr="00457219">
        <w:rPr>
          <w:rFonts w:ascii="Verdana" w:hAnsi="Verdana"/>
          <w:sz w:val="20"/>
          <w:szCs w:val="20"/>
        </w:rPr>
        <w:t>1</w:t>
      </w:r>
    </w:p>
    <w:p w14:paraId="385C9B3A" w14:textId="77777777" w:rsidR="008D2AB8" w:rsidRPr="00457219" w:rsidRDefault="008D2AB8" w:rsidP="0045721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53BBE11A" w14:textId="77777777" w:rsidR="008D2AB8" w:rsidRPr="00457219" w:rsidRDefault="008D2AB8" w:rsidP="0045721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457219">
        <w:rPr>
          <w:rFonts w:ascii="Verdana" w:hAnsi="Verdana"/>
          <w:b/>
          <w:sz w:val="20"/>
          <w:szCs w:val="20"/>
        </w:rPr>
        <w:t>FORMULARZ OFERTY</w:t>
      </w:r>
    </w:p>
    <w:p w14:paraId="69B784E6" w14:textId="77777777" w:rsidR="008D2AB8" w:rsidRPr="00457219" w:rsidRDefault="008D2AB8" w:rsidP="00457219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0725F52" w14:textId="77777777" w:rsidR="008D2AB8" w:rsidRPr="00457219" w:rsidRDefault="008D2AB8" w:rsidP="00457219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57219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7EBF989D" w14:textId="77777777" w:rsidR="008D2AB8" w:rsidRPr="00457219" w:rsidRDefault="008D2AB8" w:rsidP="00457219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57219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174EB859" w14:textId="77777777" w:rsidR="008D2AB8" w:rsidRPr="00457219" w:rsidRDefault="008D2AB8" w:rsidP="00457219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57219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4202E4CE" w14:textId="77777777" w:rsidR="008D2AB8" w:rsidRPr="00457219" w:rsidRDefault="008D2AB8" w:rsidP="00457219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57219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04108EB4" w14:textId="77777777" w:rsidR="008D2AB8" w:rsidRPr="00457219" w:rsidRDefault="008D2AB8" w:rsidP="00457219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457219">
        <w:rPr>
          <w:rFonts w:ascii="Verdana" w:hAnsi="Verdana"/>
          <w:sz w:val="20"/>
          <w:szCs w:val="20"/>
          <w:lang w:val="de-DE"/>
        </w:rPr>
        <w:t>TEL.</w:t>
      </w:r>
      <w:r w:rsidRPr="00457219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0A3F3708" w14:textId="77777777" w:rsidR="008D2AB8" w:rsidRPr="00457219" w:rsidRDefault="008D2AB8" w:rsidP="00457219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457219">
        <w:rPr>
          <w:rFonts w:ascii="Verdana" w:hAnsi="Verdana"/>
          <w:sz w:val="20"/>
          <w:szCs w:val="20"/>
          <w:lang w:val="de-DE"/>
        </w:rPr>
        <w:t xml:space="preserve">FAX </w:t>
      </w:r>
      <w:r w:rsidRPr="00457219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362EE4C1" w14:textId="77777777" w:rsidR="008D2AB8" w:rsidRPr="00457219" w:rsidRDefault="008D2AB8" w:rsidP="00457219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457219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400A9874" w14:textId="77777777" w:rsidR="008D2AB8" w:rsidRPr="00457219" w:rsidRDefault="008D2AB8" w:rsidP="00457219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57219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457219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718779E5" w14:textId="77777777" w:rsidR="008D2AB8" w:rsidRPr="00457219" w:rsidRDefault="008D2AB8" w:rsidP="00457219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57219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755C4BA3" w14:textId="77777777" w:rsidR="008D2AB8" w:rsidRPr="00457219" w:rsidRDefault="008D2AB8" w:rsidP="00457219">
      <w:pPr>
        <w:rPr>
          <w:rFonts w:ascii="Verdana" w:hAnsi="Verdana"/>
          <w:sz w:val="20"/>
          <w:szCs w:val="20"/>
        </w:rPr>
      </w:pPr>
      <w:r w:rsidRPr="00457219">
        <w:rPr>
          <w:rFonts w:ascii="Verdana" w:hAnsi="Verdana"/>
          <w:sz w:val="20"/>
          <w:szCs w:val="20"/>
        </w:rPr>
        <w:t>Do: Nazwa i siedziba Zamawiającego:</w:t>
      </w:r>
    </w:p>
    <w:p w14:paraId="2110C017" w14:textId="77777777" w:rsidR="008C6B4D" w:rsidRDefault="008C6B4D" w:rsidP="00457219">
      <w:pPr>
        <w:ind w:right="-110"/>
        <w:rPr>
          <w:rFonts w:ascii="Verdana" w:hAnsi="Verdana"/>
          <w:b/>
          <w:sz w:val="20"/>
          <w:szCs w:val="20"/>
        </w:rPr>
      </w:pPr>
    </w:p>
    <w:p w14:paraId="70CE9962" w14:textId="1ADCBB79" w:rsidR="002B74A7" w:rsidRPr="00457219" w:rsidRDefault="002B74A7" w:rsidP="00457219">
      <w:pPr>
        <w:ind w:right="-110"/>
        <w:rPr>
          <w:rFonts w:ascii="Verdana" w:hAnsi="Verdana"/>
          <w:b/>
          <w:sz w:val="20"/>
          <w:szCs w:val="20"/>
        </w:rPr>
      </w:pPr>
      <w:r w:rsidRPr="00457219">
        <w:rPr>
          <w:rFonts w:ascii="Verdana" w:hAnsi="Verdana"/>
          <w:b/>
          <w:sz w:val="20"/>
          <w:szCs w:val="20"/>
        </w:rPr>
        <w:t>Akademia Górniczo - Hutnicza</w:t>
      </w:r>
    </w:p>
    <w:p w14:paraId="40DF3778" w14:textId="77777777" w:rsidR="002B74A7" w:rsidRPr="00457219" w:rsidRDefault="002B74A7" w:rsidP="00457219">
      <w:pPr>
        <w:ind w:right="-110"/>
        <w:rPr>
          <w:rFonts w:ascii="Verdana" w:hAnsi="Verdana"/>
          <w:b/>
          <w:sz w:val="20"/>
          <w:szCs w:val="20"/>
        </w:rPr>
      </w:pPr>
      <w:r w:rsidRPr="00457219">
        <w:rPr>
          <w:rFonts w:ascii="Verdana" w:hAnsi="Verdana"/>
          <w:b/>
          <w:sz w:val="20"/>
          <w:szCs w:val="20"/>
        </w:rPr>
        <w:t>im. Stanisława Staszica w Krakowie</w:t>
      </w:r>
    </w:p>
    <w:p w14:paraId="4E5FBB9A" w14:textId="77777777" w:rsidR="008D2AB8" w:rsidRPr="00457219" w:rsidRDefault="002B74A7" w:rsidP="00457219">
      <w:pPr>
        <w:ind w:right="-110"/>
        <w:rPr>
          <w:rFonts w:ascii="Verdana" w:hAnsi="Verdana"/>
          <w:b/>
          <w:sz w:val="20"/>
          <w:szCs w:val="20"/>
        </w:rPr>
      </w:pPr>
      <w:r w:rsidRPr="00457219">
        <w:rPr>
          <w:rFonts w:ascii="Verdana" w:hAnsi="Verdana"/>
          <w:b/>
          <w:sz w:val="20"/>
          <w:szCs w:val="20"/>
        </w:rPr>
        <w:t>Dział Zamówień Publicznych</w:t>
      </w:r>
      <w:r w:rsidR="008D2AB8" w:rsidRPr="00457219">
        <w:rPr>
          <w:rFonts w:ascii="Verdana" w:hAnsi="Verdana"/>
          <w:b/>
          <w:sz w:val="20"/>
          <w:szCs w:val="20"/>
        </w:rPr>
        <w:t xml:space="preserve">  </w:t>
      </w:r>
    </w:p>
    <w:p w14:paraId="094B296D" w14:textId="0AFC8B12" w:rsidR="008D2AB8" w:rsidRPr="00457219" w:rsidRDefault="002B74A7" w:rsidP="008C6B4D">
      <w:pPr>
        <w:ind w:right="-110"/>
        <w:rPr>
          <w:rFonts w:ascii="Verdana" w:hAnsi="Verdana"/>
          <w:b/>
          <w:sz w:val="20"/>
          <w:szCs w:val="20"/>
        </w:rPr>
      </w:pPr>
      <w:r w:rsidRPr="00457219">
        <w:rPr>
          <w:rFonts w:ascii="Verdana" w:hAnsi="Verdana"/>
          <w:b/>
          <w:sz w:val="20"/>
          <w:szCs w:val="20"/>
        </w:rPr>
        <w:t>Al. Mickiewicza</w:t>
      </w:r>
      <w:r w:rsidR="008D2AB8" w:rsidRPr="00457219">
        <w:rPr>
          <w:rFonts w:ascii="Verdana" w:hAnsi="Verdana"/>
          <w:b/>
          <w:sz w:val="20"/>
          <w:szCs w:val="20"/>
        </w:rPr>
        <w:t xml:space="preserve"> </w:t>
      </w:r>
      <w:r w:rsidRPr="00457219">
        <w:rPr>
          <w:rFonts w:ascii="Verdana" w:hAnsi="Verdana"/>
          <w:b/>
          <w:sz w:val="20"/>
          <w:szCs w:val="20"/>
        </w:rPr>
        <w:t>30</w:t>
      </w:r>
      <w:r w:rsidR="008C6B4D">
        <w:rPr>
          <w:rFonts w:ascii="Verdana" w:hAnsi="Verdana"/>
          <w:b/>
          <w:sz w:val="20"/>
          <w:szCs w:val="20"/>
        </w:rPr>
        <w:t xml:space="preserve">, </w:t>
      </w:r>
      <w:r w:rsidRPr="00457219">
        <w:rPr>
          <w:rFonts w:ascii="Verdana" w:hAnsi="Verdana"/>
          <w:b/>
          <w:sz w:val="20"/>
          <w:szCs w:val="20"/>
        </w:rPr>
        <w:t>30-059</w:t>
      </w:r>
      <w:r w:rsidR="008D2AB8" w:rsidRPr="00457219">
        <w:rPr>
          <w:rFonts w:ascii="Verdana" w:hAnsi="Verdana"/>
          <w:b/>
          <w:sz w:val="20"/>
          <w:szCs w:val="20"/>
        </w:rPr>
        <w:t xml:space="preserve"> </w:t>
      </w:r>
      <w:r w:rsidRPr="00457219">
        <w:rPr>
          <w:rFonts w:ascii="Verdana" w:hAnsi="Verdana"/>
          <w:b/>
          <w:sz w:val="20"/>
          <w:szCs w:val="20"/>
        </w:rPr>
        <w:t>Kraków</w:t>
      </w:r>
      <w:r w:rsidR="008D2AB8" w:rsidRPr="00457219">
        <w:rPr>
          <w:rFonts w:ascii="Verdana" w:hAnsi="Verdana"/>
          <w:b/>
          <w:sz w:val="20"/>
          <w:szCs w:val="20"/>
        </w:rPr>
        <w:t xml:space="preserve">,  </w:t>
      </w:r>
    </w:p>
    <w:p w14:paraId="2380ED67" w14:textId="77777777" w:rsidR="008D2AB8" w:rsidRPr="00457219" w:rsidRDefault="008D2AB8" w:rsidP="00457219">
      <w:pPr>
        <w:ind w:firstLine="3969"/>
        <w:rPr>
          <w:rFonts w:ascii="Verdana" w:hAnsi="Verdana"/>
          <w:b/>
          <w:sz w:val="20"/>
          <w:szCs w:val="20"/>
        </w:rPr>
      </w:pPr>
    </w:p>
    <w:p w14:paraId="242041BD" w14:textId="3BB64334" w:rsidR="008D2AB8" w:rsidRPr="00457219" w:rsidRDefault="008D2AB8" w:rsidP="00457219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457219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2B74A7" w:rsidRPr="00457219">
        <w:rPr>
          <w:rFonts w:ascii="Verdana" w:hAnsi="Verdana"/>
          <w:b/>
          <w:sz w:val="20"/>
          <w:szCs w:val="20"/>
        </w:rPr>
        <w:t xml:space="preserve">konserwacja i naprawy instalacji sygnalizacji pożaru (Polon, </w:t>
      </w:r>
      <w:proofErr w:type="spellStart"/>
      <w:r w:rsidR="002B74A7" w:rsidRPr="00457219">
        <w:rPr>
          <w:rFonts w:ascii="Verdana" w:hAnsi="Verdana"/>
          <w:b/>
          <w:sz w:val="20"/>
          <w:szCs w:val="20"/>
        </w:rPr>
        <w:t>Schrack</w:t>
      </w:r>
      <w:proofErr w:type="spellEnd"/>
      <w:r w:rsidR="002B74A7" w:rsidRPr="00457219">
        <w:rPr>
          <w:rFonts w:ascii="Verdana" w:hAnsi="Verdana"/>
          <w:b/>
          <w:sz w:val="20"/>
          <w:szCs w:val="20"/>
        </w:rPr>
        <w:t>, Bosch), systemów oddymiania, instalacji DSO, ewakuacyjnych drzw</w:t>
      </w:r>
      <w:r w:rsidR="00033BE5" w:rsidRPr="00457219">
        <w:rPr>
          <w:rFonts w:ascii="Verdana" w:hAnsi="Verdana"/>
          <w:b/>
          <w:sz w:val="20"/>
          <w:szCs w:val="20"/>
        </w:rPr>
        <w:t>i</w:t>
      </w:r>
      <w:r w:rsidR="002B74A7" w:rsidRPr="00457219">
        <w:rPr>
          <w:rFonts w:ascii="Verdana" w:hAnsi="Verdana"/>
          <w:b/>
          <w:sz w:val="20"/>
          <w:szCs w:val="20"/>
        </w:rPr>
        <w:t xml:space="preserve"> pożarowych oraz agregatoró</w:t>
      </w:r>
      <w:r w:rsidR="00033BE5" w:rsidRPr="00457219">
        <w:rPr>
          <w:rFonts w:ascii="Verdana" w:hAnsi="Verdana"/>
          <w:b/>
          <w:sz w:val="20"/>
          <w:szCs w:val="20"/>
        </w:rPr>
        <w:t>w</w:t>
      </w:r>
      <w:r w:rsidR="002B74A7" w:rsidRPr="00457219">
        <w:rPr>
          <w:rFonts w:ascii="Verdana" w:hAnsi="Verdana"/>
          <w:b/>
          <w:sz w:val="20"/>
          <w:szCs w:val="20"/>
        </w:rPr>
        <w:t xml:space="preserve"> prądotwórczych w obiektach MS AGH w Krakowie - DE-dzp.272-388/25</w:t>
      </w:r>
      <w:r w:rsidRPr="00457219">
        <w:rPr>
          <w:rFonts w:ascii="Verdana" w:hAnsi="Verdana"/>
          <w:b/>
          <w:sz w:val="20"/>
          <w:szCs w:val="20"/>
        </w:rPr>
        <w:t xml:space="preserve">, </w:t>
      </w:r>
      <w:r w:rsidRPr="00457219">
        <w:rPr>
          <w:rFonts w:ascii="Verdana" w:hAnsi="Verdana"/>
          <w:sz w:val="20"/>
          <w:szCs w:val="20"/>
        </w:rPr>
        <w:t>oferuję realizację przedmiotu zamówienia , zgodnie z zasadami określonymi w specyfikacji warunków zamówienia.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9"/>
        <w:gridCol w:w="3435"/>
        <w:gridCol w:w="1276"/>
        <w:gridCol w:w="1275"/>
        <w:gridCol w:w="1567"/>
        <w:gridCol w:w="1410"/>
      </w:tblGrid>
      <w:tr w:rsidR="0077213E" w:rsidRPr="0077213E" w14:paraId="080D304B" w14:textId="77777777" w:rsidTr="008C6B4D"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8B5BA" w14:textId="77777777" w:rsidR="0077213E" w:rsidRPr="0077213E" w:rsidRDefault="0077213E" w:rsidP="0077213E">
            <w:pPr>
              <w:tabs>
                <w:tab w:val="right" w:pos="9000"/>
              </w:tabs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04DAD" w14:textId="77777777" w:rsidR="0077213E" w:rsidRPr="0077213E" w:rsidRDefault="0077213E" w:rsidP="0077213E">
            <w:pPr>
              <w:tabs>
                <w:tab w:val="right" w:pos="9000"/>
              </w:tabs>
              <w:rPr>
                <w:rFonts w:ascii="Verdana" w:hAnsi="Verdana"/>
                <w:b/>
                <w:sz w:val="20"/>
                <w:szCs w:val="20"/>
              </w:rPr>
            </w:pPr>
          </w:p>
          <w:p w14:paraId="6E80CD05" w14:textId="77777777" w:rsidR="0077213E" w:rsidRPr="0077213E" w:rsidRDefault="0077213E" w:rsidP="0077213E">
            <w:pPr>
              <w:tabs>
                <w:tab w:val="right" w:pos="9000"/>
              </w:tabs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63D96" w14:textId="77777777" w:rsidR="0077213E" w:rsidRPr="0077213E" w:rsidRDefault="0077213E" w:rsidP="0077213E">
            <w:pPr>
              <w:tabs>
                <w:tab w:val="right" w:pos="9000"/>
              </w:tabs>
              <w:rPr>
                <w:rFonts w:ascii="Verdana" w:hAnsi="Verdana"/>
                <w:b/>
                <w:sz w:val="20"/>
                <w:szCs w:val="20"/>
              </w:rPr>
            </w:pPr>
            <w:r w:rsidRPr="0077213E">
              <w:rPr>
                <w:rFonts w:ascii="Verdana" w:hAnsi="Verdana"/>
                <w:b/>
                <w:sz w:val="20"/>
                <w:szCs w:val="20"/>
              </w:rPr>
              <w:t>Cena netto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59E99" w14:textId="77777777" w:rsidR="0077213E" w:rsidRPr="0077213E" w:rsidRDefault="0077213E" w:rsidP="0077213E">
            <w:pPr>
              <w:tabs>
                <w:tab w:val="right" w:pos="9000"/>
              </w:tabs>
              <w:rPr>
                <w:rFonts w:ascii="Verdana" w:hAnsi="Verdana"/>
                <w:b/>
                <w:sz w:val="20"/>
                <w:szCs w:val="20"/>
              </w:rPr>
            </w:pPr>
            <w:r w:rsidRPr="0077213E">
              <w:rPr>
                <w:rFonts w:ascii="Verdana" w:hAnsi="Verdana"/>
                <w:b/>
                <w:sz w:val="20"/>
                <w:szCs w:val="20"/>
              </w:rPr>
              <w:t xml:space="preserve">Cena brutto 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23E22" w14:textId="77777777" w:rsidR="0077213E" w:rsidRPr="0077213E" w:rsidRDefault="0077213E" w:rsidP="0077213E">
            <w:pPr>
              <w:tabs>
                <w:tab w:val="right" w:pos="9000"/>
              </w:tabs>
              <w:rPr>
                <w:rFonts w:ascii="Verdana" w:hAnsi="Verdana"/>
                <w:b/>
                <w:sz w:val="20"/>
                <w:szCs w:val="20"/>
              </w:rPr>
            </w:pPr>
            <w:r w:rsidRPr="0077213E">
              <w:rPr>
                <w:rFonts w:ascii="Verdana" w:hAnsi="Verdana"/>
                <w:b/>
                <w:sz w:val="20"/>
                <w:szCs w:val="20"/>
              </w:rPr>
              <w:t>Słownie brutto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65D12" w14:textId="77777777" w:rsidR="0077213E" w:rsidRPr="0077213E" w:rsidRDefault="0077213E" w:rsidP="0077213E">
            <w:pPr>
              <w:tabs>
                <w:tab w:val="right" w:pos="9000"/>
              </w:tabs>
              <w:rPr>
                <w:rFonts w:ascii="Verdana" w:hAnsi="Verdana"/>
                <w:b/>
                <w:sz w:val="20"/>
                <w:szCs w:val="20"/>
              </w:rPr>
            </w:pPr>
            <w:r w:rsidRPr="0077213E">
              <w:rPr>
                <w:rFonts w:ascii="Verdana" w:hAnsi="Verdana"/>
                <w:b/>
                <w:sz w:val="20"/>
                <w:szCs w:val="20"/>
              </w:rPr>
              <w:t>Podatek VAT .......... % tj.</w:t>
            </w:r>
          </w:p>
        </w:tc>
      </w:tr>
      <w:tr w:rsidR="0077213E" w:rsidRPr="0077213E" w14:paraId="01AB4CA2" w14:textId="77777777" w:rsidTr="008C6B4D"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25BEC" w14:textId="77777777" w:rsidR="0077213E" w:rsidRPr="0077213E" w:rsidRDefault="0077213E" w:rsidP="0077213E">
            <w:pPr>
              <w:tabs>
                <w:tab w:val="right" w:pos="9000"/>
              </w:tabs>
              <w:rPr>
                <w:rFonts w:ascii="Verdana" w:hAnsi="Verdana"/>
                <w:b/>
                <w:sz w:val="20"/>
                <w:szCs w:val="20"/>
              </w:rPr>
            </w:pPr>
            <w:r w:rsidRPr="0077213E">
              <w:rPr>
                <w:rFonts w:ascii="Verdana" w:hAnsi="Verdana"/>
                <w:b/>
                <w:sz w:val="20"/>
                <w:szCs w:val="20"/>
              </w:rPr>
              <w:t>1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D7327" w14:textId="44B8CF6D" w:rsidR="0077213E" w:rsidRPr="0077213E" w:rsidRDefault="0077213E" w:rsidP="0077213E">
            <w:pPr>
              <w:tabs>
                <w:tab w:val="right" w:pos="9000"/>
              </w:tabs>
              <w:rPr>
                <w:rFonts w:ascii="Verdana" w:hAnsi="Verdana"/>
                <w:b/>
                <w:sz w:val="20"/>
                <w:szCs w:val="20"/>
              </w:rPr>
            </w:pPr>
            <w:r w:rsidRPr="0077213E">
              <w:rPr>
                <w:rFonts w:ascii="Verdana" w:hAnsi="Verdana"/>
                <w:b/>
                <w:sz w:val="20"/>
                <w:szCs w:val="20"/>
              </w:rPr>
              <w:t xml:space="preserve">Cena za konserwację obliczona zgodnie z kalkulacją cenową za okres </w:t>
            </w:r>
            <w:r w:rsidR="00A30EEF">
              <w:rPr>
                <w:rFonts w:ascii="Verdana" w:hAnsi="Verdana"/>
                <w:b/>
                <w:sz w:val="20"/>
                <w:szCs w:val="20"/>
              </w:rPr>
              <w:t>24</w:t>
            </w:r>
            <w:r w:rsidRPr="0077213E">
              <w:rPr>
                <w:rFonts w:ascii="Verdana" w:hAnsi="Verdana"/>
                <w:b/>
                <w:sz w:val="20"/>
                <w:szCs w:val="20"/>
              </w:rPr>
              <w:t xml:space="preserve"> miesi</w:t>
            </w:r>
            <w:r w:rsidR="00A30EEF">
              <w:rPr>
                <w:rFonts w:ascii="Verdana" w:hAnsi="Verdana"/>
                <w:b/>
                <w:sz w:val="20"/>
                <w:szCs w:val="20"/>
              </w:rPr>
              <w:t>ące</w:t>
            </w:r>
            <w:r w:rsidRPr="0077213E">
              <w:rPr>
                <w:rFonts w:ascii="Verdana" w:hAnsi="Verdana"/>
                <w:b/>
                <w:sz w:val="20"/>
                <w:szCs w:val="20"/>
              </w:rPr>
              <w:t xml:space="preserve"> ”Konserwacja” (zał. nr 1A)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79A46" w14:textId="77777777" w:rsidR="0077213E" w:rsidRPr="0077213E" w:rsidRDefault="0077213E" w:rsidP="0077213E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659FB" w14:textId="77777777" w:rsidR="0077213E" w:rsidRPr="0077213E" w:rsidRDefault="0077213E" w:rsidP="0077213E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6B10D" w14:textId="77777777" w:rsidR="0077213E" w:rsidRPr="0077213E" w:rsidRDefault="0077213E" w:rsidP="0077213E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0268" w14:textId="77777777" w:rsidR="0077213E" w:rsidRPr="0077213E" w:rsidRDefault="0077213E" w:rsidP="0077213E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77213E">
              <w:rPr>
                <w:rFonts w:ascii="Verdana" w:hAnsi="Verdana"/>
                <w:sz w:val="20"/>
                <w:szCs w:val="20"/>
              </w:rPr>
              <w:t>8% ………...</w:t>
            </w:r>
          </w:p>
          <w:p w14:paraId="206042F3" w14:textId="77777777" w:rsidR="0077213E" w:rsidRPr="0077213E" w:rsidRDefault="0077213E" w:rsidP="0077213E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27F51ECC" w14:textId="77777777" w:rsidR="0077213E" w:rsidRPr="0077213E" w:rsidRDefault="0077213E" w:rsidP="0077213E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77213E">
              <w:rPr>
                <w:rFonts w:ascii="Verdana" w:hAnsi="Verdana"/>
                <w:sz w:val="20"/>
                <w:szCs w:val="20"/>
              </w:rPr>
              <w:t>23% ……….</w:t>
            </w:r>
          </w:p>
        </w:tc>
      </w:tr>
      <w:tr w:rsidR="0077213E" w:rsidRPr="0077213E" w14:paraId="61513414" w14:textId="77777777" w:rsidTr="008C6B4D"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79222" w14:textId="77777777" w:rsidR="0077213E" w:rsidRPr="0077213E" w:rsidRDefault="0077213E" w:rsidP="0077213E">
            <w:pPr>
              <w:tabs>
                <w:tab w:val="right" w:pos="9000"/>
              </w:tabs>
              <w:rPr>
                <w:rFonts w:ascii="Verdana" w:hAnsi="Verdana"/>
                <w:b/>
                <w:sz w:val="20"/>
                <w:szCs w:val="20"/>
              </w:rPr>
            </w:pPr>
            <w:r w:rsidRPr="0077213E">
              <w:rPr>
                <w:rFonts w:ascii="Verdana" w:hAnsi="Verdana"/>
                <w:b/>
                <w:sz w:val="20"/>
                <w:szCs w:val="20"/>
              </w:rPr>
              <w:t>2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DED6E" w14:textId="019791C8" w:rsidR="0077213E" w:rsidRPr="0077213E" w:rsidRDefault="0077213E" w:rsidP="0077213E">
            <w:pPr>
              <w:tabs>
                <w:tab w:val="right" w:pos="9000"/>
              </w:tabs>
              <w:rPr>
                <w:rFonts w:ascii="Verdana" w:hAnsi="Verdana"/>
                <w:b/>
                <w:sz w:val="20"/>
                <w:szCs w:val="20"/>
              </w:rPr>
            </w:pPr>
            <w:r w:rsidRPr="0077213E">
              <w:rPr>
                <w:rFonts w:ascii="Verdana" w:hAnsi="Verdana"/>
                <w:b/>
                <w:sz w:val="20"/>
                <w:szCs w:val="20"/>
              </w:rPr>
              <w:t>Cena za materiały  obliczona na podstawie kalkulacji cenowej ”Pakiet usług naprawczych” (zał. nr 1B)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A85F4" w14:textId="77777777" w:rsidR="0077213E" w:rsidRPr="0077213E" w:rsidRDefault="0077213E" w:rsidP="0077213E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1B830" w14:textId="77777777" w:rsidR="0077213E" w:rsidRPr="0077213E" w:rsidRDefault="0077213E" w:rsidP="0077213E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B50C" w14:textId="77777777" w:rsidR="0077213E" w:rsidRPr="0077213E" w:rsidRDefault="0077213E" w:rsidP="0077213E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55C43" w14:textId="77777777" w:rsidR="0077213E" w:rsidRPr="0077213E" w:rsidRDefault="0077213E" w:rsidP="0077213E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</w:tc>
      </w:tr>
      <w:tr w:rsidR="0077213E" w:rsidRPr="0077213E" w14:paraId="6E61C4B5" w14:textId="77777777" w:rsidTr="008C6B4D">
        <w:trPr>
          <w:trHeight w:val="720"/>
        </w:trPr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F6DF9" w14:textId="33BF6D11" w:rsidR="0077213E" w:rsidRPr="0077213E" w:rsidRDefault="008C6B4D" w:rsidP="0077213E">
            <w:pPr>
              <w:tabs>
                <w:tab w:val="right" w:pos="9000"/>
              </w:tabs>
              <w:rPr>
                <w:rFonts w:ascii="Verdana" w:hAnsi="Verdana"/>
                <w:b/>
                <w:sz w:val="20"/>
                <w:szCs w:val="20"/>
              </w:rPr>
            </w:pPr>
            <w:bookmarkStart w:id="0" w:name="_Hlk64551476" w:colFirst="1" w:colLast="5"/>
            <w:r>
              <w:rPr>
                <w:rFonts w:ascii="Verdana" w:hAnsi="Verdana"/>
                <w:b/>
                <w:sz w:val="20"/>
                <w:szCs w:val="20"/>
              </w:rPr>
              <w:t>3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ABF42" w14:textId="5C3CBEEF" w:rsidR="0077213E" w:rsidRPr="0077213E" w:rsidRDefault="008C6B4D" w:rsidP="0077213E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RAZEM</w:t>
            </w:r>
            <w:r w:rsidR="0077213E" w:rsidRPr="0077213E">
              <w:rPr>
                <w:rFonts w:ascii="Verdana" w:hAnsi="Verdana"/>
                <w:b/>
                <w:sz w:val="20"/>
                <w:szCs w:val="20"/>
              </w:rPr>
              <w:t xml:space="preserve"> (suma wierszy 1 i 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7EA44" w14:textId="77777777" w:rsidR="0077213E" w:rsidRPr="0077213E" w:rsidRDefault="0077213E" w:rsidP="0077213E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321BF" w14:textId="77777777" w:rsidR="0077213E" w:rsidRPr="0077213E" w:rsidRDefault="0077213E" w:rsidP="0077213E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28908" w14:textId="77777777" w:rsidR="0077213E" w:rsidRPr="0077213E" w:rsidRDefault="0077213E" w:rsidP="0077213E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FE06F" w14:textId="77777777" w:rsidR="0077213E" w:rsidRPr="0077213E" w:rsidRDefault="0077213E" w:rsidP="0077213E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</w:tc>
      </w:tr>
      <w:tr w:rsidR="008C6B4D" w:rsidRPr="0077213E" w14:paraId="728E3C48" w14:textId="77777777" w:rsidTr="008C6B4D"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4A0A5" w14:textId="008C2E42" w:rsidR="008C6B4D" w:rsidRPr="0077213E" w:rsidRDefault="008C6B4D" w:rsidP="00C0266C">
            <w:pPr>
              <w:tabs>
                <w:tab w:val="right" w:pos="90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4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3BF2B" w14:textId="77777777" w:rsidR="008C6B4D" w:rsidRPr="0077213E" w:rsidRDefault="008C6B4D" w:rsidP="00C0266C">
            <w:pPr>
              <w:tabs>
                <w:tab w:val="right" w:pos="9000"/>
              </w:tabs>
              <w:rPr>
                <w:rFonts w:ascii="Verdana" w:hAnsi="Verdana"/>
                <w:b/>
                <w:sz w:val="20"/>
                <w:szCs w:val="20"/>
              </w:rPr>
            </w:pPr>
            <w:r w:rsidRPr="0077213E">
              <w:rPr>
                <w:rFonts w:ascii="Verdana" w:hAnsi="Verdana"/>
                <w:b/>
                <w:sz w:val="20"/>
                <w:szCs w:val="20"/>
              </w:rPr>
              <w:t xml:space="preserve">Czas reakcji 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9BDAC" w14:textId="75CEC857" w:rsidR="008C6B4D" w:rsidRPr="0077213E" w:rsidRDefault="008C6B4D" w:rsidP="00C0266C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77213E">
              <w:rPr>
                <w:rFonts w:ascii="Verdana" w:hAnsi="Verdana"/>
                <w:sz w:val="20"/>
                <w:szCs w:val="20"/>
              </w:rPr>
              <w:t xml:space="preserve">……………………… minut od otrzymania zgłoszenia telefonicznego o awarii </w:t>
            </w:r>
            <w:r w:rsidRPr="008C6B4D">
              <w:rPr>
                <w:rFonts w:ascii="Verdana" w:hAnsi="Verdana"/>
                <w:sz w:val="20"/>
                <w:szCs w:val="20"/>
                <w:highlight w:val="yellow"/>
              </w:rPr>
              <w:t>/kryterium oceny ofert/</w:t>
            </w:r>
          </w:p>
        </w:tc>
      </w:tr>
      <w:bookmarkEnd w:id="0"/>
    </w:tbl>
    <w:p w14:paraId="0486C7C8" w14:textId="77777777" w:rsidR="008D2AB8" w:rsidRPr="00457219" w:rsidRDefault="008D2AB8" w:rsidP="00457219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19CE6E25" w14:textId="77777777" w:rsidR="0077213E" w:rsidRPr="0077213E" w:rsidRDefault="0077213E" w:rsidP="0077213E">
      <w:pPr>
        <w:ind w:right="-47"/>
        <w:jc w:val="both"/>
        <w:rPr>
          <w:rFonts w:ascii="Verdana" w:hAnsi="Verdana"/>
          <w:b/>
          <w:sz w:val="20"/>
          <w:szCs w:val="20"/>
        </w:rPr>
      </w:pPr>
      <w:r w:rsidRPr="0077213E">
        <w:rPr>
          <w:rFonts w:ascii="Verdana" w:hAnsi="Verdana"/>
          <w:b/>
          <w:sz w:val="20"/>
          <w:szCs w:val="20"/>
        </w:rPr>
        <w:t>Termin realizacji zamówienia:  …………………………………………….</w:t>
      </w:r>
    </w:p>
    <w:p w14:paraId="1F6432AC" w14:textId="731B62E2" w:rsidR="0077213E" w:rsidRPr="0077213E" w:rsidRDefault="0077213E" w:rsidP="0077213E">
      <w:pPr>
        <w:ind w:right="-47"/>
        <w:jc w:val="both"/>
        <w:rPr>
          <w:rFonts w:ascii="Verdana" w:hAnsi="Verdana"/>
          <w:b/>
          <w:sz w:val="20"/>
          <w:szCs w:val="20"/>
        </w:rPr>
      </w:pPr>
      <w:r w:rsidRPr="0077213E">
        <w:rPr>
          <w:rFonts w:ascii="Verdana" w:hAnsi="Verdana"/>
          <w:b/>
          <w:sz w:val="20"/>
          <w:szCs w:val="20"/>
        </w:rPr>
        <w:t>Okres udzielonej gwarancji na wykonane usługi wynosi: ……………</w:t>
      </w:r>
      <w:r w:rsidR="008C6B4D">
        <w:rPr>
          <w:rFonts w:ascii="Verdana" w:hAnsi="Verdana"/>
          <w:b/>
          <w:sz w:val="20"/>
          <w:szCs w:val="20"/>
        </w:rPr>
        <w:t xml:space="preserve"> miesięcy</w:t>
      </w:r>
      <w:r w:rsidRPr="0077213E">
        <w:rPr>
          <w:rFonts w:ascii="Verdana" w:hAnsi="Verdana"/>
          <w:b/>
          <w:sz w:val="20"/>
          <w:szCs w:val="20"/>
        </w:rPr>
        <w:t>; na dostarczone  urządzenia zgodnie z gwarancją producenta.</w:t>
      </w:r>
    </w:p>
    <w:p w14:paraId="543809E3" w14:textId="77777777" w:rsidR="00457219" w:rsidRPr="00457219" w:rsidRDefault="00457219" w:rsidP="00457219">
      <w:pPr>
        <w:ind w:right="-47"/>
        <w:jc w:val="both"/>
        <w:rPr>
          <w:rFonts w:ascii="Verdana" w:hAnsi="Verdana"/>
          <w:b/>
          <w:sz w:val="20"/>
          <w:szCs w:val="20"/>
        </w:rPr>
      </w:pPr>
    </w:p>
    <w:p w14:paraId="04E0324B" w14:textId="43DAD585" w:rsidR="00457219" w:rsidRPr="00457219" w:rsidRDefault="00457219" w:rsidP="00457219">
      <w:pPr>
        <w:ind w:right="-47"/>
        <w:jc w:val="both"/>
        <w:rPr>
          <w:rFonts w:ascii="Verdana" w:hAnsi="Verdana"/>
          <w:sz w:val="20"/>
          <w:szCs w:val="20"/>
        </w:rPr>
      </w:pPr>
      <w:r w:rsidRPr="00457219">
        <w:rPr>
          <w:rFonts w:ascii="Verdana" w:hAnsi="Verdana"/>
          <w:b/>
          <w:sz w:val="20"/>
          <w:szCs w:val="20"/>
        </w:rPr>
        <w:t xml:space="preserve">Termin płatności: </w:t>
      </w:r>
      <w:r w:rsidRPr="00457219">
        <w:rPr>
          <w:rFonts w:ascii="Verdana" w:hAnsi="Verdana"/>
          <w:sz w:val="20"/>
          <w:szCs w:val="20"/>
        </w:rPr>
        <w:t xml:space="preserve">Zapłata wynagrodzenia nastąpi przelewem w terminie </w:t>
      </w:r>
      <w:r w:rsidR="001533E6">
        <w:rPr>
          <w:rFonts w:ascii="Verdana" w:hAnsi="Verdana"/>
          <w:sz w:val="20"/>
          <w:szCs w:val="20"/>
        </w:rPr>
        <w:t xml:space="preserve">do </w:t>
      </w:r>
      <w:r w:rsidRPr="00457219">
        <w:rPr>
          <w:rFonts w:ascii="Verdana" w:hAnsi="Verdana"/>
          <w:sz w:val="20"/>
          <w:szCs w:val="20"/>
        </w:rPr>
        <w:t>21 dni od daty otrzymania faktury przez Zamawiającego na rachunek Wykonawcy umieszczony na dzień zlecenia przelewu w wykazie podmiotów o których mowa w art. 96b ust.1) Ustawy o podatku od towarów i usług.</w:t>
      </w:r>
    </w:p>
    <w:p w14:paraId="27F61F25" w14:textId="77777777" w:rsidR="00457219" w:rsidRPr="00457219" w:rsidRDefault="00457219" w:rsidP="00457219">
      <w:pPr>
        <w:rPr>
          <w:rFonts w:ascii="Verdana" w:hAnsi="Verdana"/>
          <w:b/>
          <w:sz w:val="20"/>
          <w:szCs w:val="20"/>
          <w:u w:val="single"/>
        </w:rPr>
      </w:pPr>
    </w:p>
    <w:p w14:paraId="2696B287" w14:textId="77777777" w:rsidR="008C6B4D" w:rsidRDefault="008C6B4D" w:rsidP="00457219">
      <w:pPr>
        <w:rPr>
          <w:rFonts w:ascii="Verdana" w:hAnsi="Verdana"/>
          <w:b/>
          <w:sz w:val="20"/>
          <w:szCs w:val="20"/>
          <w:u w:val="single"/>
        </w:rPr>
      </w:pPr>
    </w:p>
    <w:p w14:paraId="3AFDB4BD" w14:textId="77777777" w:rsidR="008C6B4D" w:rsidRDefault="008C6B4D" w:rsidP="00457219">
      <w:pPr>
        <w:rPr>
          <w:rFonts w:ascii="Verdana" w:hAnsi="Verdana"/>
          <w:b/>
          <w:sz w:val="20"/>
          <w:szCs w:val="20"/>
          <w:u w:val="single"/>
        </w:rPr>
      </w:pPr>
    </w:p>
    <w:p w14:paraId="28159540" w14:textId="7E4BBF7A" w:rsidR="00457219" w:rsidRPr="00457219" w:rsidRDefault="00457219" w:rsidP="00457219">
      <w:pPr>
        <w:rPr>
          <w:rFonts w:ascii="Verdana" w:hAnsi="Verdana"/>
          <w:sz w:val="20"/>
          <w:szCs w:val="20"/>
        </w:rPr>
      </w:pPr>
      <w:r w:rsidRPr="00457219">
        <w:rPr>
          <w:rFonts w:ascii="Verdana" w:hAnsi="Verdana"/>
          <w:b/>
          <w:sz w:val="20"/>
          <w:szCs w:val="20"/>
          <w:u w:val="single"/>
        </w:rPr>
        <w:lastRenderedPageBreak/>
        <w:t>Jednocześnie oświadczamy, że:</w:t>
      </w:r>
    </w:p>
    <w:p w14:paraId="5F0B84AD" w14:textId="00FA680F" w:rsidR="00457219" w:rsidRPr="00457219" w:rsidRDefault="00457219" w:rsidP="00457219">
      <w:pPr>
        <w:numPr>
          <w:ilvl w:val="0"/>
          <w:numId w:val="6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457219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SWZ.</w:t>
      </w:r>
      <w:r w:rsidRPr="00457219">
        <w:rPr>
          <w:rFonts w:ascii="Verdana" w:hAnsi="Verdana"/>
          <w:sz w:val="20"/>
          <w:szCs w:val="20"/>
        </w:rPr>
        <w:t xml:space="preserve"> </w:t>
      </w:r>
    </w:p>
    <w:p w14:paraId="57EDC52D" w14:textId="77777777" w:rsidR="00457219" w:rsidRDefault="00457219" w:rsidP="00457219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457219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 SWZ</w:t>
      </w:r>
      <w:r w:rsidRPr="00457219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 niniejszą ofertą, na warunkach określonych w Specyfikacji Warunków Zamówienia, w miejscu i terminie wyznaczonym przez </w:t>
      </w:r>
      <w:r w:rsidRPr="00457219">
        <w:rPr>
          <w:rFonts w:ascii="Verdana" w:hAnsi="Verdana"/>
          <w:sz w:val="20"/>
          <w:szCs w:val="20"/>
          <w:lang w:eastAsia="ar-SA"/>
        </w:rPr>
        <w:t>zamawiającego</w:t>
      </w:r>
      <w:r w:rsidRPr="00457219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65498C9C" w14:textId="28EFD9D4" w:rsidR="00A30EEF" w:rsidRPr="00A30EEF" w:rsidRDefault="00A30EEF" w:rsidP="00457219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A30EEF">
        <w:rPr>
          <w:rFonts w:ascii="Verdana" w:hAnsi="Verdana"/>
          <w:b/>
          <w:sz w:val="20"/>
          <w:szCs w:val="20"/>
        </w:rPr>
        <w:t>Oświadczamy, że do wyliczenia ceny stawki roboczogodziny zostały zastosowane następujące nośniki</w:t>
      </w:r>
      <w:r w:rsidR="001533E6">
        <w:rPr>
          <w:rFonts w:ascii="Verdana" w:hAnsi="Verdana"/>
          <w:b/>
          <w:sz w:val="20"/>
          <w:szCs w:val="20"/>
        </w:rPr>
        <w:t xml:space="preserve"> cenowe</w:t>
      </w:r>
      <w:r w:rsidRPr="00A30EEF">
        <w:rPr>
          <w:rFonts w:ascii="Verdana" w:hAnsi="Verdana"/>
          <w:b/>
          <w:sz w:val="20"/>
          <w:szCs w:val="20"/>
        </w:rPr>
        <w:t>:</w:t>
      </w:r>
    </w:p>
    <w:p w14:paraId="573B2203" w14:textId="77777777" w:rsidR="00A30EEF" w:rsidRDefault="00A30EEF" w:rsidP="00A30EEF">
      <w:pPr>
        <w:tabs>
          <w:tab w:val="left" w:pos="0"/>
          <w:tab w:val="left" w:pos="421"/>
          <w:tab w:val="left" w:pos="1125"/>
          <w:tab w:val="left" w:pos="9568"/>
        </w:tabs>
        <w:ind w:left="360" w:right="1"/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stawka roboczogodziny (netto) bez narzutów - ................ zł</w:t>
      </w:r>
    </w:p>
    <w:p w14:paraId="1294A0DD" w14:textId="77777777" w:rsidR="00A30EEF" w:rsidRDefault="00A30EEF" w:rsidP="00A30EEF">
      <w:pPr>
        <w:tabs>
          <w:tab w:val="left" w:pos="0"/>
          <w:tab w:val="left" w:pos="421"/>
          <w:tab w:val="left" w:pos="1125"/>
          <w:tab w:val="left" w:pos="9568"/>
        </w:tabs>
        <w:ind w:left="360" w:right="1"/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koszty pośrednie - ............%</w:t>
      </w:r>
    </w:p>
    <w:p w14:paraId="1295B5D4" w14:textId="77777777" w:rsidR="00A30EEF" w:rsidRPr="00A30EEF" w:rsidRDefault="00A30EEF" w:rsidP="00A30EEF">
      <w:pPr>
        <w:tabs>
          <w:tab w:val="left" w:pos="2520"/>
          <w:tab w:val="left" w:pos="2586"/>
        </w:tabs>
        <w:suppressAutoHyphens/>
        <w:ind w:left="357"/>
        <w:rPr>
          <w:rFonts w:ascii="Verdana" w:hAnsi="Verdana"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zysk -.................%</w:t>
      </w:r>
    </w:p>
    <w:p w14:paraId="57B23181" w14:textId="5FC7E47F" w:rsidR="00457219" w:rsidRPr="00457219" w:rsidRDefault="00457219" w:rsidP="00A30EEF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457219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457219">
        <w:rPr>
          <w:rFonts w:ascii="Verdana" w:hAnsi="Verdana"/>
          <w:b/>
          <w:sz w:val="20"/>
          <w:szCs w:val="20"/>
          <w:vertAlign w:val="superscript"/>
        </w:rPr>
        <w:footnoteReference w:id="1"/>
      </w:r>
      <w:r w:rsidRPr="00457219">
        <w:rPr>
          <w:rFonts w:ascii="Verdana" w:hAnsi="Verdana"/>
          <w:b/>
          <w:sz w:val="20"/>
          <w:szCs w:val="20"/>
        </w:rPr>
        <w:t>*</w:t>
      </w:r>
    </w:p>
    <w:p w14:paraId="34773D6D" w14:textId="77777777" w:rsidR="00457219" w:rsidRPr="00457219" w:rsidRDefault="00457219" w:rsidP="00457219">
      <w:pPr>
        <w:numPr>
          <w:ilvl w:val="0"/>
          <w:numId w:val="6"/>
        </w:numPr>
        <w:jc w:val="both"/>
        <w:rPr>
          <w:rFonts w:ascii="Verdana" w:hAnsi="Verdana"/>
          <w:bCs/>
          <w:iCs/>
          <w:sz w:val="20"/>
          <w:szCs w:val="20"/>
        </w:rPr>
      </w:pPr>
      <w:r w:rsidRPr="00457219">
        <w:rPr>
          <w:rFonts w:ascii="Verdana" w:hAnsi="Verdana"/>
          <w:bCs/>
          <w:iCs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</w:t>
      </w:r>
    </w:p>
    <w:p w14:paraId="5D7C500B" w14:textId="77777777" w:rsidR="00457219" w:rsidRPr="00457219" w:rsidRDefault="00457219" w:rsidP="00457219">
      <w:pPr>
        <w:jc w:val="both"/>
        <w:rPr>
          <w:rFonts w:ascii="Verdana" w:hAnsi="Verdana"/>
          <w:bCs/>
          <w:iCs/>
          <w:sz w:val="20"/>
          <w:szCs w:val="20"/>
        </w:rPr>
      </w:pPr>
    </w:p>
    <w:p w14:paraId="0517A0D9" w14:textId="77777777" w:rsidR="00457219" w:rsidRPr="00457219" w:rsidRDefault="00457219" w:rsidP="00457219">
      <w:pPr>
        <w:jc w:val="both"/>
        <w:rPr>
          <w:rFonts w:ascii="Verdana" w:hAnsi="Verdana"/>
          <w:sz w:val="20"/>
          <w:szCs w:val="20"/>
        </w:rPr>
      </w:pPr>
      <w:r w:rsidRPr="00457219">
        <w:rPr>
          <w:rFonts w:ascii="Verdana" w:hAnsi="Verdana"/>
          <w:color w:val="000000"/>
          <w:sz w:val="20"/>
          <w:szCs w:val="20"/>
        </w:rPr>
        <w:t>7. Oświadczam, że wypełniłem obowiązki informacyjne przewidziane w art. 13 lub art. 14 RODO</w:t>
      </w:r>
      <w:r w:rsidRPr="00457219">
        <w:rPr>
          <w:rFonts w:ascii="Verdana" w:hAnsi="Verdana"/>
          <w:sz w:val="20"/>
          <w:szCs w:val="20"/>
        </w:rPr>
        <w:t>*</w:t>
      </w:r>
      <w:r w:rsidRPr="00457219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457219">
        <w:rPr>
          <w:rFonts w:ascii="Verdana" w:hAnsi="Verdana"/>
          <w:sz w:val="20"/>
          <w:szCs w:val="20"/>
        </w:rPr>
        <w:t>od których dane osobowe bezpośrednio lub pośrednio pozyskałem</w:t>
      </w:r>
      <w:r w:rsidRPr="00457219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457219">
        <w:rPr>
          <w:rFonts w:ascii="Verdana" w:hAnsi="Verdana"/>
          <w:sz w:val="20"/>
          <w:szCs w:val="20"/>
        </w:rPr>
        <w:t xml:space="preserve">.* * </w:t>
      </w:r>
    </w:p>
    <w:p w14:paraId="7682590E" w14:textId="77777777" w:rsidR="00457219" w:rsidRPr="00390864" w:rsidRDefault="00457219" w:rsidP="00457219">
      <w:pPr>
        <w:jc w:val="both"/>
        <w:rPr>
          <w:rFonts w:ascii="Verdana" w:hAnsi="Verdana"/>
          <w:sz w:val="18"/>
          <w:szCs w:val="18"/>
        </w:rPr>
      </w:pPr>
      <w:r w:rsidRPr="00390864">
        <w:rPr>
          <w:rFonts w:ascii="Verdana" w:hAnsi="Verdana"/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19F5F15" w14:textId="77777777" w:rsidR="00457219" w:rsidRPr="00390864" w:rsidRDefault="00457219" w:rsidP="00457219">
      <w:pPr>
        <w:suppressAutoHyphens/>
        <w:ind w:left="142" w:hanging="142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390864">
        <w:rPr>
          <w:rFonts w:ascii="Verdana" w:eastAsia="Calibri" w:hAnsi="Verdana"/>
          <w:sz w:val="18"/>
          <w:szCs w:val="18"/>
          <w:lang w:eastAsia="zh-CN"/>
        </w:rPr>
        <w:t>**</w:t>
      </w:r>
      <w:r w:rsidRPr="00390864">
        <w:rPr>
          <w:rFonts w:ascii="Verdana" w:eastAsia="Calibri" w:hAnsi="Verdana"/>
          <w:color w:val="000000"/>
          <w:sz w:val="18"/>
          <w:szCs w:val="18"/>
          <w:lang w:eastAsia="zh-CN"/>
        </w:rPr>
        <w:t xml:space="preserve">W przypadku gdy wykonawca </w:t>
      </w:r>
      <w:r w:rsidRPr="00390864">
        <w:rPr>
          <w:rFonts w:ascii="Verdana" w:eastAsia="Calibri" w:hAnsi="Verdana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A0F58CE" w14:textId="77777777" w:rsidR="00457219" w:rsidRPr="00457219" w:rsidRDefault="00457219" w:rsidP="00457219">
      <w:pPr>
        <w:numPr>
          <w:ilvl w:val="0"/>
          <w:numId w:val="7"/>
        </w:numPr>
        <w:tabs>
          <w:tab w:val="left" w:pos="0"/>
        </w:tabs>
        <w:suppressAutoHyphens/>
        <w:ind w:left="284"/>
        <w:jc w:val="both"/>
        <w:rPr>
          <w:rFonts w:ascii="Verdana" w:hAnsi="Verdana"/>
          <w:b/>
          <w:sz w:val="20"/>
          <w:szCs w:val="20"/>
        </w:rPr>
      </w:pPr>
      <w:r w:rsidRPr="00457219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457219">
        <w:rPr>
          <w:rFonts w:ascii="Verdana" w:hAnsi="Verdana"/>
          <w:b/>
          <w:sz w:val="20"/>
          <w:szCs w:val="20"/>
        </w:rPr>
        <w:t>ppkt</w:t>
      </w:r>
      <w:proofErr w:type="spellEnd"/>
      <w:r w:rsidRPr="00457219">
        <w:rPr>
          <w:rFonts w:ascii="Verdana" w:hAnsi="Verdana"/>
          <w:b/>
          <w:sz w:val="20"/>
          <w:szCs w:val="20"/>
        </w:rPr>
        <w:t xml:space="preserve"> 4 SWZ spełniamy osobiście/ powołujemy się na zasoby podmiotu trzeciego w następującym zakresie</w:t>
      </w:r>
      <w:r w:rsidRPr="00457219">
        <w:rPr>
          <w:rFonts w:ascii="Verdana" w:hAnsi="Verdana"/>
          <w:b/>
          <w:sz w:val="20"/>
          <w:szCs w:val="20"/>
          <w:vertAlign w:val="superscript"/>
        </w:rPr>
        <w:footnoteReference w:id="2"/>
      </w:r>
      <w:r w:rsidRPr="00457219">
        <w:rPr>
          <w:rFonts w:ascii="Verdana" w:hAnsi="Verdana"/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14:paraId="19CECF2D" w14:textId="77777777" w:rsidR="00457219" w:rsidRPr="00457219" w:rsidRDefault="00457219" w:rsidP="00457219">
      <w:pPr>
        <w:numPr>
          <w:ilvl w:val="0"/>
          <w:numId w:val="7"/>
        </w:numPr>
        <w:tabs>
          <w:tab w:val="left" w:pos="0"/>
        </w:tabs>
        <w:suppressAutoHyphens/>
        <w:ind w:left="284" w:hanging="357"/>
        <w:jc w:val="both"/>
        <w:rPr>
          <w:rFonts w:ascii="Verdana" w:hAnsi="Verdana"/>
          <w:sz w:val="20"/>
          <w:szCs w:val="20"/>
        </w:rPr>
      </w:pPr>
      <w:r w:rsidRPr="00457219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57219" w:rsidRPr="00457219" w14:paraId="1EBFA78B" w14:textId="77777777" w:rsidTr="0045721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DEEA559" w14:textId="77777777" w:rsidR="00457219" w:rsidRPr="00457219" w:rsidRDefault="00457219" w:rsidP="00457219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57219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74A236B" w14:textId="77777777" w:rsidR="00457219" w:rsidRPr="00457219" w:rsidRDefault="00457219" w:rsidP="00457219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57219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23DA2C7" w14:textId="77777777" w:rsidR="00457219" w:rsidRPr="00457219" w:rsidRDefault="00457219" w:rsidP="00457219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57219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9A7D25" w14:textId="77777777" w:rsidR="00457219" w:rsidRPr="00457219" w:rsidRDefault="00457219" w:rsidP="00457219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57219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457219" w:rsidRPr="00457219" w14:paraId="504ECBFD" w14:textId="77777777" w:rsidTr="0045721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98B54B1" w14:textId="77777777" w:rsidR="00457219" w:rsidRPr="00457219" w:rsidRDefault="00457219" w:rsidP="00457219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13CDD6F" w14:textId="77777777" w:rsidR="00457219" w:rsidRPr="00457219" w:rsidRDefault="00457219" w:rsidP="00457219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7C64A" w14:textId="77777777" w:rsidR="00457219" w:rsidRPr="00457219" w:rsidRDefault="00457219" w:rsidP="00457219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9F49135" w14:textId="77777777" w:rsidR="00457219" w:rsidRPr="00457219" w:rsidRDefault="00457219" w:rsidP="00457219">
      <w:pPr>
        <w:numPr>
          <w:ilvl w:val="0"/>
          <w:numId w:val="7"/>
        </w:numPr>
        <w:tabs>
          <w:tab w:val="left" w:pos="0"/>
        </w:tabs>
        <w:suppressAutoHyphens/>
        <w:ind w:left="284" w:right="1"/>
        <w:jc w:val="both"/>
        <w:rPr>
          <w:rFonts w:ascii="Verdana" w:hAnsi="Verdana"/>
          <w:b/>
          <w:sz w:val="20"/>
          <w:szCs w:val="20"/>
        </w:rPr>
      </w:pPr>
      <w:r w:rsidRPr="00457219">
        <w:rPr>
          <w:rFonts w:ascii="Verdana" w:hAnsi="Verdana"/>
          <w:b/>
          <w:sz w:val="20"/>
          <w:szCs w:val="20"/>
        </w:rPr>
        <w:t xml:space="preserve">Oświadczenie, w przypadku </w:t>
      </w:r>
      <w:r w:rsidRPr="00457219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457219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457219" w:rsidRPr="00457219" w14:paraId="3717158E" w14:textId="77777777" w:rsidTr="0045721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6739876" w14:textId="77777777" w:rsidR="00457219" w:rsidRPr="00457219" w:rsidRDefault="00457219" w:rsidP="00457219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57219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BACCA9A" w14:textId="77777777" w:rsidR="00457219" w:rsidRPr="00457219" w:rsidRDefault="00457219" w:rsidP="00457219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57219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E5205A" w14:textId="77777777" w:rsidR="00457219" w:rsidRPr="00457219" w:rsidRDefault="00457219" w:rsidP="00457219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57219">
              <w:rPr>
                <w:rFonts w:ascii="Verdana" w:hAnsi="Verdana"/>
                <w:sz w:val="20"/>
                <w:szCs w:val="20"/>
              </w:rPr>
              <w:t xml:space="preserve">Zakres usługi, który wykonają poszczególni wykonawcy </w:t>
            </w:r>
          </w:p>
        </w:tc>
      </w:tr>
      <w:tr w:rsidR="00457219" w:rsidRPr="00457219" w14:paraId="004D4E97" w14:textId="77777777" w:rsidTr="0045721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BA2C1FB" w14:textId="77777777" w:rsidR="00457219" w:rsidRPr="00457219" w:rsidRDefault="00457219" w:rsidP="00457219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457219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DF8620B" w14:textId="77777777" w:rsidR="00457219" w:rsidRPr="00457219" w:rsidRDefault="00457219" w:rsidP="00457219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D6321D" w14:textId="77777777" w:rsidR="00457219" w:rsidRPr="00457219" w:rsidRDefault="00457219" w:rsidP="00457219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457219" w:rsidRPr="00457219" w14:paraId="7A347458" w14:textId="77777777" w:rsidTr="0045721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0CCB858" w14:textId="77777777" w:rsidR="00457219" w:rsidRPr="00457219" w:rsidRDefault="00457219" w:rsidP="00457219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457219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8C8D85E" w14:textId="77777777" w:rsidR="00457219" w:rsidRPr="00457219" w:rsidRDefault="00457219" w:rsidP="00457219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21728E" w14:textId="77777777" w:rsidR="00457219" w:rsidRPr="00457219" w:rsidRDefault="00457219" w:rsidP="00457219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9604E1A" w14:textId="77777777" w:rsidR="00457219" w:rsidRPr="00457219" w:rsidRDefault="00457219" w:rsidP="00457219">
      <w:pPr>
        <w:numPr>
          <w:ilvl w:val="0"/>
          <w:numId w:val="7"/>
        </w:numPr>
        <w:suppressAutoHyphens/>
        <w:jc w:val="both"/>
        <w:rPr>
          <w:rFonts w:ascii="Verdana" w:hAnsi="Verdana"/>
          <w:sz w:val="20"/>
          <w:szCs w:val="20"/>
        </w:rPr>
      </w:pPr>
      <w:r w:rsidRPr="00457219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0EA11849" w14:textId="77777777" w:rsidR="00457219" w:rsidRPr="00457219" w:rsidRDefault="00457219" w:rsidP="00457219">
      <w:pPr>
        <w:keepNext/>
        <w:numPr>
          <w:ilvl w:val="0"/>
          <w:numId w:val="8"/>
        </w:numPr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457219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457219">
        <w:rPr>
          <w:rFonts w:ascii="Verdana" w:hAnsi="Verdana"/>
          <w:b/>
          <w:bCs/>
          <w:kern w:val="32"/>
          <w:sz w:val="20"/>
          <w:szCs w:val="20"/>
        </w:rPr>
        <w:tab/>
      </w:r>
      <w:r w:rsidRPr="00457219">
        <w:rPr>
          <w:rFonts w:ascii="Verdana" w:hAnsi="Verdana"/>
          <w:b/>
          <w:bCs/>
          <w:kern w:val="32"/>
          <w:sz w:val="20"/>
          <w:szCs w:val="20"/>
        </w:rPr>
        <w:tab/>
      </w:r>
      <w:r w:rsidRPr="00457219">
        <w:rPr>
          <w:rFonts w:ascii="Verdana" w:hAnsi="Verdana"/>
          <w:b/>
          <w:bCs/>
          <w:kern w:val="32"/>
          <w:sz w:val="20"/>
          <w:szCs w:val="20"/>
        </w:rPr>
        <w:tab/>
      </w:r>
      <w:r w:rsidRPr="00457219">
        <w:rPr>
          <w:rFonts w:ascii="Verdana" w:hAnsi="Verdana"/>
          <w:b/>
          <w:bCs/>
          <w:kern w:val="32"/>
          <w:sz w:val="20"/>
          <w:szCs w:val="20"/>
        </w:rPr>
        <w:tab/>
      </w:r>
      <w:r w:rsidRPr="00457219">
        <w:rPr>
          <w:rFonts w:ascii="Verdana" w:hAnsi="Verdana"/>
          <w:b/>
          <w:bCs/>
          <w:kern w:val="32"/>
          <w:sz w:val="20"/>
          <w:szCs w:val="20"/>
        </w:rPr>
        <w:tab/>
      </w:r>
      <w:r w:rsidRPr="00457219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552D5E04" w14:textId="77777777" w:rsidR="00457219" w:rsidRPr="00457219" w:rsidRDefault="00457219" w:rsidP="00457219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487CB3D1" w14:textId="77777777" w:rsidR="00457219" w:rsidRPr="00457219" w:rsidRDefault="00457219" w:rsidP="00457219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457219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457219">
        <w:rPr>
          <w:rFonts w:ascii="Verdana" w:hAnsi="Verdana"/>
          <w:sz w:val="20"/>
          <w:szCs w:val="20"/>
        </w:rPr>
        <w:tab/>
      </w:r>
      <w:r w:rsidRPr="00457219">
        <w:rPr>
          <w:rFonts w:ascii="Verdana" w:hAnsi="Verdana"/>
          <w:sz w:val="20"/>
          <w:szCs w:val="20"/>
        </w:rPr>
        <w:tab/>
      </w:r>
    </w:p>
    <w:p w14:paraId="730B3622" w14:textId="77777777" w:rsidR="00457219" w:rsidRPr="00457219" w:rsidRDefault="00457219" w:rsidP="00457219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1028B50F" w14:textId="77777777" w:rsidR="00457219" w:rsidRPr="00457219" w:rsidRDefault="00457219" w:rsidP="00457219">
      <w:pPr>
        <w:numPr>
          <w:ilvl w:val="0"/>
          <w:numId w:val="7"/>
        </w:numPr>
        <w:suppressAutoHyphens/>
        <w:jc w:val="both"/>
        <w:rPr>
          <w:rFonts w:ascii="Verdana" w:hAnsi="Verdana"/>
          <w:sz w:val="20"/>
          <w:szCs w:val="20"/>
        </w:rPr>
      </w:pPr>
      <w:r w:rsidRPr="00457219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457219">
        <w:rPr>
          <w:rFonts w:ascii="Verdana" w:hAnsi="Verdana"/>
          <w:sz w:val="20"/>
          <w:szCs w:val="20"/>
        </w:rPr>
        <w:t>ych</w:t>
      </w:r>
      <w:proofErr w:type="spellEnd"/>
      <w:r w:rsidRPr="00457219">
        <w:rPr>
          <w:rFonts w:ascii="Verdana" w:hAnsi="Verdana"/>
          <w:sz w:val="20"/>
          <w:szCs w:val="20"/>
        </w:rPr>
        <w:t>) dokumentu(ów)</w:t>
      </w:r>
    </w:p>
    <w:p w14:paraId="04B6B9EC" w14:textId="77777777" w:rsidR="00457219" w:rsidRPr="00457219" w:rsidRDefault="00457219" w:rsidP="00457219">
      <w:pPr>
        <w:jc w:val="both"/>
        <w:rPr>
          <w:rFonts w:ascii="Verdana" w:hAnsi="Verdana"/>
          <w:sz w:val="20"/>
          <w:szCs w:val="20"/>
        </w:rPr>
      </w:pPr>
      <w:r w:rsidRPr="00457219">
        <w:rPr>
          <w:rFonts w:ascii="Verdana" w:hAnsi="Verdana"/>
          <w:sz w:val="20"/>
          <w:szCs w:val="20"/>
        </w:rPr>
        <w:t>…………………………………………………………………...............które dołączamy do oferty.</w:t>
      </w:r>
    </w:p>
    <w:p w14:paraId="7107526C" w14:textId="77777777" w:rsidR="00457219" w:rsidRPr="00457219" w:rsidRDefault="00457219" w:rsidP="00457219">
      <w:pPr>
        <w:numPr>
          <w:ilvl w:val="0"/>
          <w:numId w:val="7"/>
        </w:numPr>
        <w:suppressAutoHyphens/>
        <w:jc w:val="both"/>
        <w:rPr>
          <w:rFonts w:ascii="Verdana" w:hAnsi="Verdana"/>
          <w:sz w:val="20"/>
          <w:szCs w:val="20"/>
        </w:rPr>
      </w:pPr>
      <w:r w:rsidRPr="00457219">
        <w:rPr>
          <w:rFonts w:ascii="Verdana" w:hAnsi="Verdana"/>
          <w:sz w:val="20"/>
          <w:szCs w:val="20"/>
        </w:rPr>
        <w:t>załącznikami do niniejszej oferty są:</w:t>
      </w:r>
    </w:p>
    <w:p w14:paraId="40F1E236" w14:textId="77777777" w:rsidR="00457219" w:rsidRPr="00457219" w:rsidRDefault="00457219" w:rsidP="00457219">
      <w:pPr>
        <w:numPr>
          <w:ilvl w:val="1"/>
          <w:numId w:val="9"/>
        </w:numPr>
        <w:suppressAutoHyphens/>
        <w:jc w:val="both"/>
        <w:rPr>
          <w:rFonts w:ascii="Verdana" w:hAnsi="Verdana"/>
          <w:sz w:val="20"/>
          <w:szCs w:val="20"/>
        </w:rPr>
      </w:pPr>
      <w:r w:rsidRPr="00457219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A7FF787" w14:textId="77777777" w:rsidR="00457219" w:rsidRPr="00457219" w:rsidRDefault="00457219" w:rsidP="00457219">
      <w:pPr>
        <w:numPr>
          <w:ilvl w:val="1"/>
          <w:numId w:val="9"/>
        </w:numPr>
        <w:suppressAutoHyphens/>
        <w:jc w:val="both"/>
        <w:rPr>
          <w:rFonts w:ascii="Verdana" w:hAnsi="Verdana"/>
          <w:sz w:val="20"/>
          <w:szCs w:val="20"/>
        </w:rPr>
      </w:pPr>
      <w:r w:rsidRPr="00457219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3A47BB94" w14:textId="77777777" w:rsidR="00457219" w:rsidRPr="00457219" w:rsidRDefault="00457219" w:rsidP="00457219">
      <w:pPr>
        <w:numPr>
          <w:ilvl w:val="1"/>
          <w:numId w:val="9"/>
        </w:numPr>
        <w:suppressAutoHyphens/>
        <w:jc w:val="both"/>
        <w:rPr>
          <w:rFonts w:ascii="Verdana" w:hAnsi="Verdana"/>
          <w:sz w:val="20"/>
          <w:szCs w:val="20"/>
        </w:rPr>
      </w:pPr>
      <w:r w:rsidRPr="00457219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6CF3E5D1" w14:textId="77777777" w:rsidR="00457219" w:rsidRPr="00457219" w:rsidRDefault="00457219" w:rsidP="00457219">
      <w:pPr>
        <w:tabs>
          <w:tab w:val="left" w:pos="0"/>
        </w:tabs>
        <w:ind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457219">
        <w:rPr>
          <w:rFonts w:ascii="Verdana" w:hAnsi="Verdana"/>
          <w:bCs/>
          <w:i/>
          <w:iCs/>
          <w:color w:val="FF0000"/>
          <w:sz w:val="20"/>
          <w:szCs w:val="20"/>
        </w:rPr>
        <w:t xml:space="preserve">Dokument należy sporządzić w postaci elektronicznej i podpisać kwalifikowanym </w:t>
      </w:r>
    </w:p>
    <w:p w14:paraId="63C486F3" w14:textId="77777777" w:rsidR="00457219" w:rsidRPr="00457219" w:rsidRDefault="00457219" w:rsidP="00457219">
      <w:pPr>
        <w:tabs>
          <w:tab w:val="left" w:pos="0"/>
        </w:tabs>
        <w:ind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457219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elektronicznym.</w:t>
      </w:r>
    </w:p>
    <w:p w14:paraId="0579F438" w14:textId="77777777" w:rsidR="00457219" w:rsidRPr="00457219" w:rsidRDefault="00457219" w:rsidP="00457219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20"/>
          <w:szCs w:val="20"/>
          <w:highlight w:val="yellow"/>
        </w:rPr>
      </w:pPr>
    </w:p>
    <w:p w14:paraId="329AB6F3" w14:textId="77777777" w:rsidR="00457219" w:rsidRPr="00457219" w:rsidRDefault="00457219" w:rsidP="00457219">
      <w:pPr>
        <w:rPr>
          <w:rFonts w:ascii="Verdana" w:hAnsi="Verdana"/>
          <w:sz w:val="20"/>
          <w:szCs w:val="20"/>
        </w:rPr>
      </w:pPr>
    </w:p>
    <w:p w14:paraId="269FC096" w14:textId="77777777" w:rsidR="00FE545C" w:rsidRPr="00457219" w:rsidRDefault="00FE545C" w:rsidP="00457219">
      <w:pPr>
        <w:jc w:val="right"/>
        <w:rPr>
          <w:rFonts w:ascii="Verdana" w:hAnsi="Verdana"/>
          <w:sz w:val="20"/>
          <w:szCs w:val="20"/>
        </w:rPr>
      </w:pPr>
    </w:p>
    <w:sectPr w:rsidR="00FE545C" w:rsidRPr="00457219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FA673B" w14:textId="77777777" w:rsidR="00FE3EEE" w:rsidRDefault="00FE3EEE">
      <w:r>
        <w:separator/>
      </w:r>
    </w:p>
  </w:endnote>
  <w:endnote w:type="continuationSeparator" w:id="0">
    <w:p w14:paraId="0B37D75B" w14:textId="77777777" w:rsidR="00FE3EEE" w:rsidRDefault="00FE3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F1F8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1574B" w14:textId="77777777" w:rsidR="00FE3EEE" w:rsidRDefault="00FE3EEE">
      <w:r>
        <w:separator/>
      </w:r>
    </w:p>
  </w:footnote>
  <w:footnote w:type="continuationSeparator" w:id="0">
    <w:p w14:paraId="6DD1D50F" w14:textId="77777777" w:rsidR="00FE3EEE" w:rsidRDefault="00FE3EEE">
      <w:r>
        <w:continuationSeparator/>
      </w:r>
    </w:p>
  </w:footnote>
  <w:footnote w:id="1">
    <w:p w14:paraId="7469615D" w14:textId="77777777" w:rsidR="00457219" w:rsidRDefault="00457219" w:rsidP="0045721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09C92BDE" w14:textId="77777777" w:rsidR="00457219" w:rsidRDefault="00457219" w:rsidP="0045721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572"/>
        </w:tabs>
        <w:ind w:left="54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3"/>
    <w:multiLevelType w:val="multilevel"/>
    <w:tmpl w:val="1888931A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4"/>
    <w:multiLevelType w:val="multilevel"/>
    <w:tmpl w:val="96BC3706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18"/>
        <w:szCs w:val="18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CF4227"/>
    <w:multiLevelType w:val="hybridMultilevel"/>
    <w:tmpl w:val="1646CA7A"/>
    <w:lvl w:ilvl="0" w:tplc="0A2EF4A6">
      <w:start w:val="8"/>
      <w:numFmt w:val="decimal"/>
      <w:lvlText w:val="%1."/>
      <w:lvlJc w:val="left"/>
      <w:pPr>
        <w:ind w:left="720" w:hanging="360"/>
      </w:pPr>
      <w:rPr>
        <w:b w:val="0"/>
        <w:bCs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3972437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5368805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5369464">
    <w:abstractNumId w:val="4"/>
  </w:num>
  <w:num w:numId="4" w16cid:durableId="532309485">
    <w:abstractNumId w:val="7"/>
  </w:num>
  <w:num w:numId="5" w16cid:durableId="1636251425">
    <w:abstractNumId w:val="1"/>
  </w:num>
  <w:num w:numId="6" w16cid:durableId="149017605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14263587">
    <w:abstractNumId w:val="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121971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398907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3EEE"/>
    <w:rsid w:val="00012286"/>
    <w:rsid w:val="00033BE5"/>
    <w:rsid w:val="000704FC"/>
    <w:rsid w:val="00071CCC"/>
    <w:rsid w:val="000B731D"/>
    <w:rsid w:val="000D6134"/>
    <w:rsid w:val="000E09C7"/>
    <w:rsid w:val="000F6589"/>
    <w:rsid w:val="00106636"/>
    <w:rsid w:val="00116EC6"/>
    <w:rsid w:val="001533E6"/>
    <w:rsid w:val="0018003C"/>
    <w:rsid w:val="001801DD"/>
    <w:rsid w:val="001D4612"/>
    <w:rsid w:val="00207E98"/>
    <w:rsid w:val="002723B0"/>
    <w:rsid w:val="002B74A7"/>
    <w:rsid w:val="00315A4A"/>
    <w:rsid w:val="00390864"/>
    <w:rsid w:val="00402BD9"/>
    <w:rsid w:val="00457219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449B6"/>
    <w:rsid w:val="0077213E"/>
    <w:rsid w:val="007748F0"/>
    <w:rsid w:val="007A4321"/>
    <w:rsid w:val="00833933"/>
    <w:rsid w:val="00853083"/>
    <w:rsid w:val="008B2F0C"/>
    <w:rsid w:val="008B3C95"/>
    <w:rsid w:val="008B4928"/>
    <w:rsid w:val="008C6B4D"/>
    <w:rsid w:val="008D2AB8"/>
    <w:rsid w:val="008F1C66"/>
    <w:rsid w:val="00970FE4"/>
    <w:rsid w:val="00A0022B"/>
    <w:rsid w:val="00A30EEF"/>
    <w:rsid w:val="00A346FE"/>
    <w:rsid w:val="00A47B4D"/>
    <w:rsid w:val="00A83018"/>
    <w:rsid w:val="00AE3141"/>
    <w:rsid w:val="00B774DC"/>
    <w:rsid w:val="00C969A6"/>
    <w:rsid w:val="00CA7D36"/>
    <w:rsid w:val="00D24208"/>
    <w:rsid w:val="00D302A1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3EE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58DB68"/>
  <w15:chartTrackingRefBased/>
  <w15:docId w15:val="{9215B1C2-690B-45D4-BD10-37A78C126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09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9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645</Words>
  <Characters>4764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2025-07-18T07:07:00Z</cp:lastPrinted>
  <dcterms:created xsi:type="dcterms:W3CDTF">2025-07-18T07:08:00Z</dcterms:created>
  <dcterms:modified xsi:type="dcterms:W3CDTF">2025-07-18T07:08:00Z</dcterms:modified>
</cp:coreProperties>
</file>