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6A8CA" w14:textId="77777777" w:rsidR="00FB7F50" w:rsidRPr="002245BE" w:rsidRDefault="00B838E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38E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38E9">
        <w:rPr>
          <w:sz w:val="22"/>
          <w:szCs w:val="22"/>
        </w:rPr>
        <w:t>2025-07-22</w:t>
      </w:r>
    </w:p>
    <w:p w14:paraId="02460F2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C0D0E4" w14:textId="77777777" w:rsidR="00B838E9" w:rsidRPr="00B838E9" w:rsidRDefault="00B838E9" w:rsidP="00FB7F50">
      <w:pPr>
        <w:spacing w:after="40"/>
        <w:rPr>
          <w:b/>
          <w:bCs/>
          <w:sz w:val="22"/>
          <w:szCs w:val="22"/>
        </w:rPr>
      </w:pPr>
      <w:r w:rsidRPr="00B838E9">
        <w:rPr>
          <w:b/>
          <w:bCs/>
          <w:sz w:val="22"/>
          <w:szCs w:val="22"/>
        </w:rPr>
        <w:t>Akademia Górniczo - Hutnicza</w:t>
      </w:r>
    </w:p>
    <w:p w14:paraId="041AA6BB" w14:textId="77777777" w:rsidR="00B838E9" w:rsidRPr="00B838E9" w:rsidRDefault="00B838E9" w:rsidP="00FB7F50">
      <w:pPr>
        <w:spacing w:after="40"/>
        <w:rPr>
          <w:b/>
          <w:bCs/>
          <w:sz w:val="22"/>
          <w:szCs w:val="22"/>
        </w:rPr>
      </w:pPr>
      <w:r w:rsidRPr="00B838E9">
        <w:rPr>
          <w:b/>
          <w:bCs/>
          <w:sz w:val="22"/>
          <w:szCs w:val="22"/>
        </w:rPr>
        <w:t>im. Stanisława Staszica w Krakowie</w:t>
      </w:r>
    </w:p>
    <w:p w14:paraId="0D7B0DA2" w14:textId="77777777" w:rsidR="00FB7F50" w:rsidRPr="002245BE" w:rsidRDefault="00B838E9" w:rsidP="00FB7F50">
      <w:pPr>
        <w:spacing w:after="40"/>
        <w:rPr>
          <w:b/>
          <w:bCs/>
          <w:sz w:val="22"/>
          <w:szCs w:val="22"/>
        </w:rPr>
      </w:pPr>
      <w:r w:rsidRPr="00B838E9">
        <w:rPr>
          <w:b/>
          <w:bCs/>
          <w:sz w:val="22"/>
          <w:szCs w:val="22"/>
        </w:rPr>
        <w:t>Dział Zamówień Publicznych</w:t>
      </w:r>
    </w:p>
    <w:p w14:paraId="44C6AE15" w14:textId="77777777" w:rsidR="00FB7F50" w:rsidRPr="002245BE" w:rsidRDefault="00B838E9" w:rsidP="00FB7F50">
      <w:pPr>
        <w:rPr>
          <w:sz w:val="22"/>
          <w:szCs w:val="22"/>
        </w:rPr>
      </w:pPr>
      <w:r w:rsidRPr="00B838E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838E9">
        <w:rPr>
          <w:sz w:val="22"/>
          <w:szCs w:val="22"/>
        </w:rPr>
        <w:t>30</w:t>
      </w:r>
    </w:p>
    <w:p w14:paraId="1511383E" w14:textId="77777777" w:rsidR="00FB7F50" w:rsidRPr="002245BE" w:rsidRDefault="00B838E9" w:rsidP="00FB7F50">
      <w:pPr>
        <w:rPr>
          <w:sz w:val="22"/>
          <w:szCs w:val="22"/>
        </w:rPr>
      </w:pPr>
      <w:r w:rsidRPr="00B838E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838E9">
        <w:rPr>
          <w:sz w:val="22"/>
          <w:szCs w:val="22"/>
        </w:rPr>
        <w:t>Kraków</w:t>
      </w:r>
    </w:p>
    <w:p w14:paraId="50A7697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866E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38E9" w:rsidRPr="00607F9B" w14:paraId="47E640A3" w14:textId="77777777" w:rsidTr="00BA542C">
        <w:trPr>
          <w:trHeight w:val="638"/>
        </w:trPr>
        <w:tc>
          <w:tcPr>
            <w:tcW w:w="959" w:type="dxa"/>
            <w:shd w:val="clear" w:color="auto" w:fill="auto"/>
          </w:tcPr>
          <w:p w14:paraId="5D389E72" w14:textId="77777777" w:rsidR="00B838E9" w:rsidRPr="00607F9B" w:rsidRDefault="00B838E9" w:rsidP="00BA54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0235E51" w14:textId="77777777" w:rsidR="00B838E9" w:rsidRPr="00607F9B" w:rsidRDefault="00B838E9" w:rsidP="00BA54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838E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38E9">
              <w:rPr>
                <w:b/>
                <w:bCs/>
                <w:sz w:val="22"/>
                <w:szCs w:val="22"/>
              </w:rPr>
              <w:t xml:space="preserve"> Zakup platformy badawczej Mikroskopii i Obrazowania Struktury i Mikrostruktury Materiałów w Podczerwieni dla WIMIC - DE-dzp.272-272/25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38E9">
              <w:rPr>
                <w:b/>
                <w:sz w:val="22"/>
                <w:szCs w:val="22"/>
              </w:rPr>
              <w:t>DE-dzp.272-272/25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74A86A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38E9" w14:paraId="7883A7A4" w14:textId="77777777" w:rsidTr="00BA5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11D9668" w14:textId="77777777" w:rsidR="00B838E9" w:rsidRPr="00D26ED6" w:rsidRDefault="00B838E9" w:rsidP="00BA542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838E9">
              <w:rPr>
                <w:b/>
                <w:sz w:val="22"/>
                <w:szCs w:val="22"/>
              </w:rPr>
              <w:t>Bruker</w:t>
            </w:r>
            <w:proofErr w:type="spellEnd"/>
            <w:r w:rsidRPr="00B838E9">
              <w:rPr>
                <w:b/>
                <w:sz w:val="22"/>
                <w:szCs w:val="22"/>
              </w:rPr>
              <w:t xml:space="preserve"> Polska Sp. z o.o.</w:t>
            </w:r>
          </w:p>
          <w:p w14:paraId="571FDB69" w14:textId="77777777" w:rsidR="00B838E9" w:rsidRPr="009F0E5C" w:rsidRDefault="00B838E9" w:rsidP="00BA542C">
            <w:pPr>
              <w:jc w:val="both"/>
              <w:rPr>
                <w:bCs/>
                <w:sz w:val="22"/>
                <w:szCs w:val="22"/>
              </w:rPr>
            </w:pPr>
            <w:r w:rsidRPr="00B838E9">
              <w:rPr>
                <w:bCs/>
                <w:sz w:val="22"/>
                <w:szCs w:val="22"/>
              </w:rPr>
              <w:t>Budziszyńska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38E9">
              <w:rPr>
                <w:bCs/>
                <w:sz w:val="22"/>
                <w:szCs w:val="22"/>
              </w:rPr>
              <w:t>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C313DDB" w14:textId="77777777" w:rsidR="00B838E9" w:rsidRPr="009F0E5C" w:rsidRDefault="00B838E9" w:rsidP="00BA542C">
            <w:pPr>
              <w:jc w:val="both"/>
              <w:rPr>
                <w:bCs/>
                <w:sz w:val="22"/>
                <w:szCs w:val="22"/>
              </w:rPr>
            </w:pPr>
            <w:r w:rsidRPr="00B838E9">
              <w:rPr>
                <w:bCs/>
                <w:sz w:val="22"/>
                <w:szCs w:val="22"/>
              </w:rPr>
              <w:t>60-179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38E9">
              <w:rPr>
                <w:bCs/>
                <w:sz w:val="22"/>
                <w:szCs w:val="22"/>
              </w:rPr>
              <w:t>Poznań</w:t>
            </w:r>
          </w:p>
          <w:p w14:paraId="081EFE49" w14:textId="77777777" w:rsidR="00B838E9" w:rsidRPr="00D26ED6" w:rsidRDefault="00B838E9" w:rsidP="00BA5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80DF696" w14:textId="77777777" w:rsidR="00B838E9" w:rsidRDefault="00B838E9" w:rsidP="00BA542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838E9">
              <w:rPr>
                <w:sz w:val="22"/>
                <w:szCs w:val="22"/>
              </w:rPr>
              <w:t xml:space="preserve"> Zakup platformy badawczej Mikroskopii i Obrazowania Struktury i Mikrostruktury Materiałów w Podczerwieni dla WIMIC - DE-dzp.272-272/25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AB99795" w14:textId="77777777" w:rsidR="00B838E9" w:rsidRPr="00D26ED6" w:rsidRDefault="00B838E9" w:rsidP="00BA542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838E9">
              <w:rPr>
                <w:b/>
                <w:sz w:val="22"/>
                <w:szCs w:val="22"/>
              </w:rPr>
              <w:t>3 148 800.00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CF906B7" w14:textId="77777777" w:rsidR="00B838E9" w:rsidRDefault="00B838E9" w:rsidP="00BA542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DC346D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268"/>
        <w:gridCol w:w="2694"/>
      </w:tblGrid>
      <w:tr w:rsidR="00606251" w:rsidRPr="008567C7" w14:paraId="497CD1CA" w14:textId="77777777" w:rsidTr="00606251">
        <w:trPr>
          <w:trHeight w:val="510"/>
        </w:trPr>
        <w:tc>
          <w:tcPr>
            <w:tcW w:w="709" w:type="dxa"/>
            <w:vAlign w:val="center"/>
          </w:tcPr>
          <w:p w14:paraId="7782C26F" w14:textId="77777777" w:rsidR="00606251" w:rsidRPr="008567C7" w:rsidRDefault="006062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14:paraId="6E6A0C0A" w14:textId="77777777" w:rsidR="00606251" w:rsidRPr="008567C7" w:rsidRDefault="006062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14:paraId="755CD53D" w14:textId="77777777" w:rsidR="00606251" w:rsidRPr="008567C7" w:rsidRDefault="006062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8E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14:paraId="52956CD4" w14:textId="77777777" w:rsidR="00606251" w:rsidRPr="008567C7" w:rsidRDefault="006062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6251" w:rsidRPr="008567C7" w14:paraId="01D741FB" w14:textId="77777777" w:rsidTr="00606251">
        <w:tc>
          <w:tcPr>
            <w:tcW w:w="709" w:type="dxa"/>
            <w:vAlign w:val="center"/>
          </w:tcPr>
          <w:p w14:paraId="548904E1" w14:textId="77777777" w:rsidR="00606251" w:rsidRPr="008567C7" w:rsidRDefault="00606251" w:rsidP="00BA5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8E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14:paraId="278D050E" w14:textId="77777777" w:rsidR="00606251" w:rsidRPr="002B6761" w:rsidRDefault="00606251" w:rsidP="00BA54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838E9">
              <w:rPr>
                <w:rFonts w:ascii="Times New Roman" w:hAnsi="Times New Roman" w:cs="Times New Roman"/>
                <w:b/>
                <w:sz w:val="18"/>
                <w:szCs w:val="18"/>
              </w:rPr>
              <w:t>Bruker</w:t>
            </w:r>
            <w:proofErr w:type="spellEnd"/>
            <w:r w:rsidRPr="00B838E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6807B157" w14:textId="77777777" w:rsidR="00606251" w:rsidRPr="008567C7" w:rsidRDefault="00606251" w:rsidP="00BA54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8E9">
              <w:rPr>
                <w:rFonts w:ascii="Times New Roman" w:hAnsi="Times New Roman" w:cs="Times New Roman"/>
                <w:bCs/>
                <w:sz w:val="18"/>
                <w:szCs w:val="18"/>
              </w:rPr>
              <w:t>Budziszyńska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38E9">
              <w:rPr>
                <w:rFonts w:ascii="Times New Roman" w:hAnsi="Times New Roman" w:cs="Times New Roman"/>
                <w:bCs/>
                <w:sz w:val="18"/>
                <w:szCs w:val="18"/>
              </w:rPr>
              <w:t>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2B4CD9" w14:textId="77777777" w:rsidR="00606251" w:rsidRPr="001B7815" w:rsidRDefault="00606251" w:rsidP="00BA54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8E9">
              <w:rPr>
                <w:rFonts w:ascii="Times New Roman" w:hAnsi="Times New Roman" w:cs="Times New Roman"/>
                <w:bCs/>
                <w:sz w:val="18"/>
                <w:szCs w:val="18"/>
              </w:rPr>
              <w:t>60-179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38E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14:paraId="3A2FC612" w14:textId="77777777" w:rsidR="00606251" w:rsidRPr="008567C7" w:rsidRDefault="00606251" w:rsidP="00BA5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8E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14:paraId="7B302A64" w14:textId="77777777" w:rsidR="00606251" w:rsidRPr="008567C7" w:rsidRDefault="00606251" w:rsidP="00BA5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8E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A0AF33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120F47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8509E7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E01DE" w14:textId="77777777" w:rsidR="00F45815" w:rsidRDefault="00F45815">
      <w:r>
        <w:separator/>
      </w:r>
    </w:p>
  </w:endnote>
  <w:endnote w:type="continuationSeparator" w:id="0">
    <w:p w14:paraId="32EC1EE3" w14:textId="77777777" w:rsidR="00F45815" w:rsidRDefault="00F4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D06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9D8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31F7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ED750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F95F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AE27D" w14:textId="77777777" w:rsidR="00F45815" w:rsidRDefault="00F45815">
      <w:r>
        <w:separator/>
      </w:r>
    </w:p>
  </w:footnote>
  <w:footnote w:type="continuationSeparator" w:id="0">
    <w:p w14:paraId="79B37E73" w14:textId="77777777" w:rsidR="00F45815" w:rsidRDefault="00F45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2F22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6673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42FC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81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251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38E9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581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7E6504"/>
  <w15:chartTrackingRefBased/>
  <w15:docId w15:val="{DBF54E5B-9AB4-477D-97F7-9E50C3EA2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2025-07-22T07:08:00Z</dcterms:created>
  <dcterms:modified xsi:type="dcterms:W3CDTF">2025-07-22T07:08:00Z</dcterms:modified>
</cp:coreProperties>
</file>