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E3C1D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E3C1D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E3C1D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E3C1D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5181F3A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03C8684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4A02B1" w:rsidRPr="00DE3C1D">
        <w:rPr>
          <w:rFonts w:ascii="Verdana" w:hAnsi="Verdana"/>
          <w:sz w:val="18"/>
          <w:szCs w:val="18"/>
        </w:rPr>
        <w:t>……………………………..</w:t>
      </w:r>
    </w:p>
    <w:p w14:paraId="42FF8484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E3C1D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E3C1D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7B7B552C" w:rsidR="00C9110A" w:rsidRPr="00DE3C1D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E3C1D" w:rsidRPr="00DE3C1D">
        <w:rPr>
          <w:rFonts w:ascii="Verdana" w:hAnsi="Verdana"/>
          <w:b/>
          <w:sz w:val="18"/>
          <w:szCs w:val="18"/>
        </w:rPr>
        <w:t xml:space="preserve">Dostawa serwera z monitorem dla </w:t>
      </w:r>
      <w:proofErr w:type="spellStart"/>
      <w:r w:rsidR="00DE3C1D" w:rsidRPr="00DE3C1D">
        <w:rPr>
          <w:rFonts w:ascii="Verdana" w:hAnsi="Verdana"/>
          <w:b/>
          <w:sz w:val="18"/>
          <w:szCs w:val="18"/>
        </w:rPr>
        <w:t>WEAIiIB</w:t>
      </w:r>
      <w:proofErr w:type="spellEnd"/>
      <w:r w:rsidR="00DE3C1D" w:rsidRPr="00DE3C1D">
        <w:rPr>
          <w:rFonts w:ascii="Verdana" w:hAnsi="Verdana"/>
          <w:b/>
          <w:sz w:val="18"/>
          <w:szCs w:val="18"/>
        </w:rPr>
        <w:t xml:space="preserve"> DE-dzp.272-425/25</w:t>
      </w:r>
      <w:r w:rsidRPr="00DE3C1D">
        <w:rPr>
          <w:rFonts w:ascii="Verdana" w:hAnsi="Verdana"/>
          <w:b/>
          <w:sz w:val="18"/>
          <w:szCs w:val="18"/>
        </w:rPr>
        <w:t xml:space="preserve">, </w:t>
      </w:r>
      <w:r w:rsidRPr="00DE3C1D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AB3DAE" w:rsidRDefault="00C9110A" w:rsidP="00C9110A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tbl>
      <w:tblPr>
        <w:tblW w:w="935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1"/>
        <w:gridCol w:w="708"/>
        <w:gridCol w:w="1560"/>
        <w:gridCol w:w="1456"/>
        <w:gridCol w:w="851"/>
        <w:gridCol w:w="2654"/>
      </w:tblGrid>
      <w:tr w:rsidR="0009706C" w:rsidRPr="00AB3DAE" w14:paraId="2F224486" w14:textId="77777777" w:rsidTr="00C61CA4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0194C3" w14:textId="32596320" w:rsidR="0009706C" w:rsidRPr="00AB3DAE" w:rsidRDefault="0009706C" w:rsidP="00B23596">
            <w:pPr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AB3DAE">
              <w:rPr>
                <w:rFonts w:ascii="Verdana" w:hAnsi="Verdana"/>
                <w:sz w:val="16"/>
                <w:szCs w:val="16"/>
              </w:rPr>
              <w:t>L.p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B4EB6F" w14:textId="77777777" w:rsidR="0009706C" w:rsidRPr="00AB3DAE" w:rsidRDefault="0009706C" w:rsidP="00B2359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B3DAE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  <w:p w14:paraId="69B8DF0F" w14:textId="77777777" w:rsidR="0009706C" w:rsidRPr="00AB3DAE" w:rsidRDefault="0009706C" w:rsidP="00B2359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6A252B" w14:textId="77777777" w:rsidR="0009706C" w:rsidRPr="00AB3DAE" w:rsidRDefault="0009706C" w:rsidP="00B2359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B3DAE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19209E0B" w14:textId="77777777" w:rsidR="0009706C" w:rsidRPr="00AB3DAE" w:rsidRDefault="0009706C" w:rsidP="00B2359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B3DAE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5BC10C" w14:textId="77777777" w:rsidR="0009706C" w:rsidRPr="00AB3DAE" w:rsidRDefault="0009706C" w:rsidP="00B2359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B3DAE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AB3DAE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09B3EA" w14:textId="77777777" w:rsidR="0009706C" w:rsidRPr="00AB3DAE" w:rsidRDefault="0009706C" w:rsidP="00B2359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B3DAE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0947E796" w14:textId="77777777" w:rsidR="0009706C" w:rsidRPr="00AB3DAE" w:rsidRDefault="0009706C" w:rsidP="00B2359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B3DAE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68C1539" w14:textId="77777777" w:rsidR="0009706C" w:rsidRPr="00AB3DAE" w:rsidRDefault="0009706C" w:rsidP="00B2359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B3DAE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6716FA3B" w14:textId="77777777" w:rsidR="0009706C" w:rsidRPr="00AB3DAE" w:rsidRDefault="0009706C" w:rsidP="00B2359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3DAE">
              <w:rPr>
                <w:rFonts w:ascii="Verdana" w:hAnsi="Verdana"/>
                <w:sz w:val="16"/>
                <w:szCs w:val="16"/>
              </w:rPr>
              <w:t>[23%]</w:t>
            </w:r>
          </w:p>
          <w:p w14:paraId="778A910E" w14:textId="77777777" w:rsidR="0009706C" w:rsidRPr="00AB3DAE" w:rsidRDefault="0009706C" w:rsidP="00B23596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9EBCE4F" w14:textId="77777777" w:rsidR="0009706C" w:rsidRPr="00AB3DAE" w:rsidRDefault="0009706C" w:rsidP="00B2359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B3DAE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065668DF" w14:textId="77777777" w:rsidR="0009706C" w:rsidRPr="00AB3DAE" w:rsidRDefault="0009706C" w:rsidP="00B2359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3DAE">
              <w:rPr>
                <w:rFonts w:ascii="Verdana" w:hAnsi="Verdana"/>
                <w:sz w:val="16"/>
                <w:szCs w:val="16"/>
              </w:rPr>
              <w:t>[PLN]</w:t>
            </w:r>
          </w:p>
          <w:p w14:paraId="3C01E105" w14:textId="77777777" w:rsidR="0009706C" w:rsidRPr="00AB3DAE" w:rsidRDefault="0009706C" w:rsidP="00B2359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B3DAE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AB3DAE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09706C" w:rsidRPr="00AB3DAE" w14:paraId="4EC719A8" w14:textId="77777777" w:rsidTr="00C61CA4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AB9C00" w14:textId="77777777" w:rsidR="0009706C" w:rsidRPr="00AB3DAE" w:rsidRDefault="0009706C" w:rsidP="00B2359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B3DAE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8C853D" w14:textId="77777777" w:rsidR="0009706C" w:rsidRPr="00AB3DAE" w:rsidRDefault="0009706C" w:rsidP="00B2359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B3DAE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2F0E8F" w14:textId="77777777" w:rsidR="0009706C" w:rsidRPr="00AB3DAE" w:rsidRDefault="0009706C" w:rsidP="00B2359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B3DAE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4E4F2D" w14:textId="77777777" w:rsidR="0009706C" w:rsidRPr="00AB3DAE" w:rsidRDefault="0009706C" w:rsidP="00B2359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B3DAE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405946" w14:textId="77777777" w:rsidR="0009706C" w:rsidRPr="00AB3DAE" w:rsidRDefault="0009706C" w:rsidP="00B2359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B3DAE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ADA9CD" w14:textId="77777777" w:rsidR="0009706C" w:rsidRPr="00AB3DAE" w:rsidRDefault="0009706C" w:rsidP="00B2359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B3DAE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6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C57C901" w14:textId="77777777" w:rsidR="0009706C" w:rsidRPr="00AB3DAE" w:rsidRDefault="0009706C" w:rsidP="00B2359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B3DAE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09706C" w:rsidRPr="00AB3DAE" w14:paraId="4206ACB9" w14:textId="77777777" w:rsidTr="00C61CA4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302A42" w14:textId="77777777" w:rsidR="0009706C" w:rsidRPr="00AB3DAE" w:rsidRDefault="0009706C" w:rsidP="00B235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AB3DAE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F2DB" w14:textId="1F75AE22" w:rsidR="0009706C" w:rsidRPr="00AB3DAE" w:rsidRDefault="0009706C" w:rsidP="00B23596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Monitor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25E3" w14:textId="650E456C" w:rsidR="0009706C" w:rsidRPr="00AB3DAE" w:rsidRDefault="0009706C" w:rsidP="00B2359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  <w:r w:rsidRPr="00AB3DAE">
              <w:rPr>
                <w:rFonts w:ascii="Verdana" w:hAnsi="Verdana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4F9A" w14:textId="77777777" w:rsidR="0009706C" w:rsidRPr="00AB3DAE" w:rsidRDefault="0009706C" w:rsidP="00B2359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B47D" w14:textId="77777777" w:rsidR="0009706C" w:rsidRPr="00AB3DAE" w:rsidRDefault="0009706C" w:rsidP="00B2359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960EAE" w14:textId="77777777" w:rsidR="0009706C" w:rsidRPr="00AB3DAE" w:rsidRDefault="0009706C" w:rsidP="00B23596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BDF902" w14:textId="77777777" w:rsidR="0009706C" w:rsidRPr="00AB3DAE" w:rsidRDefault="0009706C" w:rsidP="00B23596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09706C" w:rsidRPr="00AB3DAE" w14:paraId="1FC5DB59" w14:textId="77777777" w:rsidTr="00C61CA4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B6E017" w14:textId="70B2AD3D" w:rsidR="0009706C" w:rsidRPr="00AB3DAE" w:rsidRDefault="0009706C" w:rsidP="00B235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FC1B2" w14:textId="4124DE26" w:rsidR="0009706C" w:rsidRPr="00AB3DAE" w:rsidRDefault="0009706C" w:rsidP="00B23596">
            <w:pPr>
              <w:pStyle w:val="NormalnyWeb"/>
              <w:spacing w:before="0" w:beforeAutospacing="0" w:after="0" w:afterAutospacing="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Serwer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60D3" w14:textId="15B6D7FE" w:rsidR="0009706C" w:rsidRPr="00AB3DAE" w:rsidRDefault="0009706C" w:rsidP="00B2359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972A4" w14:textId="77777777" w:rsidR="0009706C" w:rsidRPr="00AB3DAE" w:rsidRDefault="0009706C" w:rsidP="00B2359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DE4F" w14:textId="77777777" w:rsidR="0009706C" w:rsidRPr="00AB3DAE" w:rsidRDefault="0009706C" w:rsidP="00B2359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3069A6" w14:textId="77777777" w:rsidR="0009706C" w:rsidRPr="00AB3DAE" w:rsidRDefault="0009706C" w:rsidP="00B23596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51BCD5" w14:textId="77777777" w:rsidR="0009706C" w:rsidRPr="00AB3DAE" w:rsidRDefault="0009706C" w:rsidP="00B23596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7C00612A" w14:textId="77777777" w:rsidR="00AB3DAE" w:rsidRDefault="00AB3DAE" w:rsidP="00DE3C1D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</w:p>
    <w:p w14:paraId="242DBF85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 PLN</w:t>
      </w:r>
    </w:p>
    <w:p w14:paraId="0A191F2C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Cena brutto za całość zamówienia:.............................................................PLN</w:t>
      </w:r>
    </w:p>
    <w:p w14:paraId="00CD83E6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Słownie brutto: ..........................................................................................</w:t>
      </w:r>
    </w:p>
    <w:p w14:paraId="6749C8C6" w14:textId="1483DEC1" w:rsidR="0009706C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Powyższa cena zawiera podatek VAT w wysokości 23% tj. ……………………PLN</w:t>
      </w:r>
    </w:p>
    <w:p w14:paraId="14A832F1" w14:textId="77777777" w:rsidR="0009706C" w:rsidRPr="00AB3DAE" w:rsidRDefault="0009706C" w:rsidP="0009706C">
      <w:pPr>
        <w:tabs>
          <w:tab w:val="right" w:pos="9000"/>
        </w:tabs>
        <w:rPr>
          <w:rFonts w:ascii="Verdana" w:hAnsi="Verdana"/>
          <w:i/>
          <w:iCs/>
          <w:color w:val="FF0000"/>
          <w:sz w:val="18"/>
          <w:szCs w:val="18"/>
        </w:rPr>
      </w:pPr>
      <w:r w:rsidRPr="00AB3DAE">
        <w:rPr>
          <w:rFonts w:ascii="Verdana" w:hAnsi="Verdana"/>
          <w:i/>
          <w:iCs/>
          <w:color w:val="FF0000"/>
          <w:sz w:val="18"/>
          <w:szCs w:val="18"/>
        </w:rPr>
        <w:t>W cenie brutto oferty wykonawca winien uwzględnić 23% stawkę podatku VAT</w:t>
      </w:r>
    </w:p>
    <w:p w14:paraId="13B712C8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6E5DF6F" w14:textId="77777777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</w:p>
    <w:p w14:paraId="3BB96457" w14:textId="77777777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Producent/model zaoferowanego sprzętu tj.:</w:t>
      </w:r>
    </w:p>
    <w:p w14:paraId="1D290BC7" w14:textId="3A8D51FE" w:rsidR="0009706C" w:rsidRPr="00C61CA4" w:rsidRDefault="0009706C" w:rsidP="0009706C">
      <w:pPr>
        <w:pStyle w:val="Tekstpodstawowy"/>
        <w:rPr>
          <w:rFonts w:ascii="Verdana" w:hAnsi="Verdana"/>
          <w:sz w:val="18"/>
          <w:szCs w:val="18"/>
          <w:lang w:val="en-US"/>
        </w:rPr>
      </w:pPr>
      <w:r w:rsidRPr="00C61CA4">
        <w:rPr>
          <w:rFonts w:ascii="Verdana" w:hAnsi="Verdana"/>
          <w:sz w:val="18"/>
          <w:szCs w:val="18"/>
          <w:highlight w:val="cyan"/>
          <w:lang w:val="en-US"/>
        </w:rPr>
        <w:t>1)Monitor</w:t>
      </w:r>
    </w:p>
    <w:p w14:paraId="2EE8E73D" w14:textId="77777777" w:rsidR="0009706C" w:rsidRPr="00C61CA4" w:rsidRDefault="0009706C" w:rsidP="0009706C">
      <w:pPr>
        <w:pStyle w:val="Tekstpodstawowy"/>
        <w:rPr>
          <w:rFonts w:ascii="Verdana" w:hAnsi="Verdana"/>
          <w:sz w:val="18"/>
          <w:szCs w:val="18"/>
          <w:lang w:val="en-US"/>
        </w:rPr>
      </w:pPr>
      <w:r w:rsidRPr="00C61CA4">
        <w:rPr>
          <w:rFonts w:ascii="Verdana" w:hAnsi="Verdana"/>
          <w:sz w:val="18"/>
          <w:szCs w:val="18"/>
          <w:lang w:val="en-US"/>
        </w:rPr>
        <w:t>Producent: ……………………………………………………………………………………………………………..</w:t>
      </w:r>
    </w:p>
    <w:p w14:paraId="45E5DE0A" w14:textId="37FBD393" w:rsidR="0009706C" w:rsidRPr="00C61CA4" w:rsidRDefault="0009706C" w:rsidP="0009706C">
      <w:pPr>
        <w:pStyle w:val="Tekstpodstawowy"/>
        <w:rPr>
          <w:rFonts w:ascii="Verdana" w:hAnsi="Verdana"/>
          <w:sz w:val="18"/>
          <w:szCs w:val="18"/>
          <w:lang w:val="en-US"/>
        </w:rPr>
      </w:pPr>
      <w:r w:rsidRPr="00C61CA4">
        <w:rPr>
          <w:rFonts w:ascii="Verdana" w:hAnsi="Verdana"/>
          <w:sz w:val="18"/>
          <w:szCs w:val="18"/>
          <w:lang w:val="en-US"/>
        </w:rPr>
        <w:t>Model: ……………………………………………………………………………………………………………………</w:t>
      </w:r>
    </w:p>
    <w:p w14:paraId="7971420E" w14:textId="753890A2" w:rsidR="0009706C" w:rsidRPr="00C61CA4" w:rsidRDefault="0009706C" w:rsidP="0009706C">
      <w:pPr>
        <w:pStyle w:val="Tekstpodstawowy"/>
        <w:rPr>
          <w:rFonts w:ascii="Verdana" w:hAnsi="Verdana"/>
          <w:sz w:val="18"/>
          <w:szCs w:val="18"/>
          <w:lang w:val="en-US"/>
        </w:rPr>
      </w:pPr>
      <w:r w:rsidRPr="00C61CA4">
        <w:rPr>
          <w:rFonts w:ascii="Verdana" w:hAnsi="Verdana"/>
          <w:sz w:val="18"/>
          <w:szCs w:val="18"/>
          <w:highlight w:val="cyan"/>
          <w:lang w:val="en-US"/>
        </w:rPr>
        <w:t>2)Serwer</w:t>
      </w:r>
    </w:p>
    <w:p w14:paraId="08FFFB51" w14:textId="77777777" w:rsidR="0009706C" w:rsidRPr="00C61CA4" w:rsidRDefault="0009706C" w:rsidP="0009706C">
      <w:pPr>
        <w:pStyle w:val="Tekstpodstawowy"/>
        <w:rPr>
          <w:rFonts w:ascii="Verdana" w:hAnsi="Verdana"/>
          <w:sz w:val="18"/>
          <w:szCs w:val="18"/>
          <w:lang w:val="en-US"/>
        </w:rPr>
      </w:pPr>
      <w:r w:rsidRPr="00C61CA4">
        <w:rPr>
          <w:rFonts w:ascii="Verdana" w:hAnsi="Verdana"/>
          <w:sz w:val="18"/>
          <w:szCs w:val="18"/>
          <w:lang w:val="en-US"/>
        </w:rPr>
        <w:t>Producent: ……………………………………………………………………………………………………………..</w:t>
      </w:r>
    </w:p>
    <w:p w14:paraId="5F58F903" w14:textId="77777777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  <w:r w:rsidRPr="0009706C"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1D76C33E" w14:textId="47A4908A" w:rsidR="0009706C" w:rsidRPr="0009706C" w:rsidRDefault="0009706C" w:rsidP="0009706C">
      <w:pPr>
        <w:pStyle w:val="Tekstpodstawowy"/>
        <w:rPr>
          <w:rFonts w:ascii="Verdana" w:hAnsi="Verdana"/>
          <w:sz w:val="18"/>
          <w:szCs w:val="18"/>
          <w:u w:val="single"/>
        </w:rPr>
      </w:pPr>
      <w:r w:rsidRPr="0009706C">
        <w:rPr>
          <w:rFonts w:ascii="Verdana" w:hAnsi="Verdana"/>
          <w:sz w:val="18"/>
          <w:szCs w:val="18"/>
        </w:rPr>
        <w:t xml:space="preserve">       </w:t>
      </w:r>
      <w:r w:rsidRPr="0009706C">
        <w:rPr>
          <w:rFonts w:ascii="Verdana" w:hAnsi="Verdana"/>
          <w:sz w:val="18"/>
          <w:szCs w:val="18"/>
          <w:u w:val="single"/>
        </w:rPr>
        <w:t>W tym:</w:t>
      </w:r>
    </w:p>
    <w:p w14:paraId="524B2E3A" w14:textId="22F01C07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highlight w:val="cyan"/>
        </w:rPr>
        <w:t>1.</w:t>
      </w:r>
      <w:r w:rsidRPr="0009706C">
        <w:rPr>
          <w:rFonts w:ascii="Verdana" w:hAnsi="Verdana"/>
          <w:sz w:val="18"/>
          <w:szCs w:val="18"/>
          <w:highlight w:val="cyan"/>
        </w:rPr>
        <w:t>Centralna jednostka obliczeniowa</w:t>
      </w:r>
    </w:p>
    <w:p w14:paraId="293951FF" w14:textId="77777777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170B5ED5" w14:textId="77777777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2A41D7E3" w14:textId="46D10B31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highlight w:val="cyan"/>
        </w:rPr>
        <w:t>2.</w:t>
      </w:r>
      <w:r w:rsidRPr="0009706C">
        <w:rPr>
          <w:rFonts w:ascii="Verdana" w:hAnsi="Verdana"/>
          <w:sz w:val="18"/>
          <w:szCs w:val="18"/>
          <w:highlight w:val="cyan"/>
        </w:rPr>
        <w:t>Pamięć o dostępie swobodnym</w:t>
      </w:r>
      <w:r>
        <w:rPr>
          <w:rFonts w:ascii="Verdana" w:hAnsi="Verdana"/>
          <w:sz w:val="18"/>
          <w:szCs w:val="18"/>
          <w:highlight w:val="cyan"/>
        </w:rPr>
        <w:t xml:space="preserve"> </w:t>
      </w:r>
      <w:r w:rsidRPr="0009706C">
        <w:rPr>
          <w:rFonts w:ascii="Verdana" w:hAnsi="Verdana"/>
          <w:sz w:val="18"/>
          <w:szCs w:val="18"/>
          <w:highlight w:val="cyan"/>
        </w:rPr>
        <w:t>(2szt)</w:t>
      </w:r>
    </w:p>
    <w:p w14:paraId="3B03F662" w14:textId="77777777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220FDC0E" w14:textId="77777777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5579BF61" w14:textId="7F2C7B0C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highlight w:val="cyan"/>
        </w:rPr>
        <w:t>3.</w:t>
      </w:r>
      <w:r w:rsidRPr="0009706C">
        <w:rPr>
          <w:rFonts w:ascii="Verdana" w:hAnsi="Verdana"/>
          <w:sz w:val="18"/>
          <w:szCs w:val="18"/>
          <w:highlight w:val="cyan"/>
        </w:rPr>
        <w:t xml:space="preserve">Pamięć masowa </w:t>
      </w:r>
    </w:p>
    <w:p w14:paraId="3AAFD237" w14:textId="77777777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062069FE" w14:textId="77777777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Model: …………………………………………………………………………………………………………………...</w:t>
      </w:r>
    </w:p>
    <w:p w14:paraId="248ED8DE" w14:textId="3583EC59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highlight w:val="cyan"/>
        </w:rPr>
        <w:t>4.</w:t>
      </w:r>
      <w:r w:rsidRPr="0009706C">
        <w:rPr>
          <w:rFonts w:ascii="Verdana" w:hAnsi="Verdana"/>
          <w:sz w:val="18"/>
          <w:szCs w:val="18"/>
          <w:highlight w:val="cyan"/>
        </w:rPr>
        <w:t>Procesor</w:t>
      </w:r>
      <w:r>
        <w:rPr>
          <w:rFonts w:ascii="Verdana" w:hAnsi="Verdana"/>
          <w:sz w:val="18"/>
          <w:szCs w:val="18"/>
          <w:highlight w:val="cyan"/>
        </w:rPr>
        <w:t xml:space="preserve"> graficzny</w:t>
      </w:r>
      <w:r w:rsidRPr="0009706C">
        <w:rPr>
          <w:rFonts w:ascii="Verdana" w:hAnsi="Verdana"/>
          <w:sz w:val="18"/>
          <w:szCs w:val="18"/>
          <w:highlight w:val="cyan"/>
        </w:rPr>
        <w:t xml:space="preserve"> (2szt)</w:t>
      </w:r>
    </w:p>
    <w:p w14:paraId="17227AD7" w14:textId="77777777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20CF5ACE" w14:textId="77777777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4DDB5C5D" w14:textId="0BC41CC1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highlight w:val="cyan"/>
        </w:rPr>
        <w:t>5.</w:t>
      </w:r>
      <w:r w:rsidRPr="0009706C">
        <w:rPr>
          <w:rFonts w:ascii="Verdana" w:hAnsi="Verdana"/>
          <w:sz w:val="18"/>
          <w:szCs w:val="18"/>
          <w:highlight w:val="cyan"/>
        </w:rPr>
        <w:t>Karta sieciowa</w:t>
      </w:r>
    </w:p>
    <w:p w14:paraId="73733938" w14:textId="77777777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26670697" w14:textId="77777777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5974A266" w14:textId="38861F2E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highlight w:val="cyan"/>
        </w:rPr>
        <w:t>6.</w:t>
      </w:r>
      <w:r w:rsidRPr="0009706C">
        <w:rPr>
          <w:rFonts w:ascii="Verdana" w:hAnsi="Verdana"/>
          <w:sz w:val="18"/>
          <w:szCs w:val="18"/>
          <w:highlight w:val="cyan"/>
        </w:rPr>
        <w:t>System operacyjny</w:t>
      </w:r>
    </w:p>
    <w:p w14:paraId="73010CDE" w14:textId="1F6FD732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Nazwa…………………………………………………………………….</w:t>
      </w:r>
    </w:p>
    <w:p w14:paraId="745F3050" w14:textId="77777777" w:rsidR="0009706C" w:rsidRDefault="0009706C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9ACCC14" w14:textId="77777777" w:rsidR="0009706C" w:rsidRPr="00AB3DAE" w:rsidRDefault="0009706C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4AECD53" w14:textId="77777777" w:rsidR="00DE3C1D" w:rsidRPr="00AB3DAE" w:rsidRDefault="00DE3C1D" w:rsidP="00DE3C1D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AB3DAE">
        <w:rPr>
          <w:rFonts w:ascii="Verdana" w:hAnsi="Verdana"/>
          <w:b/>
          <w:sz w:val="18"/>
          <w:szCs w:val="18"/>
        </w:rPr>
        <w:t xml:space="preserve">Okres udzielonej gwarancji  wynosi: ……… miesięcy*) </w:t>
      </w:r>
      <w:r w:rsidRPr="00AB3DAE">
        <w:rPr>
          <w:rFonts w:ascii="Verdana" w:hAnsi="Verdana"/>
          <w:b/>
          <w:i/>
          <w:iCs/>
          <w:sz w:val="18"/>
          <w:szCs w:val="18"/>
          <w:highlight w:val="yellow"/>
        </w:rPr>
        <w:t>/kryterium oceny ofert/</w:t>
      </w:r>
    </w:p>
    <w:p w14:paraId="1107A745" w14:textId="450EEFF3" w:rsidR="00DE3C1D" w:rsidRPr="00C570FD" w:rsidRDefault="00DE3C1D" w:rsidP="00DE3C1D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C570FD">
        <w:rPr>
          <w:rFonts w:ascii="Verdana" w:hAnsi="Verdana"/>
          <w:bCs/>
          <w:i/>
          <w:iCs/>
          <w:sz w:val="18"/>
          <w:szCs w:val="18"/>
        </w:rPr>
        <w:t xml:space="preserve">*)W przypadku nie podania okresu gwarancji, Zamawiający przyjmie minimalny okres gwarancji wskazany w </w:t>
      </w:r>
      <w:proofErr w:type="spellStart"/>
      <w:r w:rsidRPr="00C570FD">
        <w:rPr>
          <w:rFonts w:ascii="Verdana" w:hAnsi="Verdana"/>
          <w:bCs/>
          <w:i/>
          <w:iCs/>
          <w:sz w:val="18"/>
          <w:szCs w:val="18"/>
        </w:rPr>
        <w:t>swz</w:t>
      </w:r>
      <w:proofErr w:type="spellEnd"/>
      <w:r w:rsidRPr="00C570FD">
        <w:rPr>
          <w:rFonts w:ascii="Verdana" w:hAnsi="Verdana"/>
          <w:bCs/>
          <w:i/>
          <w:iCs/>
          <w:sz w:val="18"/>
          <w:szCs w:val="18"/>
        </w:rPr>
        <w:t>.</w:t>
      </w:r>
    </w:p>
    <w:p w14:paraId="6024F5DB" w14:textId="77777777" w:rsidR="00DE3C1D" w:rsidRPr="00AB3DAE" w:rsidRDefault="00DE3C1D" w:rsidP="00E4173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</w:p>
    <w:p w14:paraId="10868855" w14:textId="001F3AFD" w:rsidR="00566E17" w:rsidRDefault="00E4173C" w:rsidP="00E4173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 w:rsidRPr="00DE3C1D">
        <w:rPr>
          <w:rFonts w:ascii="Verdana" w:hAnsi="Verdana"/>
          <w:b/>
          <w:color w:val="000000"/>
          <w:sz w:val="18"/>
          <w:szCs w:val="18"/>
        </w:rPr>
        <w:t xml:space="preserve">Termin realizacji umowy: ………. </w:t>
      </w:r>
      <w:r w:rsidR="00566E17" w:rsidRPr="00566E17">
        <w:rPr>
          <w:rFonts w:ascii="Verdana" w:hAnsi="Verdana"/>
          <w:b/>
          <w:color w:val="000000"/>
          <w:sz w:val="18"/>
          <w:szCs w:val="18"/>
        </w:rPr>
        <w:t xml:space="preserve">Termin realizacji umowy: ………. dni od daty otrzymania zamówienia potwierdzonego przez </w:t>
      </w:r>
      <w:proofErr w:type="spellStart"/>
      <w:r w:rsidR="00566E17" w:rsidRPr="00566E17">
        <w:rPr>
          <w:rFonts w:ascii="Verdana" w:hAnsi="Verdana"/>
          <w:b/>
          <w:color w:val="000000"/>
          <w:sz w:val="18"/>
          <w:szCs w:val="18"/>
        </w:rPr>
        <w:t>M</w:t>
      </w:r>
      <w:r w:rsidR="00566E17">
        <w:rPr>
          <w:rFonts w:ascii="Verdana" w:hAnsi="Verdana"/>
          <w:b/>
          <w:color w:val="000000"/>
          <w:sz w:val="18"/>
          <w:szCs w:val="18"/>
        </w:rPr>
        <w:t>NiSW</w:t>
      </w:r>
      <w:proofErr w:type="spellEnd"/>
      <w:r w:rsidR="00566E17" w:rsidRPr="00566E17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566E17">
        <w:rPr>
          <w:rFonts w:ascii="Verdana" w:hAnsi="Verdana"/>
          <w:b/>
          <w:color w:val="000000"/>
          <w:sz w:val="18"/>
          <w:szCs w:val="18"/>
        </w:rPr>
        <w:t>*</w:t>
      </w:r>
      <w:r w:rsidR="00566E17" w:rsidRPr="00566E17">
        <w:rPr>
          <w:rFonts w:ascii="Verdana" w:hAnsi="Verdana"/>
          <w:b/>
          <w:color w:val="000000"/>
          <w:sz w:val="18"/>
          <w:szCs w:val="18"/>
        </w:rPr>
        <w:t>*)</w:t>
      </w:r>
      <w:r w:rsidR="00566E17" w:rsidRPr="00566E17">
        <w:rPr>
          <w:rFonts w:ascii="Verdana" w:hAnsi="Verdana"/>
          <w:b/>
          <w:color w:val="000000"/>
          <w:sz w:val="18"/>
          <w:szCs w:val="18"/>
          <w:highlight w:val="yellow"/>
        </w:rPr>
        <w:t>/kryterium oceny ofert/</w:t>
      </w:r>
    </w:p>
    <w:p w14:paraId="5663FE60" w14:textId="69DE4EEB" w:rsidR="00E4173C" w:rsidRPr="00DE3C1D" w:rsidRDefault="00DE3C1D" w:rsidP="00E4173C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>*</w:t>
      </w:r>
      <w:r w:rsidR="00E4173C"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*)W przypadku nie podania terminu realizacji, Zamawiający przyjmie maksymalny termin realizacji wskazany w </w:t>
      </w:r>
      <w:proofErr w:type="spellStart"/>
      <w:r w:rsidR="00E4173C" w:rsidRPr="00DE3C1D">
        <w:rPr>
          <w:rFonts w:ascii="Verdana" w:hAnsi="Verdana"/>
          <w:bCs/>
          <w:i/>
          <w:iCs/>
          <w:color w:val="000000"/>
          <w:sz w:val="18"/>
          <w:szCs w:val="18"/>
        </w:rPr>
        <w:t>swz</w:t>
      </w:r>
      <w:proofErr w:type="spellEnd"/>
      <w:r w:rsidR="00E4173C" w:rsidRPr="00DE3C1D">
        <w:rPr>
          <w:rFonts w:ascii="Verdana" w:hAnsi="Verdana"/>
          <w:bCs/>
          <w:i/>
          <w:iCs/>
          <w:color w:val="000000"/>
          <w:sz w:val="18"/>
          <w:szCs w:val="18"/>
        </w:rPr>
        <w:t>.</w:t>
      </w:r>
    </w:p>
    <w:p w14:paraId="527698E9" w14:textId="77777777" w:rsidR="00B77460" w:rsidRPr="00DE3C1D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FCD0C73" w14:textId="77777777" w:rsidR="003E23EF" w:rsidRPr="00DE3C1D" w:rsidRDefault="003E23EF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964E792" w14:textId="61ED45B6" w:rsidR="003E23EF" w:rsidRPr="00DE3C1D" w:rsidRDefault="003E23EF" w:rsidP="001B24FB">
      <w:pPr>
        <w:jc w:val="both"/>
        <w:rPr>
          <w:rFonts w:ascii="Verdana" w:hAnsi="Verdana"/>
          <w:i/>
          <w:iCs/>
          <w:sz w:val="18"/>
          <w:szCs w:val="18"/>
        </w:rPr>
      </w:pPr>
      <w:r w:rsidRPr="00DE3C1D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="00DE3C1D" w:rsidRPr="00DE3C1D">
        <w:rPr>
          <w:rFonts w:ascii="Verdana" w:hAnsi="Verdana"/>
          <w:b/>
          <w:bCs/>
          <w:i/>
          <w:iCs/>
          <w:sz w:val="18"/>
          <w:szCs w:val="18"/>
        </w:rPr>
        <w:t>serwer, monitor</w:t>
      </w:r>
      <w:r w:rsidRPr="00DE3C1D">
        <w:rPr>
          <w:rFonts w:ascii="Verdana" w:hAnsi="Verdana"/>
          <w:i/>
          <w:iCs/>
          <w:sz w:val="18"/>
          <w:szCs w:val="18"/>
        </w:rPr>
        <w:t xml:space="preserve">  wchodząc</w:t>
      </w:r>
      <w:r w:rsidR="00DE3C1D" w:rsidRPr="00DE3C1D">
        <w:rPr>
          <w:rFonts w:ascii="Verdana" w:hAnsi="Verdana"/>
          <w:i/>
          <w:iCs/>
          <w:sz w:val="18"/>
          <w:szCs w:val="18"/>
        </w:rPr>
        <w:t>e</w:t>
      </w:r>
      <w:r w:rsidRPr="00DE3C1D">
        <w:rPr>
          <w:rFonts w:ascii="Verdana" w:hAnsi="Verdana"/>
          <w:i/>
          <w:iCs/>
          <w:sz w:val="18"/>
          <w:szCs w:val="18"/>
        </w:rPr>
        <w:t xml:space="preserve"> w zakres niniejszego zamówienia. Po przedstawieniu przez Zamawiającego zamówienia potwierdzonego przez organ nadzorujący Zamawiającego Wykonawca uwzględni w wystawionej fakturze 0% stawkę podatku VAT.  </w:t>
      </w:r>
    </w:p>
    <w:p w14:paraId="2392D690" w14:textId="77777777" w:rsidR="003E23EF" w:rsidRPr="00DE3C1D" w:rsidRDefault="003E23EF" w:rsidP="001B24FB">
      <w:pPr>
        <w:tabs>
          <w:tab w:val="left" w:pos="426"/>
        </w:tabs>
        <w:jc w:val="both"/>
        <w:rPr>
          <w:rFonts w:ascii="Verdana" w:hAnsi="Verdana"/>
          <w:i/>
          <w:iCs/>
          <w:sz w:val="18"/>
          <w:szCs w:val="18"/>
        </w:rPr>
      </w:pPr>
    </w:p>
    <w:p w14:paraId="5A29A22B" w14:textId="77777777" w:rsidR="003E23EF" w:rsidRPr="00DE3C1D" w:rsidRDefault="003E23EF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5C92D557" w14:textId="25160E27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E3C1D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Termin płatności: </w:t>
      </w:r>
      <w:r w:rsidRPr="00DE3C1D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114BDD" w14:textId="77777777" w:rsidR="00D74507" w:rsidRPr="00DE3C1D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E3C1D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E3C1D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E3C1D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E3C1D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DE3C1D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E3C1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A04D7E1" w14:textId="68AEFBBE" w:rsidR="003E23EF" w:rsidRPr="00DE3C1D" w:rsidRDefault="003E23EF" w:rsidP="001B24FB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  <w:highlight w:val="yellow"/>
        </w:rPr>
      </w:pPr>
      <w:r w:rsidRPr="00DE3C1D">
        <w:rPr>
          <w:rFonts w:ascii="Verdana" w:hAnsi="Verdana"/>
          <w:color w:val="000000"/>
          <w:sz w:val="18"/>
          <w:szCs w:val="18"/>
          <w:highlight w:val="yellow"/>
        </w:rPr>
        <w:t>Oświadczamy, że obsługa gwarancyjna świadczona będzie przez producenta lub autoryzowanego partnera serwisowego producenta tj. ………………………(należy wpisać)</w:t>
      </w:r>
    </w:p>
    <w:p w14:paraId="6CD01895" w14:textId="39E246DD" w:rsidR="003E23EF" w:rsidRPr="00DE3C1D" w:rsidRDefault="003E23EF" w:rsidP="003E23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DE3C1D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DE3C1D">
        <w:rPr>
          <w:rFonts w:ascii="Verdana" w:hAnsi="Verdana"/>
          <w:sz w:val="18"/>
          <w:szCs w:val="18"/>
        </w:rPr>
        <w:t>późn</w:t>
      </w:r>
      <w:proofErr w:type="spellEnd"/>
      <w:r w:rsidRPr="00DE3C1D">
        <w:rPr>
          <w:rFonts w:ascii="Verdana" w:hAnsi="Verdana"/>
          <w:sz w:val="18"/>
          <w:szCs w:val="18"/>
        </w:rPr>
        <w:t xml:space="preserve">. zm.) </w:t>
      </w:r>
      <w:r w:rsidRPr="00DE3C1D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na </w:t>
      </w:r>
      <w:r w:rsidR="00DE3C1D">
        <w:rPr>
          <w:rFonts w:ascii="Verdana" w:eastAsia="Calibri" w:hAnsi="Verdana"/>
          <w:b/>
          <w:sz w:val="18"/>
          <w:szCs w:val="18"/>
          <w:lang w:eastAsia="en-US"/>
        </w:rPr>
        <w:t>serwer, monitor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   </w:t>
      </w:r>
      <w:r w:rsidRPr="00DE3C1D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</w:p>
    <w:p w14:paraId="3CA33B53" w14:textId="4FD62AC3" w:rsidR="003E23EF" w:rsidRPr="00DE3C1D" w:rsidRDefault="003E23EF" w:rsidP="003E23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 po przedstawieniu przez Zamawiającego zaświadczenia potwierdzającego, że wymienione w zamówieniu skierowanym do Wykonawcy</w:t>
      </w:r>
      <w:r w:rsidR="00DE3C1D">
        <w:rPr>
          <w:rFonts w:ascii="Verdana" w:hAnsi="Verdana"/>
          <w:color w:val="000000"/>
          <w:sz w:val="18"/>
          <w:szCs w:val="18"/>
          <w:lang w:eastAsia="ar-SA"/>
        </w:rPr>
        <w:t>:</w:t>
      </w:r>
      <w:r w:rsidRPr="00DE3C1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DE3C1D">
        <w:rPr>
          <w:rFonts w:ascii="Verdana" w:eastAsia="Calibri" w:hAnsi="Verdana"/>
          <w:b/>
          <w:sz w:val="18"/>
          <w:szCs w:val="18"/>
          <w:lang w:eastAsia="en-US"/>
        </w:rPr>
        <w:t>serwer, monitor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  - </w:t>
      </w:r>
      <w:r w:rsidRPr="00DE3C1D">
        <w:rPr>
          <w:rFonts w:ascii="Verdana" w:eastAsia="Calibri" w:hAnsi="Verdana"/>
          <w:bCs/>
          <w:sz w:val="18"/>
          <w:szCs w:val="18"/>
          <w:lang w:eastAsia="en-US"/>
        </w:rPr>
        <w:t xml:space="preserve">są przeznaczone dla placówki oświatowej 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-  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DE3C1D">
        <w:rPr>
          <w:rFonts w:ascii="Verdana" w:hAnsi="Verdana"/>
          <w:bCs/>
          <w:i/>
          <w:iCs/>
          <w:sz w:val="18"/>
          <w:szCs w:val="18"/>
        </w:rPr>
        <w:t>stawą</w:t>
      </w:r>
      <w:r w:rsidRPr="00DE3C1D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DE3C1D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DE3C1D">
        <w:rPr>
          <w:rFonts w:ascii="Verdana" w:hAnsi="Verdana"/>
          <w:sz w:val="18"/>
          <w:szCs w:val="18"/>
        </w:rPr>
        <w:t>późn</w:t>
      </w:r>
      <w:proofErr w:type="spellEnd"/>
      <w:r w:rsidRPr="00DE3C1D">
        <w:rPr>
          <w:rFonts w:ascii="Verdana" w:hAnsi="Verdana"/>
          <w:sz w:val="18"/>
          <w:szCs w:val="18"/>
        </w:rPr>
        <w:t>. zm.)</w:t>
      </w:r>
    </w:p>
    <w:p w14:paraId="75FFF5D9" w14:textId="57AFBDBB" w:rsidR="00773B3A" w:rsidRPr="00DE3C1D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DE3C1D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E3C1D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3C1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E3C1D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3C1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E3C1D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Nazwa podwykonawcy</w:t>
            </w:r>
            <w:r w:rsidRPr="00DE3C1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E3C1D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E3C1D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E3C1D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E3C1D">
        <w:rPr>
          <w:rFonts w:ascii="Verdana" w:hAnsi="Verdana" w:cs="Times New Roman"/>
          <w:sz w:val="18"/>
          <w:szCs w:val="18"/>
        </w:rPr>
        <w:tab/>
        <w:t>Imię i Nazwisko</w:t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3C1D">
        <w:rPr>
          <w:rFonts w:ascii="Verdana" w:hAnsi="Verdana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3C1D">
        <w:rPr>
          <w:rFonts w:ascii="Verdana" w:hAnsi="Verdana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E3C1D">
        <w:rPr>
          <w:rFonts w:ascii="Verdana" w:hAnsi="Verdana"/>
          <w:sz w:val="18"/>
          <w:szCs w:val="18"/>
        </w:rPr>
        <w:t>ych</w:t>
      </w:r>
      <w:proofErr w:type="spellEnd"/>
      <w:r w:rsidRPr="00DE3C1D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DE3C1D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E3C1D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E3C1D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DE3C1D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DE3C1D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77A2F" w14:textId="77777777" w:rsidR="00CA6EBD" w:rsidRDefault="00CA6EBD">
      <w:r>
        <w:separator/>
      </w:r>
    </w:p>
  </w:endnote>
  <w:endnote w:type="continuationSeparator" w:id="0">
    <w:p w14:paraId="23376D06" w14:textId="77777777" w:rsidR="00CA6EBD" w:rsidRDefault="00CA6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C3DAE" w14:textId="77777777" w:rsidR="00CA6EBD" w:rsidRDefault="00CA6EBD">
      <w:r>
        <w:separator/>
      </w:r>
    </w:p>
  </w:footnote>
  <w:footnote w:type="continuationSeparator" w:id="0">
    <w:p w14:paraId="418FA321" w14:textId="77777777" w:rsidR="00CA6EBD" w:rsidRDefault="00CA6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160E"/>
    <w:rsid w:val="00005FF7"/>
    <w:rsid w:val="00012286"/>
    <w:rsid w:val="000704FC"/>
    <w:rsid w:val="00071CCC"/>
    <w:rsid w:val="00081341"/>
    <w:rsid w:val="000868FF"/>
    <w:rsid w:val="000960B7"/>
    <w:rsid w:val="0009706C"/>
    <w:rsid w:val="000978A0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57125"/>
    <w:rsid w:val="00164B09"/>
    <w:rsid w:val="001801DD"/>
    <w:rsid w:val="0018064E"/>
    <w:rsid w:val="00183576"/>
    <w:rsid w:val="00185405"/>
    <w:rsid w:val="001B24FB"/>
    <w:rsid w:val="001B76DA"/>
    <w:rsid w:val="001C0AF0"/>
    <w:rsid w:val="001C47DB"/>
    <w:rsid w:val="001D4612"/>
    <w:rsid w:val="002046BE"/>
    <w:rsid w:val="00207E98"/>
    <w:rsid w:val="0021193A"/>
    <w:rsid w:val="002133B1"/>
    <w:rsid w:val="00217478"/>
    <w:rsid w:val="00224CB0"/>
    <w:rsid w:val="002257B4"/>
    <w:rsid w:val="00241D52"/>
    <w:rsid w:val="002723B0"/>
    <w:rsid w:val="002908E0"/>
    <w:rsid w:val="00291A94"/>
    <w:rsid w:val="00296237"/>
    <w:rsid w:val="002A3EC6"/>
    <w:rsid w:val="002A664C"/>
    <w:rsid w:val="002A772B"/>
    <w:rsid w:val="002C5B9B"/>
    <w:rsid w:val="002E362C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B74DF"/>
    <w:rsid w:val="003C2643"/>
    <w:rsid w:val="003D4E15"/>
    <w:rsid w:val="003E23EF"/>
    <w:rsid w:val="003E2E0B"/>
    <w:rsid w:val="00400BD5"/>
    <w:rsid w:val="00405496"/>
    <w:rsid w:val="00410116"/>
    <w:rsid w:val="00415804"/>
    <w:rsid w:val="00417C3D"/>
    <w:rsid w:val="00422B23"/>
    <w:rsid w:val="00427698"/>
    <w:rsid w:val="00427FE6"/>
    <w:rsid w:val="00443EE5"/>
    <w:rsid w:val="00474217"/>
    <w:rsid w:val="004A02B1"/>
    <w:rsid w:val="004A1F00"/>
    <w:rsid w:val="004A45FA"/>
    <w:rsid w:val="004A4F37"/>
    <w:rsid w:val="004B7300"/>
    <w:rsid w:val="004C19D7"/>
    <w:rsid w:val="004C6753"/>
    <w:rsid w:val="004E5131"/>
    <w:rsid w:val="004F3CA4"/>
    <w:rsid w:val="0052767D"/>
    <w:rsid w:val="005303EF"/>
    <w:rsid w:val="00555CAF"/>
    <w:rsid w:val="005615F4"/>
    <w:rsid w:val="00561ADF"/>
    <w:rsid w:val="00562023"/>
    <w:rsid w:val="00566E17"/>
    <w:rsid w:val="00595C87"/>
    <w:rsid w:val="005A0E0C"/>
    <w:rsid w:val="005A5322"/>
    <w:rsid w:val="005B3332"/>
    <w:rsid w:val="005C14A3"/>
    <w:rsid w:val="005D2C65"/>
    <w:rsid w:val="005D2C98"/>
    <w:rsid w:val="005E6D94"/>
    <w:rsid w:val="0063384F"/>
    <w:rsid w:val="00643C6F"/>
    <w:rsid w:val="00644080"/>
    <w:rsid w:val="00646202"/>
    <w:rsid w:val="0065290F"/>
    <w:rsid w:val="006603ED"/>
    <w:rsid w:val="0067662E"/>
    <w:rsid w:val="006803B8"/>
    <w:rsid w:val="006815F6"/>
    <w:rsid w:val="00691505"/>
    <w:rsid w:val="006933DF"/>
    <w:rsid w:val="006975E1"/>
    <w:rsid w:val="006A51C3"/>
    <w:rsid w:val="006A5509"/>
    <w:rsid w:val="006A5839"/>
    <w:rsid w:val="006B1724"/>
    <w:rsid w:val="006B733B"/>
    <w:rsid w:val="006C6C41"/>
    <w:rsid w:val="006D37DF"/>
    <w:rsid w:val="006D50A1"/>
    <w:rsid w:val="00733037"/>
    <w:rsid w:val="00734025"/>
    <w:rsid w:val="00773B3A"/>
    <w:rsid w:val="007748F0"/>
    <w:rsid w:val="0078125D"/>
    <w:rsid w:val="00781C88"/>
    <w:rsid w:val="0078277E"/>
    <w:rsid w:val="007A4321"/>
    <w:rsid w:val="007B2D91"/>
    <w:rsid w:val="007B42CD"/>
    <w:rsid w:val="007B54D1"/>
    <w:rsid w:val="007C05C9"/>
    <w:rsid w:val="007C2BA0"/>
    <w:rsid w:val="007D0F4E"/>
    <w:rsid w:val="007D501F"/>
    <w:rsid w:val="007E0E0B"/>
    <w:rsid w:val="007F0436"/>
    <w:rsid w:val="00820C6F"/>
    <w:rsid w:val="008273CE"/>
    <w:rsid w:val="00833933"/>
    <w:rsid w:val="00844B18"/>
    <w:rsid w:val="00853083"/>
    <w:rsid w:val="0085663A"/>
    <w:rsid w:val="00860328"/>
    <w:rsid w:val="00861EC8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628F3"/>
    <w:rsid w:val="0096498C"/>
    <w:rsid w:val="00970FE4"/>
    <w:rsid w:val="009751E8"/>
    <w:rsid w:val="009842BA"/>
    <w:rsid w:val="00996D96"/>
    <w:rsid w:val="009B2AE7"/>
    <w:rsid w:val="009C3357"/>
    <w:rsid w:val="009E3ACD"/>
    <w:rsid w:val="00A0022B"/>
    <w:rsid w:val="00A14312"/>
    <w:rsid w:val="00A16897"/>
    <w:rsid w:val="00A24377"/>
    <w:rsid w:val="00A346FE"/>
    <w:rsid w:val="00A47B4D"/>
    <w:rsid w:val="00A5227F"/>
    <w:rsid w:val="00A557A1"/>
    <w:rsid w:val="00A83018"/>
    <w:rsid w:val="00A83495"/>
    <w:rsid w:val="00AB0FCA"/>
    <w:rsid w:val="00AB3DAE"/>
    <w:rsid w:val="00AB6E39"/>
    <w:rsid w:val="00AC08EF"/>
    <w:rsid w:val="00AD63E6"/>
    <w:rsid w:val="00AE10DF"/>
    <w:rsid w:val="00B33EE5"/>
    <w:rsid w:val="00B629A2"/>
    <w:rsid w:val="00B67100"/>
    <w:rsid w:val="00B718A7"/>
    <w:rsid w:val="00B77460"/>
    <w:rsid w:val="00B774DC"/>
    <w:rsid w:val="00B92379"/>
    <w:rsid w:val="00BB2AC8"/>
    <w:rsid w:val="00BD4AE2"/>
    <w:rsid w:val="00BF0255"/>
    <w:rsid w:val="00BF6706"/>
    <w:rsid w:val="00C16C38"/>
    <w:rsid w:val="00C43C78"/>
    <w:rsid w:val="00C460D4"/>
    <w:rsid w:val="00C570FD"/>
    <w:rsid w:val="00C61CA4"/>
    <w:rsid w:val="00C67CB1"/>
    <w:rsid w:val="00C9110A"/>
    <w:rsid w:val="00C92CEB"/>
    <w:rsid w:val="00C969A6"/>
    <w:rsid w:val="00CA2E1F"/>
    <w:rsid w:val="00CA4548"/>
    <w:rsid w:val="00CA6EBD"/>
    <w:rsid w:val="00CA7D36"/>
    <w:rsid w:val="00CC70FB"/>
    <w:rsid w:val="00CC750A"/>
    <w:rsid w:val="00CD1D92"/>
    <w:rsid w:val="00CD6853"/>
    <w:rsid w:val="00CF5F1A"/>
    <w:rsid w:val="00D24208"/>
    <w:rsid w:val="00D34E03"/>
    <w:rsid w:val="00D60C38"/>
    <w:rsid w:val="00D639EA"/>
    <w:rsid w:val="00D66893"/>
    <w:rsid w:val="00D74507"/>
    <w:rsid w:val="00D90ACB"/>
    <w:rsid w:val="00D935FD"/>
    <w:rsid w:val="00D9714F"/>
    <w:rsid w:val="00DA273F"/>
    <w:rsid w:val="00DA5A50"/>
    <w:rsid w:val="00DB6E60"/>
    <w:rsid w:val="00DC1500"/>
    <w:rsid w:val="00DC6ACD"/>
    <w:rsid w:val="00DD3715"/>
    <w:rsid w:val="00DE3C1D"/>
    <w:rsid w:val="00DF0256"/>
    <w:rsid w:val="00E21113"/>
    <w:rsid w:val="00E35F5A"/>
    <w:rsid w:val="00E4173C"/>
    <w:rsid w:val="00E430B3"/>
    <w:rsid w:val="00E44371"/>
    <w:rsid w:val="00E47C31"/>
    <w:rsid w:val="00E65464"/>
    <w:rsid w:val="00E65AEA"/>
    <w:rsid w:val="00E8765E"/>
    <w:rsid w:val="00E949B0"/>
    <w:rsid w:val="00EA1159"/>
    <w:rsid w:val="00EB225B"/>
    <w:rsid w:val="00EC0BEA"/>
    <w:rsid w:val="00EC2604"/>
    <w:rsid w:val="00F00591"/>
    <w:rsid w:val="00F00D1F"/>
    <w:rsid w:val="00F02312"/>
    <w:rsid w:val="00F13E57"/>
    <w:rsid w:val="00F15450"/>
    <w:rsid w:val="00F31B40"/>
    <w:rsid w:val="00F35573"/>
    <w:rsid w:val="00F36DE9"/>
    <w:rsid w:val="00F459D2"/>
    <w:rsid w:val="00F45B69"/>
    <w:rsid w:val="00F51688"/>
    <w:rsid w:val="00F53146"/>
    <w:rsid w:val="00F54742"/>
    <w:rsid w:val="00F576CD"/>
    <w:rsid w:val="00F57FA2"/>
    <w:rsid w:val="00F65669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1141</Words>
  <Characters>6847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9</cp:revision>
  <cp:lastPrinted>2025-07-09T09:50:00Z</cp:lastPrinted>
  <dcterms:created xsi:type="dcterms:W3CDTF">2025-07-09T11:13:00Z</dcterms:created>
  <dcterms:modified xsi:type="dcterms:W3CDTF">2025-07-11T12:36:00Z</dcterms:modified>
</cp:coreProperties>
</file>