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F6AF4" w:rsidRDefault="00DF6AF4" w:rsidP="00DF6AF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DF6AF4" w:rsidRDefault="00DF6AF4" w:rsidP="00DF6AF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………………………………………………………………………………..…..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66F7D" w:rsidRPr="00666F7D" w:rsidRDefault="00666F7D" w:rsidP="008D2AB8">
      <w:pPr>
        <w:ind w:right="-110"/>
        <w:rPr>
          <w:b/>
        </w:rPr>
      </w:pPr>
      <w:r w:rsidRPr="00666F7D">
        <w:rPr>
          <w:b/>
        </w:rPr>
        <w:t>Akademia Górniczo - Hutnicza</w:t>
      </w:r>
    </w:p>
    <w:p w:rsidR="00666F7D" w:rsidRPr="00666F7D" w:rsidRDefault="00666F7D" w:rsidP="008D2AB8">
      <w:pPr>
        <w:ind w:right="-110"/>
        <w:rPr>
          <w:b/>
        </w:rPr>
      </w:pPr>
      <w:r w:rsidRPr="00666F7D">
        <w:rPr>
          <w:b/>
        </w:rPr>
        <w:t>im. Stanisława Staszica w Krakowie</w:t>
      </w:r>
    </w:p>
    <w:p w:rsidR="008D2AB8" w:rsidRDefault="00666F7D" w:rsidP="008D2AB8">
      <w:pPr>
        <w:ind w:right="-110"/>
        <w:rPr>
          <w:b/>
        </w:rPr>
      </w:pPr>
      <w:r w:rsidRPr="00666F7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66F7D" w:rsidP="008D2AB8">
      <w:pPr>
        <w:ind w:right="-110"/>
        <w:rPr>
          <w:b/>
        </w:rPr>
      </w:pPr>
      <w:r w:rsidRPr="00666F7D">
        <w:rPr>
          <w:b/>
        </w:rPr>
        <w:t>Al. Mickiewicza</w:t>
      </w:r>
      <w:r w:rsidR="008D2AB8">
        <w:rPr>
          <w:b/>
        </w:rPr>
        <w:t xml:space="preserve"> </w:t>
      </w:r>
      <w:r w:rsidRPr="00666F7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66F7D" w:rsidP="008D2AB8">
      <w:pPr>
        <w:rPr>
          <w:b/>
        </w:rPr>
      </w:pPr>
      <w:r w:rsidRPr="00666F7D">
        <w:rPr>
          <w:b/>
        </w:rPr>
        <w:t>30-059</w:t>
      </w:r>
      <w:r w:rsidR="008D2AB8">
        <w:rPr>
          <w:b/>
        </w:rPr>
        <w:t xml:space="preserve"> </w:t>
      </w:r>
      <w:r w:rsidRPr="00666F7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66F7D" w:rsidRPr="00666F7D">
        <w:rPr>
          <w:b/>
        </w:rPr>
        <w:t xml:space="preserve">dostawa systemu izotopowego do analizy wody dla </w:t>
      </w:r>
      <w:proofErr w:type="spellStart"/>
      <w:r w:rsidR="00666F7D" w:rsidRPr="00666F7D">
        <w:rPr>
          <w:b/>
        </w:rPr>
        <w:t>WFiIS</w:t>
      </w:r>
      <w:proofErr w:type="spellEnd"/>
      <w:r w:rsidR="00666F7D" w:rsidRPr="00666F7D">
        <w:rPr>
          <w:b/>
        </w:rPr>
        <w:t xml:space="preserve"> - DE-dzp.272-434/25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DF6AF4" w:rsidRPr="006237DD" w:rsidRDefault="00DF6AF4" w:rsidP="00DF6AF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za całość przedmiotu zamówienia</w:t>
      </w:r>
      <w:r w:rsidRPr="006237DD">
        <w:rPr>
          <w:b/>
          <w:sz w:val="22"/>
          <w:szCs w:val="22"/>
        </w:rPr>
        <w:t>: ..................................................................PLN</w:t>
      </w:r>
    </w:p>
    <w:p w:rsidR="00DF6AF4" w:rsidRPr="006237DD" w:rsidRDefault="00DF6AF4" w:rsidP="00DF6AF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DF6AF4" w:rsidRPr="006237DD" w:rsidRDefault="00DF6AF4" w:rsidP="00DF6AF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 za całość przedmiotu zamówienia</w:t>
      </w:r>
      <w:r w:rsidRPr="006237DD">
        <w:rPr>
          <w:b/>
          <w:sz w:val="22"/>
          <w:szCs w:val="22"/>
        </w:rPr>
        <w:t>: ..............................................................PLN</w:t>
      </w:r>
    </w:p>
    <w:p w:rsidR="00DF6AF4" w:rsidRPr="006237DD" w:rsidRDefault="00DF6AF4" w:rsidP="00DF6AF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F6AF4" w:rsidRPr="006237DD" w:rsidRDefault="00DF6AF4" w:rsidP="00DF6AF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237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F6AF4" w:rsidRPr="006237DD" w:rsidRDefault="00DF6AF4" w:rsidP="00DF6AF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F6AF4" w:rsidRPr="006237DD" w:rsidRDefault="00DF6AF4" w:rsidP="00DF6AF4">
      <w:pPr>
        <w:pStyle w:val="Tekstpodstawowy"/>
        <w:rPr>
          <w:sz w:val="22"/>
          <w:szCs w:val="22"/>
        </w:rPr>
      </w:pPr>
      <w:r w:rsidRPr="006237DD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6237DD">
        <w:rPr>
          <w:sz w:val="22"/>
          <w:szCs w:val="22"/>
        </w:rPr>
        <w:t>% tj.…………………….PLN</w:t>
      </w:r>
    </w:p>
    <w:p w:rsidR="00DF6AF4" w:rsidRPr="006237DD" w:rsidRDefault="00DF6AF4" w:rsidP="00DF6AF4">
      <w:pPr>
        <w:pStyle w:val="Tekstpodstawowy"/>
        <w:rPr>
          <w:sz w:val="22"/>
          <w:szCs w:val="22"/>
        </w:rPr>
      </w:pPr>
      <w:r w:rsidRPr="006237DD">
        <w:rPr>
          <w:sz w:val="22"/>
          <w:szCs w:val="22"/>
        </w:rPr>
        <w:t xml:space="preserve">producent/model zaoferowanego urządzenia: </w:t>
      </w:r>
      <w:r w:rsidRPr="006237DD">
        <w:rPr>
          <w:b w:val="0"/>
          <w:sz w:val="22"/>
          <w:szCs w:val="22"/>
        </w:rPr>
        <w:t>…………………………………………..</w:t>
      </w:r>
    </w:p>
    <w:p w:rsidR="00DF6AF4" w:rsidRPr="006237DD" w:rsidRDefault="00DF6AF4" w:rsidP="00DF6AF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 xml:space="preserve">Termin realizacji umowy: </w:t>
      </w:r>
      <w:r w:rsidRPr="006237DD">
        <w:rPr>
          <w:sz w:val="22"/>
          <w:szCs w:val="22"/>
        </w:rPr>
        <w:t xml:space="preserve">……… dni od daty podpisania umowy </w:t>
      </w:r>
      <w:r w:rsidRPr="006237DD">
        <w:rPr>
          <w:i/>
          <w:sz w:val="22"/>
          <w:szCs w:val="22"/>
          <w:highlight w:val="yellow"/>
        </w:rPr>
        <w:t>(kryterium oceny ofert)</w:t>
      </w:r>
    </w:p>
    <w:p w:rsidR="00DF6AF4" w:rsidRPr="006237DD" w:rsidRDefault="00DF6AF4" w:rsidP="00DF6AF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Okres udzielonej gwarancji wynosi:</w:t>
      </w:r>
      <w:r w:rsidRPr="006237DD">
        <w:rPr>
          <w:sz w:val="22"/>
          <w:szCs w:val="22"/>
        </w:rPr>
        <w:t xml:space="preserve"> ……… miesięcy </w:t>
      </w:r>
    </w:p>
    <w:p w:rsidR="00DF6AF4" w:rsidRPr="006237DD" w:rsidRDefault="00DF6AF4" w:rsidP="00DF6AF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237D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237DD">
        <w:rPr>
          <w:b/>
          <w:sz w:val="22"/>
          <w:szCs w:val="22"/>
        </w:rPr>
        <w:t xml:space="preserve"> TAK/NIE</w:t>
      </w:r>
    </w:p>
    <w:p w:rsidR="00DF6AF4" w:rsidRPr="006237DD" w:rsidRDefault="00DF6AF4" w:rsidP="00DF6AF4">
      <w:pPr>
        <w:ind w:right="-47"/>
        <w:jc w:val="both"/>
        <w:rPr>
          <w:bCs/>
          <w:sz w:val="22"/>
          <w:szCs w:val="22"/>
        </w:rPr>
      </w:pPr>
      <w:r w:rsidRPr="006237DD">
        <w:rPr>
          <w:b/>
          <w:sz w:val="22"/>
          <w:szCs w:val="22"/>
        </w:rPr>
        <w:t xml:space="preserve">Termin płatności: </w:t>
      </w:r>
      <w:r w:rsidRPr="006237DD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DF6AF4" w:rsidRPr="006237DD" w:rsidRDefault="00DF6AF4" w:rsidP="00DF6AF4">
      <w:pPr>
        <w:ind w:right="-47"/>
        <w:jc w:val="both"/>
        <w:rPr>
          <w:bCs/>
          <w:sz w:val="22"/>
          <w:szCs w:val="22"/>
        </w:rPr>
      </w:pPr>
    </w:p>
    <w:p w:rsidR="00DF6AF4" w:rsidRPr="006237DD" w:rsidRDefault="00DF6AF4" w:rsidP="00DF6AF4">
      <w:pPr>
        <w:rPr>
          <w:bCs/>
          <w:sz w:val="22"/>
          <w:szCs w:val="22"/>
        </w:rPr>
      </w:pPr>
      <w:r w:rsidRPr="006237DD">
        <w:rPr>
          <w:b/>
          <w:sz w:val="22"/>
          <w:szCs w:val="22"/>
        </w:rPr>
        <w:lastRenderedPageBreak/>
        <w:t>ZOBOWIĄZUJEMY SIĘ</w:t>
      </w:r>
      <w:r w:rsidRPr="006237DD">
        <w:rPr>
          <w:bCs/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F6AF4" w:rsidRPr="006237DD" w:rsidRDefault="00DF6AF4" w:rsidP="00DF6AF4">
      <w:pPr>
        <w:tabs>
          <w:tab w:val="right" w:pos="9000"/>
        </w:tabs>
        <w:rPr>
          <w:sz w:val="22"/>
          <w:szCs w:val="22"/>
        </w:rPr>
      </w:pPr>
    </w:p>
    <w:p w:rsidR="00DF6AF4" w:rsidRPr="006237DD" w:rsidRDefault="00DF6AF4" w:rsidP="00DF6AF4">
      <w:pPr>
        <w:rPr>
          <w:b/>
          <w:sz w:val="22"/>
          <w:szCs w:val="22"/>
          <w:u w:val="single"/>
        </w:rPr>
      </w:pPr>
      <w:r w:rsidRPr="006237DD">
        <w:rPr>
          <w:b/>
          <w:sz w:val="22"/>
          <w:szCs w:val="22"/>
          <w:u w:val="single"/>
        </w:rPr>
        <w:t>Jednocześnie oświadczamy, że:</w:t>
      </w:r>
    </w:p>
    <w:p w:rsidR="00DF6AF4" w:rsidRPr="006237DD" w:rsidRDefault="00DF6AF4" w:rsidP="00DF6A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237D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DF6AF4" w:rsidRPr="006237DD" w:rsidRDefault="00DF6AF4" w:rsidP="00DF6A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237D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237DD">
        <w:rPr>
          <w:color w:val="000000"/>
          <w:sz w:val="22"/>
          <w:szCs w:val="22"/>
        </w:rPr>
        <w:t xml:space="preserve"> i nie wnosimy do nich żadnych zastrzeżeń.</w:t>
      </w:r>
    </w:p>
    <w:p w:rsidR="00DF6AF4" w:rsidRPr="006237DD" w:rsidRDefault="00DF6AF4" w:rsidP="00DF6A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194055391"/>
      <w:r w:rsidRPr="006237DD">
        <w:rPr>
          <w:color w:val="000000"/>
          <w:sz w:val="22"/>
          <w:szCs w:val="22"/>
        </w:rPr>
        <w:t xml:space="preserve">Oświadczam, że </w:t>
      </w:r>
      <w:bookmarkEnd w:id="0"/>
      <w:r w:rsidRPr="006237DD">
        <w:rPr>
          <w:color w:val="000000"/>
          <w:sz w:val="22"/>
          <w:szCs w:val="22"/>
        </w:rPr>
        <w:t xml:space="preserve">gwarancja będzie świadczona przez producenta lub jego autoryzowanego przedstawiciela serwisowego </w:t>
      </w:r>
      <w:bookmarkStart w:id="1" w:name="_Hlk194055439"/>
      <w:proofErr w:type="spellStart"/>
      <w:r w:rsidRPr="006237DD">
        <w:rPr>
          <w:color w:val="000000"/>
          <w:sz w:val="22"/>
          <w:szCs w:val="22"/>
        </w:rPr>
        <w:t>tj</w:t>
      </w:r>
      <w:proofErr w:type="spellEnd"/>
      <w:r w:rsidRPr="006237DD">
        <w:rPr>
          <w:color w:val="000000"/>
          <w:sz w:val="22"/>
          <w:szCs w:val="22"/>
        </w:rPr>
        <w:t xml:space="preserve"> ……………………………..</w:t>
      </w:r>
      <w:bookmarkEnd w:id="1"/>
    </w:p>
    <w:p w:rsidR="00DF6AF4" w:rsidRPr="006237DD" w:rsidRDefault="00DF6AF4" w:rsidP="00DF6AF4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F6AF4" w:rsidRPr="006237DD" w:rsidRDefault="00DF6AF4" w:rsidP="00DF6AF4">
      <w:pPr>
        <w:ind w:left="360"/>
        <w:jc w:val="both"/>
        <w:rPr>
          <w:i/>
          <w:sz w:val="22"/>
          <w:szCs w:val="22"/>
        </w:rPr>
      </w:pPr>
      <w:r w:rsidRPr="006237D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F6AF4" w:rsidRPr="006237DD" w:rsidRDefault="00DF6AF4" w:rsidP="00DF6AF4">
      <w:pPr>
        <w:ind w:left="360"/>
        <w:jc w:val="both"/>
        <w:rPr>
          <w:i/>
          <w:sz w:val="22"/>
          <w:szCs w:val="22"/>
        </w:rPr>
      </w:pPr>
      <w:r w:rsidRPr="006237D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F6AF4" w:rsidRPr="006237DD" w:rsidRDefault="00DF6AF4" w:rsidP="00DF6AF4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F6AF4" w:rsidRPr="006237DD" w:rsidTr="00E45B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 xml:space="preserve">Opis części zamówienia, którą wykonawca </w:t>
            </w:r>
          </w:p>
          <w:p w:rsidR="00DF6AF4" w:rsidRPr="006237DD" w:rsidRDefault="00DF6AF4" w:rsidP="00E45B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>Nazwa podwykonawcy</w:t>
            </w:r>
            <w:r w:rsidRPr="006237DD">
              <w:rPr>
                <w:sz w:val="22"/>
                <w:szCs w:val="22"/>
              </w:rPr>
              <w:br/>
              <w:t>(o ile jest znana)</w:t>
            </w:r>
          </w:p>
        </w:tc>
      </w:tr>
      <w:tr w:rsidR="00DF6AF4" w:rsidRPr="006237DD" w:rsidTr="00E45B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F6AF4" w:rsidRPr="006237DD" w:rsidTr="00E45B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6AF4" w:rsidRPr="006237DD" w:rsidRDefault="00DF6AF4" w:rsidP="00E45B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DF6AF4" w:rsidRPr="006237DD" w:rsidRDefault="00DF6AF4" w:rsidP="00DF6AF4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Upoważnionymi do reprezentowania naszej firmy są następujące osoby:</w:t>
      </w:r>
    </w:p>
    <w:p w:rsidR="00DF6AF4" w:rsidRPr="006237DD" w:rsidRDefault="00DF6AF4" w:rsidP="00DF6AF4">
      <w:pPr>
        <w:keepNext/>
        <w:outlineLvl w:val="0"/>
        <w:rPr>
          <w:b/>
          <w:bCs/>
          <w:kern w:val="32"/>
          <w:sz w:val="22"/>
          <w:szCs w:val="22"/>
        </w:rPr>
      </w:pPr>
      <w:r w:rsidRPr="006237DD">
        <w:rPr>
          <w:b/>
          <w:bCs/>
          <w:kern w:val="32"/>
          <w:sz w:val="22"/>
          <w:szCs w:val="22"/>
        </w:rPr>
        <w:tab/>
        <w:t>Imię i Nazwisko</w:t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</w:p>
    <w:p w:rsidR="00DF6AF4" w:rsidRPr="006237DD" w:rsidRDefault="00DF6AF4" w:rsidP="00DF6AF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6237D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237DD">
        <w:rPr>
          <w:sz w:val="22"/>
          <w:szCs w:val="22"/>
        </w:rPr>
        <w:tab/>
      </w:r>
      <w:r w:rsidRPr="006237DD">
        <w:rPr>
          <w:sz w:val="22"/>
          <w:szCs w:val="22"/>
        </w:rPr>
        <w:tab/>
      </w:r>
    </w:p>
    <w:p w:rsidR="00DF6AF4" w:rsidRPr="006237DD" w:rsidRDefault="00DF6AF4" w:rsidP="00DF6AF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DF6AF4" w:rsidRPr="006237DD" w:rsidRDefault="00DF6AF4" w:rsidP="00DF6AF4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upoważnienie dla powyżej wskazanych osób wynika z następującego (</w:t>
      </w:r>
      <w:proofErr w:type="spellStart"/>
      <w:r w:rsidRPr="006237DD">
        <w:rPr>
          <w:sz w:val="22"/>
          <w:szCs w:val="22"/>
        </w:rPr>
        <w:t>ych</w:t>
      </w:r>
      <w:proofErr w:type="spellEnd"/>
      <w:r w:rsidRPr="006237DD">
        <w:rPr>
          <w:sz w:val="22"/>
          <w:szCs w:val="22"/>
        </w:rPr>
        <w:t>) dokumentu(ów)</w:t>
      </w:r>
    </w:p>
    <w:p w:rsidR="00DF6AF4" w:rsidRPr="006237DD" w:rsidRDefault="00DF6AF4" w:rsidP="00DF6AF4">
      <w:p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F6AF4" w:rsidRPr="006237DD" w:rsidRDefault="00DF6AF4" w:rsidP="00DF6AF4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załącznikami do niniejszej oferty są:</w:t>
      </w:r>
    </w:p>
    <w:p w:rsidR="00DF6AF4" w:rsidRPr="006237DD" w:rsidRDefault="00DF6AF4" w:rsidP="00DF6AF4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………………………………………………………………………………………….</w:t>
      </w:r>
    </w:p>
    <w:p w:rsidR="00DF6AF4" w:rsidRPr="006237DD" w:rsidRDefault="00DF6AF4" w:rsidP="00DF6AF4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……………………………………………..……………………………………………</w:t>
      </w:r>
    </w:p>
    <w:p w:rsidR="00DF6AF4" w:rsidRPr="006237DD" w:rsidRDefault="00DF6AF4" w:rsidP="00DF6AF4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................................................................................</w:t>
      </w:r>
    </w:p>
    <w:p w:rsidR="00DF6AF4" w:rsidRPr="006237DD" w:rsidRDefault="00DF6AF4" w:rsidP="00DF6AF4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</w:t>
      </w:r>
      <w:bookmarkStart w:id="2" w:name="_GoBack"/>
      <w:bookmarkEnd w:id="2"/>
      <w:r w:rsidRPr="006237DD">
        <w:rPr>
          <w:sz w:val="22"/>
          <w:szCs w:val="22"/>
        </w:rPr>
        <w:t>…………………………………………………………………….</w:t>
      </w:r>
    </w:p>
    <w:p w:rsidR="00DF6AF4" w:rsidRPr="006237DD" w:rsidRDefault="00DF6AF4" w:rsidP="00DF6AF4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……………………………………………..……………………………………………</w:t>
      </w:r>
    </w:p>
    <w:p w:rsidR="00DF6AF4" w:rsidRPr="006237DD" w:rsidRDefault="00DF6AF4" w:rsidP="00DF6AF4">
      <w:pPr>
        <w:jc w:val="both"/>
        <w:rPr>
          <w:sz w:val="22"/>
          <w:szCs w:val="22"/>
        </w:rPr>
      </w:pPr>
    </w:p>
    <w:p w:rsidR="00DF6AF4" w:rsidRPr="006237DD" w:rsidRDefault="00DF6AF4" w:rsidP="00DF6AF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DF6AF4" w:rsidRPr="006237DD" w:rsidRDefault="00DF6AF4" w:rsidP="00DF6AF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6237DD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6237DD">
        <w:rPr>
          <w:color w:val="FF0000"/>
          <w:sz w:val="22"/>
          <w:szCs w:val="22"/>
          <w:lang w:eastAsia="zh-CN"/>
        </w:rPr>
        <w:t>.</w:t>
      </w:r>
    </w:p>
    <w:p w:rsidR="00DF6AF4" w:rsidRPr="0081472F" w:rsidRDefault="00DF6AF4" w:rsidP="00DF6AF4">
      <w:pPr>
        <w:jc w:val="right"/>
      </w:pPr>
    </w:p>
    <w:p w:rsidR="00DF6AF4" w:rsidRPr="0081472F" w:rsidRDefault="00DF6AF4" w:rsidP="00DF6AF4">
      <w:pPr>
        <w:tabs>
          <w:tab w:val="left" w:pos="426"/>
        </w:tabs>
        <w:jc w:val="both"/>
        <w:rPr>
          <w:b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267" w:rsidRDefault="00762267">
      <w:r>
        <w:separator/>
      </w:r>
    </w:p>
  </w:endnote>
  <w:endnote w:type="continuationSeparator" w:id="0">
    <w:p w:rsidR="00762267" w:rsidRDefault="0076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F7D" w:rsidRDefault="00666F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F7D" w:rsidRDefault="00666F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267" w:rsidRDefault="00762267">
      <w:r>
        <w:separator/>
      </w:r>
    </w:p>
  </w:footnote>
  <w:footnote w:type="continuationSeparator" w:id="0">
    <w:p w:rsidR="00762267" w:rsidRDefault="00762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F7D" w:rsidRDefault="00666F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F7D" w:rsidRDefault="00666F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26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6F7D"/>
    <w:rsid w:val="006815F6"/>
    <w:rsid w:val="007622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6AF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5897A8"/>
  <w15:chartTrackingRefBased/>
  <w15:docId w15:val="{9097267B-592E-461F-B39D-CFCAA4D04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75A0F-2D11-4B2E-9DCB-78B6E20AA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570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2025-07-16T11:36:00Z</dcterms:created>
  <dcterms:modified xsi:type="dcterms:W3CDTF">2025-07-16T11:40:00Z</dcterms:modified>
</cp:coreProperties>
</file>