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C09CF" w14:textId="77777777" w:rsidR="00D665F5" w:rsidRPr="00935366" w:rsidRDefault="00947ABB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Kraków</w:t>
      </w:r>
      <w:r w:rsidR="00D665F5" w:rsidRPr="00935366">
        <w:rPr>
          <w:rFonts w:ascii="Verdana" w:hAnsi="Verdana"/>
          <w:sz w:val="18"/>
          <w:szCs w:val="18"/>
        </w:rPr>
        <w:t xml:space="preserve"> dnia: </w:t>
      </w:r>
      <w:r w:rsidRPr="00935366">
        <w:rPr>
          <w:rFonts w:ascii="Verdana" w:hAnsi="Verdana"/>
          <w:sz w:val="18"/>
          <w:szCs w:val="18"/>
        </w:rPr>
        <w:t>2025-07-18</w:t>
      </w:r>
    </w:p>
    <w:p w14:paraId="6F21175F" w14:textId="77777777" w:rsidR="00D665F5" w:rsidRPr="00935366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638A9B29" w14:textId="77777777" w:rsidR="00947ABB" w:rsidRPr="00935366" w:rsidRDefault="00947AB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536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76F5347" w14:textId="77777777" w:rsidR="00947ABB" w:rsidRPr="00935366" w:rsidRDefault="00947AB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536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4DAAD66" w14:textId="77777777" w:rsidR="00D665F5" w:rsidRPr="00935366" w:rsidRDefault="00947AB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3536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3AFD65" w14:textId="77777777" w:rsidR="00D665F5" w:rsidRPr="00935366" w:rsidRDefault="00947ABB" w:rsidP="00D665F5">
      <w:pPr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Al. Mickiewicza</w:t>
      </w:r>
      <w:r w:rsidR="00D665F5" w:rsidRPr="00935366">
        <w:rPr>
          <w:rFonts w:ascii="Verdana" w:hAnsi="Verdana"/>
          <w:sz w:val="18"/>
          <w:szCs w:val="18"/>
        </w:rPr>
        <w:t xml:space="preserve"> </w:t>
      </w:r>
      <w:r w:rsidRPr="00935366">
        <w:rPr>
          <w:rFonts w:ascii="Verdana" w:hAnsi="Verdana"/>
          <w:sz w:val="18"/>
          <w:szCs w:val="18"/>
        </w:rPr>
        <w:t>30</w:t>
      </w:r>
    </w:p>
    <w:p w14:paraId="5617CF47" w14:textId="77777777" w:rsidR="00D665F5" w:rsidRPr="00935366" w:rsidRDefault="00947ABB" w:rsidP="00D665F5">
      <w:pPr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30-059</w:t>
      </w:r>
      <w:r w:rsidR="00D665F5" w:rsidRPr="00935366">
        <w:rPr>
          <w:rFonts w:ascii="Verdana" w:hAnsi="Verdana"/>
          <w:sz w:val="18"/>
          <w:szCs w:val="18"/>
        </w:rPr>
        <w:t xml:space="preserve"> </w:t>
      </w:r>
      <w:r w:rsidRPr="00935366">
        <w:rPr>
          <w:rFonts w:ascii="Verdana" w:hAnsi="Verdana"/>
          <w:sz w:val="18"/>
          <w:szCs w:val="18"/>
        </w:rPr>
        <w:t>Kraków</w:t>
      </w:r>
    </w:p>
    <w:p w14:paraId="6A77AA7C" w14:textId="77777777" w:rsidR="00A80738" w:rsidRPr="00935366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Znak sprawy:</w:t>
      </w:r>
      <w:r w:rsidRPr="00935366">
        <w:rPr>
          <w:rFonts w:ascii="Verdana" w:hAnsi="Verdana"/>
          <w:b/>
          <w:sz w:val="18"/>
          <w:szCs w:val="18"/>
        </w:rPr>
        <w:t xml:space="preserve"> </w:t>
      </w:r>
      <w:r w:rsidR="00947ABB" w:rsidRPr="00935366">
        <w:rPr>
          <w:rFonts w:ascii="Verdana" w:hAnsi="Verdana"/>
          <w:b/>
          <w:sz w:val="18"/>
          <w:szCs w:val="18"/>
        </w:rPr>
        <w:t>DE-dzp.272-379/25</w:t>
      </w:r>
      <w:r w:rsidR="00A80738" w:rsidRPr="00935366">
        <w:rPr>
          <w:rFonts w:ascii="Verdana" w:hAnsi="Verdana"/>
          <w:sz w:val="18"/>
          <w:szCs w:val="18"/>
        </w:rPr>
        <w:tab/>
        <w:t xml:space="preserve"> </w:t>
      </w:r>
    </w:p>
    <w:p w14:paraId="0BD45322" w14:textId="77777777" w:rsidR="00A80738" w:rsidRPr="009353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85EB08" w14:textId="77777777" w:rsidR="00A80738" w:rsidRPr="009353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B968E24" w14:textId="77777777" w:rsidR="00A80738" w:rsidRPr="0093536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9D7B4D9" w14:textId="77777777" w:rsidR="00A80738" w:rsidRPr="009353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3536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41C465" w14:textId="77777777" w:rsidR="00A80738" w:rsidRPr="0093536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D182F2F" w14:textId="77777777" w:rsidR="00C659E2" w:rsidRPr="0093536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935366">
        <w:rPr>
          <w:rFonts w:ascii="Verdana" w:hAnsi="Verdana"/>
          <w:bCs/>
          <w:sz w:val="18"/>
          <w:szCs w:val="18"/>
        </w:rPr>
        <w:t xml:space="preserve">Dotyczy </w:t>
      </w:r>
      <w:r w:rsidRPr="0093536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47ABB" w:rsidRPr="0093536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47ABB" w:rsidRPr="00935366">
        <w:rPr>
          <w:rFonts w:ascii="Verdana" w:hAnsi="Verdana"/>
          <w:sz w:val="18"/>
          <w:szCs w:val="18"/>
        </w:rPr>
        <w:t>Pzp</w:t>
      </w:r>
      <w:proofErr w:type="spellEnd"/>
      <w:r w:rsidRPr="00935366">
        <w:rPr>
          <w:rFonts w:ascii="Verdana" w:hAnsi="Verdana"/>
          <w:sz w:val="18"/>
          <w:szCs w:val="18"/>
        </w:rPr>
        <w:t xml:space="preserve"> </w:t>
      </w:r>
      <w:r w:rsidR="007965DC" w:rsidRPr="00935366">
        <w:rPr>
          <w:rFonts w:ascii="Verdana" w:hAnsi="Verdana"/>
          <w:sz w:val="18"/>
          <w:szCs w:val="18"/>
        </w:rPr>
        <w:t>prowadzonego pn.</w:t>
      </w:r>
      <w:r w:rsidRPr="00935366">
        <w:rPr>
          <w:rFonts w:ascii="Verdana" w:hAnsi="Verdana"/>
          <w:sz w:val="18"/>
          <w:szCs w:val="18"/>
        </w:rPr>
        <w:t xml:space="preserve">: </w:t>
      </w:r>
    </w:p>
    <w:p w14:paraId="43D6E568" w14:textId="77777777" w:rsidR="00A80738" w:rsidRPr="00935366" w:rsidRDefault="00947AB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b/>
          <w:sz w:val="18"/>
          <w:szCs w:val="18"/>
        </w:rPr>
        <w:t>usługa druku i dostawy katalogu i ulotek dla Centrum Rekrutacji AGH - DE-dzp.272-379/25</w:t>
      </w:r>
    </w:p>
    <w:p w14:paraId="262B9DA0" w14:textId="77777777" w:rsidR="00D665F5" w:rsidRPr="0093536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Zamawiający, działając na podstawie art. 22</w:t>
      </w:r>
      <w:r w:rsidR="00601802" w:rsidRPr="00935366">
        <w:rPr>
          <w:rFonts w:ascii="Verdana" w:hAnsi="Verdana"/>
          <w:sz w:val="18"/>
          <w:szCs w:val="18"/>
        </w:rPr>
        <w:t>2</w:t>
      </w:r>
      <w:r w:rsidRPr="00935366">
        <w:rPr>
          <w:rFonts w:ascii="Verdana" w:hAnsi="Verdana"/>
          <w:sz w:val="18"/>
          <w:szCs w:val="18"/>
        </w:rPr>
        <w:t xml:space="preserve"> ust. 5 </w:t>
      </w:r>
      <w:r w:rsidRPr="0093536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35366">
        <w:rPr>
          <w:rFonts w:ascii="Verdana" w:hAnsi="Verdana"/>
          <w:sz w:val="18"/>
          <w:szCs w:val="18"/>
        </w:rPr>
        <w:t>publicznych</w:t>
      </w:r>
      <w:r w:rsidR="00104EFA" w:rsidRPr="00935366">
        <w:rPr>
          <w:rFonts w:ascii="Verdana" w:hAnsi="Verdana"/>
          <w:sz w:val="18"/>
          <w:szCs w:val="18"/>
        </w:rPr>
        <w:t xml:space="preserve"> </w:t>
      </w:r>
      <w:r w:rsidR="009C20BC" w:rsidRPr="0093536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935366">
        <w:rPr>
          <w:rFonts w:ascii="Verdana" w:hAnsi="Verdana"/>
          <w:sz w:val="18"/>
          <w:szCs w:val="18"/>
        </w:rPr>
        <w:t>t.j</w:t>
      </w:r>
      <w:proofErr w:type="spellEnd"/>
      <w:r w:rsidR="009C20BC" w:rsidRPr="00935366">
        <w:rPr>
          <w:rFonts w:ascii="Verdana" w:hAnsi="Verdana"/>
          <w:sz w:val="18"/>
          <w:szCs w:val="18"/>
        </w:rPr>
        <w:t xml:space="preserve">. </w:t>
      </w:r>
      <w:r w:rsidR="00104EFA" w:rsidRPr="00935366">
        <w:rPr>
          <w:rFonts w:ascii="Verdana" w:hAnsi="Verdana"/>
          <w:sz w:val="18"/>
          <w:szCs w:val="18"/>
        </w:rPr>
        <w:t>ze zm.</w:t>
      </w:r>
      <w:r w:rsidR="00AA718D" w:rsidRPr="00935366">
        <w:rPr>
          <w:rFonts w:ascii="Verdana" w:hAnsi="Verdana"/>
          <w:sz w:val="18"/>
          <w:szCs w:val="18"/>
        </w:rPr>
        <w:t>)</w:t>
      </w:r>
      <w:r w:rsidR="00A67C20" w:rsidRPr="00935366">
        <w:rPr>
          <w:rFonts w:ascii="Verdana" w:hAnsi="Verdana"/>
          <w:sz w:val="18"/>
          <w:szCs w:val="18"/>
        </w:rPr>
        <w:t xml:space="preserve"> </w:t>
      </w:r>
      <w:r w:rsidRPr="00935366">
        <w:rPr>
          <w:rFonts w:ascii="Verdana" w:hAnsi="Verdana"/>
          <w:sz w:val="18"/>
          <w:szCs w:val="18"/>
        </w:rPr>
        <w:t>udostępnia</w:t>
      </w:r>
      <w:r w:rsidR="00F95C33" w:rsidRPr="00935366">
        <w:rPr>
          <w:rFonts w:ascii="Verdana" w:hAnsi="Verdana"/>
          <w:sz w:val="18"/>
          <w:szCs w:val="18"/>
        </w:rPr>
        <w:t xml:space="preserve"> </w:t>
      </w:r>
      <w:r w:rsidR="004C7E9B" w:rsidRPr="00935366">
        <w:rPr>
          <w:rFonts w:ascii="Verdana" w:hAnsi="Verdana"/>
          <w:sz w:val="18"/>
          <w:szCs w:val="18"/>
        </w:rPr>
        <w:t>informacj</w:t>
      </w:r>
      <w:r w:rsidR="00577BC6" w:rsidRPr="00935366">
        <w:rPr>
          <w:rFonts w:ascii="Verdana" w:hAnsi="Verdana"/>
          <w:sz w:val="18"/>
          <w:szCs w:val="18"/>
        </w:rPr>
        <w:t>ę</w:t>
      </w:r>
      <w:r w:rsidR="00035488" w:rsidRPr="00935366">
        <w:rPr>
          <w:rFonts w:ascii="Verdana" w:hAnsi="Verdana"/>
          <w:sz w:val="18"/>
          <w:szCs w:val="18"/>
        </w:rPr>
        <w:t xml:space="preserve"> z otwarcia ofert</w:t>
      </w:r>
      <w:r w:rsidR="00577BC6" w:rsidRPr="00935366">
        <w:rPr>
          <w:rFonts w:ascii="Verdana" w:hAnsi="Verdana"/>
          <w:sz w:val="18"/>
          <w:szCs w:val="18"/>
        </w:rPr>
        <w:t>.</w:t>
      </w:r>
    </w:p>
    <w:p w14:paraId="724ACA9B" w14:textId="77777777" w:rsidR="00A80738" w:rsidRPr="0093536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Podczas otwarcia ofert, mającego miejsce</w:t>
      </w:r>
      <w:r w:rsidR="00FF4AB1" w:rsidRPr="00935366">
        <w:rPr>
          <w:rFonts w:ascii="Verdana" w:hAnsi="Verdana"/>
          <w:sz w:val="18"/>
          <w:szCs w:val="18"/>
        </w:rPr>
        <w:t xml:space="preserve"> w dniu </w:t>
      </w:r>
      <w:r w:rsidR="00947ABB" w:rsidRPr="00935366">
        <w:rPr>
          <w:rFonts w:ascii="Verdana" w:hAnsi="Verdana"/>
          <w:sz w:val="18"/>
          <w:szCs w:val="18"/>
        </w:rPr>
        <w:t>18/07/2025</w:t>
      </w:r>
      <w:r w:rsidR="00FF4AB1" w:rsidRPr="00935366">
        <w:rPr>
          <w:rFonts w:ascii="Verdana" w:hAnsi="Verdana"/>
          <w:sz w:val="18"/>
          <w:szCs w:val="18"/>
        </w:rPr>
        <w:t xml:space="preserve"> o godz. </w:t>
      </w:r>
      <w:r w:rsidR="00947ABB" w:rsidRPr="00935366">
        <w:rPr>
          <w:rFonts w:ascii="Verdana" w:hAnsi="Verdana"/>
          <w:sz w:val="18"/>
          <w:szCs w:val="18"/>
        </w:rPr>
        <w:t>10:00</w:t>
      </w:r>
      <w:r w:rsidRPr="0093536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35366" w14:paraId="671261D6" w14:textId="77777777" w:rsidTr="003F57CD">
        <w:tc>
          <w:tcPr>
            <w:tcW w:w="993" w:type="dxa"/>
            <w:vAlign w:val="center"/>
          </w:tcPr>
          <w:p w14:paraId="3A4B8116" w14:textId="77777777" w:rsidR="00D665F5" w:rsidRPr="009353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DA40EAB" w14:textId="77777777" w:rsidR="00D665F5" w:rsidRPr="009353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19D3A29F" w14:textId="77777777" w:rsidR="00D665F5" w:rsidRPr="0093536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947ABB" w:rsidRPr="00935366" w14:paraId="24F71871" w14:textId="77777777" w:rsidTr="008A73E9">
        <w:tc>
          <w:tcPr>
            <w:tcW w:w="993" w:type="dxa"/>
            <w:vAlign w:val="center"/>
          </w:tcPr>
          <w:p w14:paraId="474031CC" w14:textId="77777777" w:rsidR="00947ABB" w:rsidRPr="00935366" w:rsidRDefault="00947AB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04C33DE6" w14:textId="736864FB" w:rsidR="00947ABB" w:rsidRPr="00935366" w:rsidRDefault="00947AB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 xml:space="preserve">Drukarnia SIL-VEG-DRUK </w:t>
            </w:r>
            <w:r w:rsidR="00935366" w:rsidRPr="00935366">
              <w:rPr>
                <w:rFonts w:ascii="Verdana" w:hAnsi="Verdana"/>
                <w:sz w:val="18"/>
                <w:szCs w:val="18"/>
              </w:rPr>
              <w:t>SC</w:t>
            </w:r>
          </w:p>
          <w:p w14:paraId="512A4B6A" w14:textId="77777777" w:rsidR="00947ABB" w:rsidRPr="00935366" w:rsidRDefault="00947ABB" w:rsidP="008A73E9">
            <w:pPr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Niegolewskich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12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E9BF773" w14:textId="77777777" w:rsidR="00947ABB" w:rsidRPr="00935366" w:rsidRDefault="00947AB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42-700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Lubliniec</w:t>
            </w:r>
          </w:p>
        </w:tc>
        <w:tc>
          <w:tcPr>
            <w:tcW w:w="2835" w:type="dxa"/>
            <w:vAlign w:val="center"/>
          </w:tcPr>
          <w:p w14:paraId="2070DDBB" w14:textId="77777777" w:rsidR="00947ABB" w:rsidRPr="00935366" w:rsidRDefault="00947AB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8 795.00 zł</w:t>
            </w:r>
          </w:p>
        </w:tc>
      </w:tr>
      <w:tr w:rsidR="00947ABB" w:rsidRPr="00935366" w14:paraId="404941E9" w14:textId="77777777" w:rsidTr="008A73E9">
        <w:tc>
          <w:tcPr>
            <w:tcW w:w="993" w:type="dxa"/>
            <w:vAlign w:val="center"/>
          </w:tcPr>
          <w:p w14:paraId="367161CC" w14:textId="77777777" w:rsidR="00947ABB" w:rsidRPr="00935366" w:rsidRDefault="00947AB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36C1922C" w14:textId="77777777" w:rsidR="00947ABB" w:rsidRPr="00935366" w:rsidRDefault="00947AB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Firma Handlowa REMI Adam Krokowski</w:t>
            </w:r>
          </w:p>
          <w:p w14:paraId="3B116B44" w14:textId="77777777" w:rsidR="00947ABB" w:rsidRPr="00935366" w:rsidRDefault="00947ABB" w:rsidP="008A73E9">
            <w:pPr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ul. Strażacka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35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64CDBE8" w14:textId="77777777" w:rsidR="00947ABB" w:rsidRPr="00935366" w:rsidRDefault="00947AB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43-382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Bielsko-Biała</w:t>
            </w:r>
          </w:p>
        </w:tc>
        <w:tc>
          <w:tcPr>
            <w:tcW w:w="2835" w:type="dxa"/>
            <w:vAlign w:val="center"/>
          </w:tcPr>
          <w:p w14:paraId="6D9D22B4" w14:textId="77777777" w:rsidR="00947ABB" w:rsidRPr="00935366" w:rsidRDefault="00947AB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6 605.00 zł</w:t>
            </w:r>
          </w:p>
        </w:tc>
      </w:tr>
      <w:tr w:rsidR="00947ABB" w:rsidRPr="00935366" w14:paraId="6624D08B" w14:textId="77777777" w:rsidTr="008A73E9">
        <w:tc>
          <w:tcPr>
            <w:tcW w:w="993" w:type="dxa"/>
            <w:vAlign w:val="center"/>
          </w:tcPr>
          <w:p w14:paraId="55725E7C" w14:textId="77777777" w:rsidR="00947ABB" w:rsidRPr="00935366" w:rsidRDefault="00947ABB" w:rsidP="008A73E9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1F9FA8E5" w14:textId="77777777" w:rsidR="00947ABB" w:rsidRPr="00935366" w:rsidRDefault="00947ABB" w:rsidP="008A73E9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935366">
              <w:rPr>
                <w:rFonts w:ascii="Verdana" w:hAnsi="Verdana"/>
                <w:sz w:val="18"/>
                <w:szCs w:val="18"/>
              </w:rPr>
              <w:t>Print</w:t>
            </w:r>
            <w:proofErr w:type="spellEnd"/>
            <w:r w:rsidRPr="00935366">
              <w:rPr>
                <w:rFonts w:ascii="Verdana" w:hAnsi="Verdana"/>
                <w:sz w:val="18"/>
                <w:szCs w:val="18"/>
              </w:rPr>
              <w:t xml:space="preserve"> Profit sp. z o.o.</w:t>
            </w:r>
          </w:p>
          <w:p w14:paraId="4B1F179B" w14:textId="77777777" w:rsidR="00947ABB" w:rsidRPr="00935366" w:rsidRDefault="00947ABB" w:rsidP="008A73E9">
            <w:pPr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Koźmin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27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2D97AEA" w14:textId="77777777" w:rsidR="00947ABB" w:rsidRPr="00935366" w:rsidRDefault="00947ABB" w:rsidP="008A73E9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59-900</w:t>
            </w:r>
            <w:r w:rsidRPr="0093536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35366">
              <w:rPr>
                <w:rFonts w:ascii="Verdana" w:hAnsi="Verdana"/>
                <w:sz w:val="18"/>
                <w:szCs w:val="18"/>
              </w:rPr>
              <w:t>Zgorzelec</w:t>
            </w:r>
          </w:p>
        </w:tc>
        <w:tc>
          <w:tcPr>
            <w:tcW w:w="2835" w:type="dxa"/>
            <w:vAlign w:val="center"/>
          </w:tcPr>
          <w:p w14:paraId="6C4D222C" w14:textId="77777777" w:rsidR="00947ABB" w:rsidRPr="00935366" w:rsidRDefault="00947ABB" w:rsidP="008A73E9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35366">
              <w:rPr>
                <w:rFonts w:ascii="Verdana" w:hAnsi="Verdana"/>
                <w:sz w:val="18"/>
                <w:szCs w:val="18"/>
              </w:rPr>
              <w:t>8 496.00 zł</w:t>
            </w:r>
          </w:p>
        </w:tc>
      </w:tr>
    </w:tbl>
    <w:p w14:paraId="2D615E42" w14:textId="77777777" w:rsidR="00577BC6" w:rsidRPr="0093536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A1E7A25" w14:textId="77777777" w:rsidR="00935366" w:rsidRPr="00935366" w:rsidRDefault="00935366" w:rsidP="00935366">
      <w:pPr>
        <w:rPr>
          <w:rFonts w:ascii="Verdana" w:hAnsi="Verdana"/>
          <w:sz w:val="18"/>
          <w:szCs w:val="18"/>
        </w:rPr>
      </w:pPr>
    </w:p>
    <w:p w14:paraId="61EF8BE8" w14:textId="72F500C5" w:rsidR="00935366" w:rsidRPr="00935366" w:rsidRDefault="00935366" w:rsidP="00935366">
      <w:pPr>
        <w:tabs>
          <w:tab w:val="left" w:pos="6570"/>
        </w:tabs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Sekretarz komisji przetargowej</w:t>
      </w:r>
    </w:p>
    <w:p w14:paraId="3EDA5C59" w14:textId="08E276D2" w:rsidR="00935366" w:rsidRPr="00935366" w:rsidRDefault="00935366" w:rsidP="00935366">
      <w:pPr>
        <w:tabs>
          <w:tab w:val="left" w:pos="6570"/>
        </w:tabs>
        <w:rPr>
          <w:rFonts w:ascii="Verdana" w:hAnsi="Verdana"/>
          <w:sz w:val="18"/>
          <w:szCs w:val="18"/>
        </w:rPr>
      </w:pPr>
      <w:r w:rsidRPr="00935366">
        <w:rPr>
          <w:rFonts w:ascii="Verdana" w:hAnsi="Verdana"/>
          <w:sz w:val="18"/>
          <w:szCs w:val="18"/>
        </w:rPr>
        <w:t>Anna Trybus</w:t>
      </w:r>
    </w:p>
    <w:sectPr w:rsidR="00935366" w:rsidRPr="009353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E55CE" w14:textId="77777777" w:rsidR="001168FE" w:rsidRDefault="001168FE">
      <w:r>
        <w:separator/>
      </w:r>
    </w:p>
  </w:endnote>
  <w:endnote w:type="continuationSeparator" w:id="0">
    <w:p w14:paraId="7DA6346C" w14:textId="77777777" w:rsidR="001168FE" w:rsidRDefault="00116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712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09F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9F7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DE6853">
        <v:line id="_x0000_s1025" style="position:absolute;left:0;text-align:left;z-index:251657728" from="-3.85pt,8.7pt" to="455.15pt,8.7pt"/>
      </w:pict>
    </w:r>
  </w:p>
  <w:p w14:paraId="2BFD64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B67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B5597A" w14:textId="77777777" w:rsidR="009F189D" w:rsidRDefault="009F189D">
    <w:pPr>
      <w:pStyle w:val="Stopka"/>
      <w:tabs>
        <w:tab w:val="clear" w:pos="4536"/>
      </w:tabs>
      <w:jc w:val="center"/>
    </w:pPr>
  </w:p>
  <w:p w14:paraId="683659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60E66" w14:textId="77777777" w:rsidR="001168FE" w:rsidRDefault="001168FE">
      <w:r>
        <w:separator/>
      </w:r>
    </w:p>
  </w:footnote>
  <w:footnote w:type="continuationSeparator" w:id="0">
    <w:p w14:paraId="3BA528D9" w14:textId="77777777" w:rsidR="001168FE" w:rsidRDefault="00116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14C64" w14:textId="77777777" w:rsidR="00947ABB" w:rsidRDefault="00947A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1D392" w14:textId="77777777" w:rsidR="00947ABB" w:rsidRDefault="00947A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F88CB" w14:textId="77777777" w:rsidR="00947ABB" w:rsidRDefault="00947A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234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168FE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5234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35366"/>
    <w:rsid w:val="00947AB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C2AD7"/>
  <w15:chartTrackingRefBased/>
  <w15:docId w15:val="{BEE90367-C347-49CB-8865-2A1A24460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2025-07-18T09:13:00Z</cp:lastPrinted>
  <dcterms:created xsi:type="dcterms:W3CDTF">2025-07-18T09:13:00Z</dcterms:created>
  <dcterms:modified xsi:type="dcterms:W3CDTF">2025-07-18T09:13:00Z</dcterms:modified>
</cp:coreProperties>
</file>