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3F005" w14:textId="77777777" w:rsidR="00986737" w:rsidRPr="009C7C3E" w:rsidRDefault="004C4993" w:rsidP="00986737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9C7C3E">
        <w:rPr>
          <w:rFonts w:ascii="Arial" w:hAnsi="Arial" w:cs="Arial"/>
          <w:sz w:val="22"/>
          <w:szCs w:val="22"/>
        </w:rPr>
        <w:t>Kraków</w:t>
      </w:r>
      <w:r w:rsidR="00986737" w:rsidRPr="009C7C3E">
        <w:rPr>
          <w:rFonts w:ascii="Arial" w:hAnsi="Arial" w:cs="Arial"/>
          <w:sz w:val="22"/>
          <w:szCs w:val="22"/>
        </w:rPr>
        <w:t xml:space="preserve"> dnia: </w:t>
      </w:r>
      <w:r w:rsidRPr="009C7C3E">
        <w:rPr>
          <w:rFonts w:ascii="Arial" w:hAnsi="Arial" w:cs="Arial"/>
          <w:sz w:val="22"/>
          <w:szCs w:val="22"/>
        </w:rPr>
        <w:t>2025-07-18</w:t>
      </w:r>
    </w:p>
    <w:p w14:paraId="509BC3F6" w14:textId="77777777" w:rsidR="00986737" w:rsidRPr="009C7C3E" w:rsidRDefault="004C4993" w:rsidP="0098673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C7C3E">
        <w:rPr>
          <w:rFonts w:ascii="Arial" w:hAnsi="Arial" w:cs="Arial"/>
          <w:b/>
          <w:bCs/>
          <w:sz w:val="22"/>
          <w:szCs w:val="22"/>
        </w:rPr>
        <w:t>Szpital Specjalistyczny im. Stefana Żeromskiego SP ZOZ w Krakowie</w:t>
      </w:r>
    </w:p>
    <w:p w14:paraId="02B98D89" w14:textId="77777777" w:rsidR="00986737" w:rsidRPr="009C7C3E" w:rsidRDefault="004C4993" w:rsidP="00986737">
      <w:pPr>
        <w:spacing w:line="360" w:lineRule="auto"/>
        <w:rPr>
          <w:rFonts w:ascii="Arial" w:hAnsi="Arial" w:cs="Arial"/>
          <w:sz w:val="22"/>
          <w:szCs w:val="22"/>
        </w:rPr>
      </w:pPr>
      <w:r w:rsidRPr="009C7C3E">
        <w:rPr>
          <w:rFonts w:ascii="Arial" w:hAnsi="Arial" w:cs="Arial"/>
          <w:sz w:val="22"/>
          <w:szCs w:val="22"/>
        </w:rPr>
        <w:t>os. Na Skarpie</w:t>
      </w:r>
      <w:r w:rsidR="00986737" w:rsidRPr="009C7C3E">
        <w:rPr>
          <w:rFonts w:ascii="Arial" w:hAnsi="Arial" w:cs="Arial"/>
          <w:sz w:val="22"/>
          <w:szCs w:val="22"/>
        </w:rPr>
        <w:t xml:space="preserve"> </w:t>
      </w:r>
      <w:r w:rsidRPr="009C7C3E">
        <w:rPr>
          <w:rFonts w:ascii="Arial" w:hAnsi="Arial" w:cs="Arial"/>
          <w:sz w:val="22"/>
          <w:szCs w:val="22"/>
        </w:rPr>
        <w:t>66</w:t>
      </w:r>
    </w:p>
    <w:p w14:paraId="23777A17" w14:textId="77777777" w:rsidR="00986737" w:rsidRPr="009C7C3E" w:rsidRDefault="004C4993" w:rsidP="00986737">
      <w:pPr>
        <w:rPr>
          <w:rFonts w:ascii="Arial" w:hAnsi="Arial" w:cs="Arial"/>
          <w:sz w:val="22"/>
          <w:szCs w:val="22"/>
        </w:rPr>
      </w:pPr>
      <w:r w:rsidRPr="009C7C3E">
        <w:rPr>
          <w:rFonts w:ascii="Arial" w:hAnsi="Arial" w:cs="Arial"/>
          <w:sz w:val="22"/>
          <w:szCs w:val="22"/>
        </w:rPr>
        <w:t>31-913</w:t>
      </w:r>
      <w:r w:rsidR="00986737" w:rsidRPr="009C7C3E">
        <w:rPr>
          <w:rFonts w:ascii="Arial" w:hAnsi="Arial" w:cs="Arial"/>
          <w:sz w:val="22"/>
          <w:szCs w:val="22"/>
        </w:rPr>
        <w:t xml:space="preserve"> </w:t>
      </w:r>
      <w:r w:rsidRPr="009C7C3E">
        <w:rPr>
          <w:rFonts w:ascii="Arial" w:hAnsi="Arial" w:cs="Arial"/>
          <w:sz w:val="22"/>
          <w:szCs w:val="22"/>
        </w:rPr>
        <w:t>Kraków</w:t>
      </w:r>
    </w:p>
    <w:p w14:paraId="39939C79" w14:textId="77777777" w:rsidR="00986737" w:rsidRPr="009C7C3E" w:rsidRDefault="00986737" w:rsidP="00986737">
      <w:pPr>
        <w:jc w:val="both"/>
        <w:rPr>
          <w:rFonts w:ascii="Arial" w:hAnsi="Arial" w:cs="Arial"/>
          <w:bCs/>
          <w:sz w:val="22"/>
          <w:szCs w:val="22"/>
        </w:rPr>
      </w:pPr>
      <w:r w:rsidRPr="009C7C3E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6EE6AFD0" w14:textId="77777777" w:rsidR="00986737" w:rsidRPr="009C7C3E" w:rsidRDefault="00986737" w:rsidP="00986737">
      <w:pPr>
        <w:spacing w:after="600"/>
        <w:jc w:val="both"/>
        <w:rPr>
          <w:rFonts w:ascii="Arial" w:hAnsi="Arial" w:cs="Arial"/>
          <w:bCs/>
          <w:sz w:val="22"/>
          <w:szCs w:val="22"/>
        </w:rPr>
      </w:pPr>
      <w:r w:rsidRPr="009C7C3E">
        <w:rPr>
          <w:rFonts w:ascii="Arial" w:hAnsi="Arial" w:cs="Arial"/>
          <w:bCs/>
          <w:sz w:val="22"/>
          <w:szCs w:val="22"/>
        </w:rPr>
        <w:t>[nazwa zamawiającego, adres]</w:t>
      </w:r>
    </w:p>
    <w:p w14:paraId="433A3754" w14:textId="2C00A1E2" w:rsidR="002A6689" w:rsidRPr="009C7C3E" w:rsidRDefault="002A6689" w:rsidP="00986737">
      <w:pPr>
        <w:spacing w:after="600"/>
        <w:jc w:val="both"/>
        <w:rPr>
          <w:bCs/>
          <w:sz w:val="22"/>
          <w:szCs w:val="22"/>
        </w:rPr>
      </w:pPr>
      <w:r w:rsidRPr="009C7C3E">
        <w:rPr>
          <w:rFonts w:ascii="Arial" w:hAnsi="Arial" w:cs="Arial"/>
          <w:bCs/>
          <w:sz w:val="22"/>
          <w:szCs w:val="22"/>
        </w:rPr>
        <w:t>SZP-271-25/25-</w:t>
      </w:r>
      <w:r w:rsidR="0065051E">
        <w:rPr>
          <w:rFonts w:ascii="Arial" w:hAnsi="Arial" w:cs="Arial"/>
          <w:bCs/>
          <w:sz w:val="22"/>
          <w:szCs w:val="22"/>
        </w:rPr>
        <w:t>639.</w:t>
      </w:r>
      <w:r w:rsidRPr="009C7C3E">
        <w:rPr>
          <w:rFonts w:ascii="Arial" w:hAnsi="Arial" w:cs="Arial"/>
          <w:bCs/>
          <w:sz w:val="22"/>
          <w:szCs w:val="22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C7C3E" w14:paraId="77722A6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F3A0F2" w14:textId="77777777" w:rsidR="00986737" w:rsidRPr="009C7C3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9C7C3E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71D24826" w14:textId="77777777" w:rsidR="00986737" w:rsidRPr="009C7C3E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9C7C3E">
        <w:rPr>
          <w:rFonts w:ascii="Arial" w:hAnsi="Arial" w:cs="Arial"/>
          <w:sz w:val="22"/>
          <w:szCs w:val="22"/>
        </w:rPr>
        <w:tab/>
        <w:t xml:space="preserve"> </w:t>
      </w:r>
    </w:p>
    <w:p w14:paraId="2B26CE9F" w14:textId="77777777" w:rsidR="00986737" w:rsidRPr="009C7C3E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C7C3E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9C7C3E">
        <w:rPr>
          <w:rFonts w:ascii="Arial" w:hAnsi="Arial" w:cs="Arial"/>
          <w:sz w:val="22"/>
          <w:szCs w:val="22"/>
        </w:rPr>
        <w:t>postępowania o udzielenie zamówienia publicznego</w:t>
      </w:r>
      <w:r w:rsidRPr="009C7C3E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C7C3E" w14:paraId="48DDD8B6" w14:textId="77777777" w:rsidTr="005A632E">
        <w:tc>
          <w:tcPr>
            <w:tcW w:w="2269" w:type="dxa"/>
            <w:shd w:val="clear" w:color="auto" w:fill="auto"/>
          </w:tcPr>
          <w:p w14:paraId="0AD16422" w14:textId="77777777" w:rsidR="00986737" w:rsidRPr="009C7C3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FB32F0" w14:textId="77777777" w:rsidR="00986737" w:rsidRPr="009C7C3E" w:rsidRDefault="004C499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C7C3E">
              <w:rPr>
                <w:rFonts w:ascii="Arial" w:hAnsi="Arial" w:cs="Arial"/>
                <w:bCs/>
                <w:sz w:val="22"/>
                <w:szCs w:val="22"/>
              </w:rPr>
              <w:t>Zakup i dostawa sprzętu jednorazowego niesterylnego</w:t>
            </w:r>
            <w:r w:rsidR="00986737" w:rsidRPr="009C7C3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4C4993" w:rsidRPr="009C7C3E" w14:paraId="02DE1DE0" w14:textId="77777777" w:rsidTr="002F4CB4">
        <w:tc>
          <w:tcPr>
            <w:tcW w:w="2269" w:type="dxa"/>
            <w:shd w:val="clear" w:color="auto" w:fill="auto"/>
          </w:tcPr>
          <w:p w14:paraId="01CF8873" w14:textId="77777777" w:rsidR="004C4993" w:rsidRPr="009C7C3E" w:rsidRDefault="004C4993" w:rsidP="002F4C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5E691D" w14:textId="77777777" w:rsidR="004C4993" w:rsidRDefault="004C4993" w:rsidP="002F4C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C7C3E">
              <w:rPr>
                <w:rFonts w:ascii="Arial" w:hAnsi="Arial" w:cs="Arial"/>
                <w:bCs/>
                <w:sz w:val="22"/>
                <w:szCs w:val="22"/>
              </w:rPr>
              <w:t>SZP-271-25/25</w:t>
            </w:r>
          </w:p>
          <w:p w14:paraId="11B25E73" w14:textId="77777777" w:rsidR="009C7C3E" w:rsidRPr="009C7C3E" w:rsidRDefault="009C7C3E" w:rsidP="002F4C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97743A3" w14:textId="77777777" w:rsidR="00D665F5" w:rsidRPr="009C7C3E" w:rsidRDefault="00D665F5" w:rsidP="00986737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9C7C3E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9C7C3E">
        <w:rPr>
          <w:rFonts w:ascii="Arial" w:hAnsi="Arial" w:cs="Arial"/>
          <w:sz w:val="22"/>
          <w:szCs w:val="22"/>
        </w:rPr>
        <w:t>2</w:t>
      </w:r>
      <w:r w:rsidRPr="009C7C3E">
        <w:rPr>
          <w:rFonts w:ascii="Arial" w:hAnsi="Arial" w:cs="Arial"/>
          <w:sz w:val="22"/>
          <w:szCs w:val="22"/>
        </w:rPr>
        <w:t xml:space="preserve"> ust. 5 </w:t>
      </w:r>
      <w:r w:rsidRPr="009C7C3E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9C7C3E">
        <w:rPr>
          <w:rFonts w:ascii="Arial" w:hAnsi="Arial" w:cs="Arial"/>
          <w:sz w:val="22"/>
          <w:szCs w:val="22"/>
        </w:rPr>
        <w:t xml:space="preserve"> </w:t>
      </w:r>
      <w:r w:rsidR="004C4993" w:rsidRPr="009C7C3E">
        <w:rPr>
          <w:rFonts w:ascii="Arial" w:hAnsi="Arial" w:cs="Arial"/>
          <w:sz w:val="22"/>
          <w:szCs w:val="22"/>
        </w:rPr>
        <w:t>(t.j. Dz. U. z 2024 poz. 1320)</w:t>
      </w:r>
      <w:r w:rsidR="00490DC0" w:rsidRPr="009C7C3E">
        <w:rPr>
          <w:rFonts w:ascii="Arial" w:hAnsi="Arial" w:cs="Arial"/>
          <w:sz w:val="22"/>
          <w:szCs w:val="22"/>
        </w:rPr>
        <w:t xml:space="preserve"> </w:t>
      </w:r>
      <w:r w:rsidRPr="009C7C3E">
        <w:rPr>
          <w:rFonts w:ascii="Arial" w:hAnsi="Arial" w:cs="Arial"/>
          <w:sz w:val="22"/>
          <w:szCs w:val="22"/>
        </w:rPr>
        <w:t>udostępnia</w:t>
      </w:r>
      <w:r w:rsidR="00F95C33" w:rsidRPr="009C7C3E">
        <w:rPr>
          <w:rFonts w:ascii="Arial" w:hAnsi="Arial" w:cs="Arial"/>
          <w:sz w:val="22"/>
          <w:szCs w:val="22"/>
        </w:rPr>
        <w:t xml:space="preserve"> </w:t>
      </w:r>
      <w:r w:rsidR="004C7E9B" w:rsidRPr="009C7C3E">
        <w:rPr>
          <w:rFonts w:ascii="Arial" w:hAnsi="Arial" w:cs="Arial"/>
          <w:sz w:val="22"/>
          <w:szCs w:val="22"/>
        </w:rPr>
        <w:t>informacj</w:t>
      </w:r>
      <w:r w:rsidR="00577BC6" w:rsidRPr="009C7C3E">
        <w:rPr>
          <w:rFonts w:ascii="Arial" w:hAnsi="Arial" w:cs="Arial"/>
          <w:sz w:val="22"/>
          <w:szCs w:val="22"/>
        </w:rPr>
        <w:t>ę</w:t>
      </w:r>
      <w:r w:rsidR="00035488" w:rsidRPr="009C7C3E">
        <w:rPr>
          <w:rFonts w:ascii="Arial" w:hAnsi="Arial" w:cs="Arial"/>
          <w:sz w:val="22"/>
          <w:szCs w:val="22"/>
        </w:rPr>
        <w:t xml:space="preserve"> z otwarcia ofert</w:t>
      </w:r>
      <w:r w:rsidR="00577BC6" w:rsidRPr="009C7C3E">
        <w:rPr>
          <w:rFonts w:ascii="Arial" w:hAnsi="Arial" w:cs="Arial"/>
          <w:sz w:val="22"/>
          <w:szCs w:val="22"/>
        </w:rPr>
        <w:t>.</w:t>
      </w:r>
    </w:p>
    <w:p w14:paraId="2F6A88A0" w14:textId="77777777" w:rsidR="00A80738" w:rsidRPr="009C7C3E" w:rsidRDefault="00D665F5" w:rsidP="00986737">
      <w:pPr>
        <w:spacing w:before="120" w:after="60" w:line="360" w:lineRule="auto"/>
        <w:jc w:val="both"/>
        <w:rPr>
          <w:rFonts w:ascii="Arial" w:hAnsi="Arial" w:cs="Arial"/>
          <w:sz w:val="22"/>
          <w:szCs w:val="22"/>
        </w:rPr>
      </w:pPr>
      <w:r w:rsidRPr="009C7C3E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9C7C3E">
        <w:rPr>
          <w:rFonts w:ascii="Arial" w:hAnsi="Arial" w:cs="Arial"/>
          <w:sz w:val="22"/>
          <w:szCs w:val="22"/>
        </w:rPr>
        <w:t xml:space="preserve"> w dniu </w:t>
      </w:r>
      <w:r w:rsidR="004C4993" w:rsidRPr="009C7C3E">
        <w:rPr>
          <w:rFonts w:ascii="Arial" w:hAnsi="Arial" w:cs="Arial"/>
          <w:sz w:val="22"/>
          <w:szCs w:val="22"/>
        </w:rPr>
        <w:t>17/07/2025</w:t>
      </w:r>
      <w:r w:rsidR="00FF4AB1" w:rsidRPr="009C7C3E">
        <w:rPr>
          <w:rFonts w:ascii="Arial" w:hAnsi="Arial" w:cs="Arial"/>
          <w:sz w:val="22"/>
          <w:szCs w:val="22"/>
        </w:rPr>
        <w:t xml:space="preserve"> o godz. </w:t>
      </w:r>
      <w:r w:rsidR="004C4993" w:rsidRPr="009C7C3E">
        <w:rPr>
          <w:rFonts w:ascii="Arial" w:hAnsi="Arial" w:cs="Arial"/>
          <w:sz w:val="22"/>
          <w:szCs w:val="22"/>
        </w:rPr>
        <w:t>09:30</w:t>
      </w:r>
      <w:r w:rsidRPr="009C7C3E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C7C3E" w14:paraId="2867D0BA" w14:textId="77777777" w:rsidTr="005A632E">
        <w:tc>
          <w:tcPr>
            <w:tcW w:w="1276" w:type="dxa"/>
            <w:shd w:val="clear" w:color="auto" w:fill="F2F2F2"/>
            <w:vAlign w:val="center"/>
          </w:tcPr>
          <w:p w14:paraId="250835BF" w14:textId="77777777" w:rsidR="006B27ED" w:rsidRPr="009C7C3E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9C7C3E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702AF23" w14:textId="77777777" w:rsidR="006B27ED" w:rsidRPr="009C7C3E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D05A7E2" w14:textId="77777777" w:rsidR="006B27ED" w:rsidRPr="009C7C3E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065E98" w14:textId="77777777" w:rsidR="006B27ED" w:rsidRPr="009C7C3E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4C4993" w:rsidRPr="009C7C3E" w14:paraId="724745B7" w14:textId="77777777" w:rsidTr="002F4CB4">
        <w:tc>
          <w:tcPr>
            <w:tcW w:w="1276" w:type="dxa"/>
            <w:shd w:val="clear" w:color="auto" w:fill="auto"/>
            <w:vAlign w:val="center"/>
          </w:tcPr>
          <w:p w14:paraId="31BF2B70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F2468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289410D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Rovers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0691618C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Stołeczna 10 </w:t>
            </w:r>
          </w:p>
          <w:p w14:paraId="1257F8D3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F17CA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4 233.60 zł</w:t>
            </w:r>
          </w:p>
        </w:tc>
      </w:tr>
      <w:tr w:rsidR="004C4993" w:rsidRPr="009C7C3E" w14:paraId="5085133E" w14:textId="77777777" w:rsidTr="002F4CB4">
        <w:tc>
          <w:tcPr>
            <w:tcW w:w="1276" w:type="dxa"/>
            <w:shd w:val="clear" w:color="auto" w:fill="auto"/>
            <w:vAlign w:val="center"/>
          </w:tcPr>
          <w:p w14:paraId="334A68C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A2785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1BEF06C9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NZ TECHNO SP.Z.O.O.</w:t>
            </w:r>
          </w:p>
          <w:p w14:paraId="3BE3FF72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BERNEŃSKA 5A </w:t>
            </w:r>
          </w:p>
          <w:p w14:paraId="34CB9B9F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03-976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1DE920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3 188.16 zł</w:t>
            </w:r>
          </w:p>
        </w:tc>
      </w:tr>
      <w:tr w:rsidR="004C4993" w:rsidRPr="009C7C3E" w14:paraId="1BDB6A1F" w14:textId="77777777" w:rsidTr="002F4CB4">
        <w:tc>
          <w:tcPr>
            <w:tcW w:w="1276" w:type="dxa"/>
            <w:shd w:val="clear" w:color="auto" w:fill="auto"/>
            <w:vAlign w:val="center"/>
          </w:tcPr>
          <w:p w14:paraId="1C40083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881CE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3C93AC9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Medicus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59E0F055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Browarowa 21 </w:t>
            </w:r>
          </w:p>
          <w:p w14:paraId="2570D961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50124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23 166.00 zł</w:t>
            </w:r>
          </w:p>
        </w:tc>
      </w:tr>
      <w:tr w:rsidR="004C4993" w:rsidRPr="009C7C3E" w14:paraId="52544F68" w14:textId="77777777" w:rsidTr="002F4CB4">
        <w:tc>
          <w:tcPr>
            <w:tcW w:w="1276" w:type="dxa"/>
            <w:shd w:val="clear" w:color="auto" w:fill="auto"/>
            <w:vAlign w:val="center"/>
          </w:tcPr>
          <w:p w14:paraId="4B82DFD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D1CD8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69C6F4D5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Medicus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10AB7728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 xml:space="preserve">Browarowa 21 </w:t>
            </w:r>
          </w:p>
          <w:p w14:paraId="1D0702F7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09718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2 021.76 zł</w:t>
            </w:r>
          </w:p>
        </w:tc>
      </w:tr>
      <w:tr w:rsidR="004C4993" w:rsidRPr="009C7C3E" w14:paraId="646045F2" w14:textId="77777777" w:rsidTr="002F4CB4">
        <w:tc>
          <w:tcPr>
            <w:tcW w:w="1276" w:type="dxa"/>
            <w:shd w:val="clear" w:color="auto" w:fill="auto"/>
            <w:vAlign w:val="center"/>
          </w:tcPr>
          <w:p w14:paraId="0777380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AE1A7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49396B71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Medicus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3ADBBAB3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Browarowa 21 </w:t>
            </w:r>
          </w:p>
          <w:p w14:paraId="1A96270B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64857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19 467.00 zł</w:t>
            </w:r>
          </w:p>
        </w:tc>
      </w:tr>
      <w:tr w:rsidR="004C4993" w:rsidRPr="009C7C3E" w14:paraId="0A1741CA" w14:textId="77777777" w:rsidTr="002F4CB4">
        <w:tc>
          <w:tcPr>
            <w:tcW w:w="1276" w:type="dxa"/>
            <w:shd w:val="clear" w:color="auto" w:fill="auto"/>
            <w:vAlign w:val="center"/>
          </w:tcPr>
          <w:p w14:paraId="5C68457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D6C9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7A7C1447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Medicus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0522DAD0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Browarowa 21 </w:t>
            </w:r>
          </w:p>
          <w:p w14:paraId="25310A26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5F0A3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34 862.40 zł</w:t>
            </w:r>
          </w:p>
        </w:tc>
      </w:tr>
      <w:tr w:rsidR="004C4993" w:rsidRPr="009C7C3E" w14:paraId="4801251E" w14:textId="77777777" w:rsidTr="002F4CB4">
        <w:tc>
          <w:tcPr>
            <w:tcW w:w="1276" w:type="dxa"/>
            <w:shd w:val="clear" w:color="auto" w:fill="auto"/>
            <w:vAlign w:val="center"/>
          </w:tcPr>
          <w:p w14:paraId="39438E2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B0D7E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6E5807DE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Europrofil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4232C42A" w14:textId="2893D7F0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7C04B1" w:rsidRPr="009C7C3E">
              <w:rPr>
                <w:rFonts w:ascii="Arial" w:hAnsi="Arial" w:cs="Arial"/>
                <w:sz w:val="22"/>
                <w:szCs w:val="22"/>
              </w:rPr>
              <w:t>Rzemieślnicza 13</w:t>
            </w:r>
            <w:r w:rsidRPr="009C7C3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09C441E" w14:textId="7435FD42" w:rsidR="004C4993" w:rsidRPr="009C7C3E" w:rsidRDefault="007C04B1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14-300 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EE09F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5 400.00 zł</w:t>
            </w:r>
          </w:p>
        </w:tc>
      </w:tr>
      <w:tr w:rsidR="004C4993" w:rsidRPr="009C7C3E" w14:paraId="3D291920" w14:textId="77777777" w:rsidTr="002F4CB4">
        <w:tc>
          <w:tcPr>
            <w:tcW w:w="1276" w:type="dxa"/>
            <w:shd w:val="clear" w:color="auto" w:fill="auto"/>
            <w:vAlign w:val="center"/>
          </w:tcPr>
          <w:p w14:paraId="6EF9C86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896BA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5F4093C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Medicavera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Dalhausen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</w:p>
          <w:p w14:paraId="0E1330B8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Majowa 2 </w:t>
            </w:r>
          </w:p>
          <w:p w14:paraId="1140C83B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4E3A8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31 272.48 zł</w:t>
            </w:r>
          </w:p>
        </w:tc>
      </w:tr>
      <w:tr w:rsidR="004C4993" w:rsidRPr="009C7C3E" w14:paraId="63739F13" w14:textId="77777777" w:rsidTr="002F4CB4">
        <w:tc>
          <w:tcPr>
            <w:tcW w:w="1276" w:type="dxa"/>
            <w:shd w:val="clear" w:color="auto" w:fill="auto"/>
            <w:vAlign w:val="center"/>
          </w:tcPr>
          <w:p w14:paraId="6CB5BBA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ED36D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315D6DB6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Medicavera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Dalhausen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</w:p>
          <w:p w14:paraId="68469AE8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Majowa 2 </w:t>
            </w:r>
          </w:p>
          <w:p w14:paraId="77B1B488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67C81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75 060.00 zł</w:t>
            </w:r>
          </w:p>
        </w:tc>
      </w:tr>
      <w:tr w:rsidR="004C4993" w:rsidRPr="009C7C3E" w14:paraId="4B540B04" w14:textId="77777777" w:rsidTr="002F4CB4">
        <w:tc>
          <w:tcPr>
            <w:tcW w:w="1276" w:type="dxa"/>
            <w:shd w:val="clear" w:color="auto" w:fill="auto"/>
            <w:vAlign w:val="center"/>
          </w:tcPr>
          <w:p w14:paraId="65AA86D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032E3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47109420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Medicom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20F668A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M. Skłodowskiej - Curie 34 </w:t>
            </w:r>
          </w:p>
          <w:p w14:paraId="03DDB0F3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41-819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DA149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2 799.36 zł</w:t>
            </w:r>
          </w:p>
        </w:tc>
      </w:tr>
      <w:tr w:rsidR="004C4993" w:rsidRPr="009C7C3E" w14:paraId="67FBB28F" w14:textId="77777777" w:rsidTr="002F4CB4">
        <w:tc>
          <w:tcPr>
            <w:tcW w:w="1276" w:type="dxa"/>
            <w:shd w:val="clear" w:color="auto" w:fill="auto"/>
            <w:vAlign w:val="center"/>
          </w:tcPr>
          <w:p w14:paraId="72377A8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4AAB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11F528BD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Teleflex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05288560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Żwirki i Wigury 16A </w:t>
            </w:r>
          </w:p>
          <w:p w14:paraId="7E915584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8A982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21 168.00 zł</w:t>
            </w:r>
          </w:p>
        </w:tc>
      </w:tr>
      <w:tr w:rsidR="004C4993" w:rsidRPr="009C7C3E" w14:paraId="78812278" w14:textId="77777777" w:rsidTr="002F4CB4">
        <w:tc>
          <w:tcPr>
            <w:tcW w:w="1276" w:type="dxa"/>
            <w:shd w:val="clear" w:color="auto" w:fill="auto"/>
            <w:vAlign w:val="center"/>
          </w:tcPr>
          <w:p w14:paraId="3DFE001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56AB5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BF88798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Elektro Med Grzegorz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Pałkowski</w:t>
            </w:r>
            <w:proofErr w:type="spellEnd"/>
          </w:p>
          <w:p w14:paraId="28769B47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Zabierzowska 11 </w:t>
            </w:r>
          </w:p>
          <w:p w14:paraId="692FAA16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9D102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29 973.78 zł</w:t>
            </w:r>
          </w:p>
        </w:tc>
      </w:tr>
      <w:tr w:rsidR="004C4993" w:rsidRPr="009C7C3E" w14:paraId="78027B84" w14:textId="77777777" w:rsidTr="002F4CB4">
        <w:tc>
          <w:tcPr>
            <w:tcW w:w="1276" w:type="dxa"/>
            <w:shd w:val="clear" w:color="auto" w:fill="auto"/>
            <w:vAlign w:val="center"/>
          </w:tcPr>
          <w:p w14:paraId="0D145D4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4BB7E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30DBC2FC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Polmil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79D406C0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Przemysłowa 8 B </w:t>
            </w:r>
          </w:p>
          <w:p w14:paraId="5613DF59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6C2CE0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2 016.36 zł</w:t>
            </w:r>
          </w:p>
        </w:tc>
      </w:tr>
      <w:tr w:rsidR="004C4993" w:rsidRPr="009C7C3E" w14:paraId="187AEEFD" w14:textId="77777777" w:rsidTr="002F4CB4">
        <w:tc>
          <w:tcPr>
            <w:tcW w:w="1276" w:type="dxa"/>
            <w:shd w:val="clear" w:color="auto" w:fill="auto"/>
            <w:vAlign w:val="center"/>
          </w:tcPr>
          <w:p w14:paraId="1249779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7E4A8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32FCFE7F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Polmil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2EBC1A7D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Przemysłowa 8 B </w:t>
            </w:r>
          </w:p>
          <w:p w14:paraId="01510AC6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170DD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622.08 zł</w:t>
            </w:r>
          </w:p>
        </w:tc>
      </w:tr>
      <w:tr w:rsidR="004C4993" w:rsidRPr="009C7C3E" w14:paraId="4DB8354B" w14:textId="77777777" w:rsidTr="002F4CB4">
        <w:tc>
          <w:tcPr>
            <w:tcW w:w="1276" w:type="dxa"/>
            <w:shd w:val="clear" w:color="auto" w:fill="auto"/>
            <w:vAlign w:val="center"/>
          </w:tcPr>
          <w:p w14:paraId="3F2F24E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A6C07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2E31720A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Polmil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39F0ABF2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Przemysłowa 8 B </w:t>
            </w:r>
          </w:p>
          <w:p w14:paraId="6101333C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177A3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26 611.20 zł</w:t>
            </w:r>
          </w:p>
        </w:tc>
      </w:tr>
      <w:tr w:rsidR="004C4993" w:rsidRPr="009C7C3E" w14:paraId="005BDA31" w14:textId="77777777" w:rsidTr="002F4CB4">
        <w:tc>
          <w:tcPr>
            <w:tcW w:w="1276" w:type="dxa"/>
            <w:shd w:val="clear" w:color="auto" w:fill="auto"/>
            <w:vAlign w:val="center"/>
          </w:tcPr>
          <w:p w14:paraId="2EE1699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DB76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591BE8F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AKSIS Hurtownia Sprzętu Medycznego Ignaciuk Spigarski Spółka Jawna</w:t>
            </w:r>
          </w:p>
          <w:p w14:paraId="73487379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Przyrodników 1c </w:t>
            </w:r>
          </w:p>
          <w:p w14:paraId="3D82EF27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80-298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1D914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9 180.00 zł</w:t>
            </w:r>
          </w:p>
        </w:tc>
      </w:tr>
      <w:tr w:rsidR="004C4993" w:rsidRPr="009C7C3E" w14:paraId="1838AC28" w14:textId="77777777" w:rsidTr="002F4CB4">
        <w:tc>
          <w:tcPr>
            <w:tcW w:w="1276" w:type="dxa"/>
            <w:shd w:val="clear" w:color="auto" w:fill="auto"/>
            <w:vAlign w:val="center"/>
          </w:tcPr>
          <w:p w14:paraId="5ECE4B8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3C5E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7C3BBA3B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AKSIS Hurtownia Sprzętu Medycznego Ignaciuk Spigarski Spółka Jawna</w:t>
            </w:r>
          </w:p>
          <w:p w14:paraId="1A6453AF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Przyrodników 1c </w:t>
            </w:r>
          </w:p>
          <w:p w14:paraId="15EB29EF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80-298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B462A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30 132.00 zł</w:t>
            </w:r>
          </w:p>
        </w:tc>
      </w:tr>
      <w:tr w:rsidR="004C4993" w:rsidRPr="009C7C3E" w14:paraId="22EAB1F2" w14:textId="77777777" w:rsidTr="002F4CB4">
        <w:tc>
          <w:tcPr>
            <w:tcW w:w="1276" w:type="dxa"/>
            <w:shd w:val="clear" w:color="auto" w:fill="auto"/>
            <w:vAlign w:val="center"/>
          </w:tcPr>
          <w:p w14:paraId="5131432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E96FE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3B77CB9D" w14:textId="2F4F2009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WARDA Sp.</w:t>
            </w:r>
            <w:r w:rsidR="006505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C7C3E">
              <w:rPr>
                <w:rFonts w:ascii="Arial" w:hAnsi="Arial" w:cs="Arial"/>
                <w:sz w:val="22"/>
                <w:szCs w:val="22"/>
              </w:rPr>
              <w:t>z o.o.</w:t>
            </w:r>
          </w:p>
          <w:p w14:paraId="7DCB0AD1" w14:textId="663A1E0C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Korzenna</w:t>
            </w:r>
            <w:r w:rsidR="0097058B" w:rsidRPr="009C7C3E">
              <w:rPr>
                <w:rFonts w:ascii="Arial" w:hAnsi="Arial" w:cs="Arial"/>
                <w:sz w:val="22"/>
                <w:szCs w:val="22"/>
              </w:rPr>
              <w:t xml:space="preserve"> 5</w:t>
            </w:r>
            <w:r w:rsidRPr="009C7C3E">
              <w:rPr>
                <w:rFonts w:ascii="Arial" w:hAnsi="Arial" w:cs="Arial"/>
                <w:sz w:val="22"/>
                <w:szCs w:val="22"/>
              </w:rPr>
              <w:t xml:space="preserve">, Przyłęki </w:t>
            </w:r>
          </w:p>
          <w:p w14:paraId="716AEA62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AEB88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11 612.16 zł</w:t>
            </w:r>
          </w:p>
        </w:tc>
      </w:tr>
      <w:tr w:rsidR="004C4993" w:rsidRPr="009C7C3E" w14:paraId="71E6FAC2" w14:textId="77777777" w:rsidTr="002F4CB4">
        <w:tc>
          <w:tcPr>
            <w:tcW w:w="1276" w:type="dxa"/>
            <w:shd w:val="clear" w:color="auto" w:fill="auto"/>
            <w:vAlign w:val="center"/>
          </w:tcPr>
          <w:p w14:paraId="20B957A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6440C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7E156149" w14:textId="098CD74F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WARDA Sp.</w:t>
            </w:r>
            <w:r w:rsidR="006505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C7C3E">
              <w:rPr>
                <w:rFonts w:ascii="Arial" w:hAnsi="Arial" w:cs="Arial"/>
                <w:sz w:val="22"/>
                <w:szCs w:val="22"/>
              </w:rPr>
              <w:t>z o.o.</w:t>
            </w:r>
          </w:p>
          <w:p w14:paraId="154235AB" w14:textId="349C25C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Korzenna</w:t>
            </w:r>
            <w:r w:rsidR="0097058B" w:rsidRPr="009C7C3E">
              <w:rPr>
                <w:rFonts w:ascii="Arial" w:hAnsi="Arial" w:cs="Arial"/>
                <w:sz w:val="22"/>
                <w:szCs w:val="22"/>
              </w:rPr>
              <w:t xml:space="preserve"> 5</w:t>
            </w:r>
            <w:r w:rsidRPr="009C7C3E">
              <w:rPr>
                <w:rFonts w:ascii="Arial" w:hAnsi="Arial" w:cs="Arial"/>
                <w:sz w:val="22"/>
                <w:szCs w:val="22"/>
              </w:rPr>
              <w:t xml:space="preserve">, Przyłęki </w:t>
            </w:r>
          </w:p>
          <w:p w14:paraId="2811A1C9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786C7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74 887.20 zł</w:t>
            </w:r>
          </w:p>
        </w:tc>
      </w:tr>
      <w:tr w:rsidR="004C4993" w:rsidRPr="009C7C3E" w14:paraId="2AA4B8F3" w14:textId="77777777" w:rsidTr="002F4CB4">
        <w:tc>
          <w:tcPr>
            <w:tcW w:w="1276" w:type="dxa"/>
            <w:shd w:val="clear" w:color="auto" w:fill="auto"/>
            <w:vAlign w:val="center"/>
          </w:tcPr>
          <w:p w14:paraId="452ECE4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AC3F8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7E0EE22E" w14:textId="7B2CA399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WARDA Sp.</w:t>
            </w:r>
            <w:r w:rsidR="006505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C7C3E">
              <w:rPr>
                <w:rFonts w:ascii="Arial" w:hAnsi="Arial" w:cs="Arial"/>
                <w:sz w:val="22"/>
                <w:szCs w:val="22"/>
              </w:rPr>
              <w:t>z o.o.</w:t>
            </w:r>
          </w:p>
          <w:p w14:paraId="1C07F660" w14:textId="7D1F9CDA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Korzenna</w:t>
            </w:r>
            <w:r w:rsidR="0097058B" w:rsidRPr="009C7C3E">
              <w:rPr>
                <w:rFonts w:ascii="Arial" w:hAnsi="Arial" w:cs="Arial"/>
                <w:sz w:val="22"/>
                <w:szCs w:val="22"/>
              </w:rPr>
              <w:t xml:space="preserve"> 5</w:t>
            </w:r>
            <w:r w:rsidRPr="009C7C3E">
              <w:rPr>
                <w:rFonts w:ascii="Arial" w:hAnsi="Arial" w:cs="Arial"/>
                <w:sz w:val="22"/>
                <w:szCs w:val="22"/>
              </w:rPr>
              <w:t>, Przyłęki</w:t>
            </w:r>
          </w:p>
          <w:p w14:paraId="7883777F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8C2CE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40 500.00 zł</w:t>
            </w:r>
          </w:p>
        </w:tc>
      </w:tr>
      <w:tr w:rsidR="004C4993" w:rsidRPr="009C7C3E" w14:paraId="42D12097" w14:textId="77777777" w:rsidTr="002F4CB4">
        <w:tc>
          <w:tcPr>
            <w:tcW w:w="1276" w:type="dxa"/>
            <w:shd w:val="clear" w:color="auto" w:fill="auto"/>
            <w:vAlign w:val="center"/>
          </w:tcPr>
          <w:p w14:paraId="0C57F9E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19D7A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873BE65" w14:textId="05C26F8A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BL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Medica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B5C0B86" w14:textId="6C040AB4" w:rsidR="004C4993" w:rsidRPr="009C7C3E" w:rsidRDefault="0097058B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Słoneczna 18</w:t>
            </w:r>
          </w:p>
          <w:p w14:paraId="3532DD8F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72-123 Kliniska Wielkie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6A948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24 300.00 zł</w:t>
            </w:r>
          </w:p>
        </w:tc>
      </w:tr>
      <w:tr w:rsidR="004C4993" w:rsidRPr="009C7C3E" w14:paraId="036D8E31" w14:textId="77777777" w:rsidTr="002F4CB4">
        <w:tc>
          <w:tcPr>
            <w:tcW w:w="1276" w:type="dxa"/>
            <w:shd w:val="clear" w:color="auto" w:fill="auto"/>
            <w:vAlign w:val="center"/>
          </w:tcPr>
          <w:p w14:paraId="6BDC0C0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C589A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7C3FDA35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Cedical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8A32927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Al. Jerozolimskie 200/213a </w:t>
            </w:r>
          </w:p>
          <w:p w14:paraId="666E876B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02-486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4E144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45 360.00 zł</w:t>
            </w:r>
          </w:p>
        </w:tc>
      </w:tr>
      <w:tr w:rsidR="004C4993" w:rsidRPr="009C7C3E" w14:paraId="705FBE2B" w14:textId="77777777" w:rsidTr="002F4CB4">
        <w:tc>
          <w:tcPr>
            <w:tcW w:w="1276" w:type="dxa"/>
            <w:shd w:val="clear" w:color="auto" w:fill="auto"/>
            <w:vAlign w:val="center"/>
          </w:tcPr>
          <w:p w14:paraId="1CF4947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F0689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3AE8DD51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Cedical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27F4777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Al. Jerozolimskie 200/213a </w:t>
            </w:r>
          </w:p>
          <w:p w14:paraId="37E56E4E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02-486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C58A8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51 840.00 zł</w:t>
            </w:r>
          </w:p>
        </w:tc>
      </w:tr>
      <w:tr w:rsidR="004C4993" w:rsidRPr="009C7C3E" w14:paraId="3A9AC501" w14:textId="77777777" w:rsidTr="002F4CB4">
        <w:tc>
          <w:tcPr>
            <w:tcW w:w="1276" w:type="dxa"/>
            <w:shd w:val="clear" w:color="auto" w:fill="auto"/>
            <w:vAlign w:val="center"/>
          </w:tcPr>
          <w:p w14:paraId="240F7E1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66208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45FB073A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SUN-MED Spółka Cywilna</w:t>
            </w:r>
          </w:p>
          <w:p w14:paraId="4A5125A5" w14:textId="01A00ED6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Franciszkańska 104/112</w:t>
            </w:r>
          </w:p>
          <w:p w14:paraId="261E0DA0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FD6F1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32 400.00 zł</w:t>
            </w:r>
          </w:p>
        </w:tc>
      </w:tr>
      <w:tr w:rsidR="004C4993" w:rsidRPr="009C7C3E" w14:paraId="7785AA6D" w14:textId="77777777" w:rsidTr="002F4CB4">
        <w:tc>
          <w:tcPr>
            <w:tcW w:w="1276" w:type="dxa"/>
            <w:shd w:val="clear" w:color="auto" w:fill="auto"/>
            <w:vAlign w:val="center"/>
          </w:tcPr>
          <w:p w14:paraId="5E848B6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E5F38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19BC1920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601C9200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4319FEBD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4E725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111 780.00 zł</w:t>
            </w:r>
          </w:p>
        </w:tc>
      </w:tr>
      <w:tr w:rsidR="004C4993" w:rsidRPr="009C7C3E" w14:paraId="5B728812" w14:textId="77777777" w:rsidTr="002F4CB4">
        <w:tc>
          <w:tcPr>
            <w:tcW w:w="1276" w:type="dxa"/>
            <w:shd w:val="clear" w:color="auto" w:fill="auto"/>
            <w:vAlign w:val="center"/>
          </w:tcPr>
          <w:p w14:paraId="5DE81F9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10D7C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7A327A54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7D8BD994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792706B6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396F5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67 454.64 zł</w:t>
            </w:r>
          </w:p>
        </w:tc>
      </w:tr>
      <w:tr w:rsidR="004C4993" w:rsidRPr="009C7C3E" w14:paraId="76F08A55" w14:textId="77777777" w:rsidTr="002F4CB4">
        <w:tc>
          <w:tcPr>
            <w:tcW w:w="1276" w:type="dxa"/>
            <w:shd w:val="clear" w:color="auto" w:fill="auto"/>
            <w:vAlign w:val="center"/>
          </w:tcPr>
          <w:p w14:paraId="53DAFE5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5C4DB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571E0D7E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36F87477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7498BCF6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96315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61 560.00 zł</w:t>
            </w:r>
          </w:p>
        </w:tc>
      </w:tr>
      <w:tr w:rsidR="004C4993" w:rsidRPr="009C7C3E" w14:paraId="44E9A6F4" w14:textId="77777777" w:rsidTr="002F4CB4">
        <w:tc>
          <w:tcPr>
            <w:tcW w:w="1276" w:type="dxa"/>
            <w:shd w:val="clear" w:color="auto" w:fill="auto"/>
            <w:vAlign w:val="center"/>
          </w:tcPr>
          <w:p w14:paraId="04F7DF0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331A9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278F8B37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48DC8297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4E8AAAE1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CA534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5 238.00 zł</w:t>
            </w:r>
          </w:p>
        </w:tc>
      </w:tr>
      <w:tr w:rsidR="004C4993" w:rsidRPr="009C7C3E" w14:paraId="74CE9D4F" w14:textId="77777777" w:rsidTr="002F4CB4">
        <w:tc>
          <w:tcPr>
            <w:tcW w:w="1276" w:type="dxa"/>
            <w:shd w:val="clear" w:color="auto" w:fill="auto"/>
            <w:vAlign w:val="center"/>
          </w:tcPr>
          <w:p w14:paraId="52B6C88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373CA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671FB90C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470AF965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0B0E7116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1500D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2 106.00 zł</w:t>
            </w:r>
          </w:p>
        </w:tc>
      </w:tr>
      <w:tr w:rsidR="004C4993" w:rsidRPr="009C7C3E" w14:paraId="30123F0B" w14:textId="77777777" w:rsidTr="002F4CB4">
        <w:tc>
          <w:tcPr>
            <w:tcW w:w="1276" w:type="dxa"/>
            <w:shd w:val="clear" w:color="auto" w:fill="auto"/>
            <w:vAlign w:val="center"/>
          </w:tcPr>
          <w:p w14:paraId="3575D20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07AAA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352B1E37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AB-MED Hurtownia Farmaceutyczna </w:t>
            </w: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Beata Bogdziewicz-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Murmyło</w:t>
            </w:r>
            <w:proofErr w:type="spellEnd"/>
          </w:p>
          <w:p w14:paraId="5232F161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Damrota 147 </w:t>
            </w:r>
          </w:p>
          <w:p w14:paraId="0763086F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4736E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5 166.00 zł</w:t>
            </w:r>
          </w:p>
        </w:tc>
      </w:tr>
      <w:tr w:rsidR="004C4993" w:rsidRPr="009C7C3E" w14:paraId="58098542" w14:textId="77777777" w:rsidTr="002F4CB4">
        <w:tc>
          <w:tcPr>
            <w:tcW w:w="1276" w:type="dxa"/>
            <w:shd w:val="clear" w:color="auto" w:fill="auto"/>
            <w:vAlign w:val="center"/>
          </w:tcPr>
          <w:p w14:paraId="47095E0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6985B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43AABE5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SKAMEX Spółka Akcyjna</w:t>
            </w:r>
          </w:p>
          <w:p w14:paraId="39E14CCE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134C41CC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84E31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150 660.00 zł</w:t>
            </w:r>
          </w:p>
        </w:tc>
      </w:tr>
      <w:tr w:rsidR="004C4993" w:rsidRPr="009C7C3E" w14:paraId="1B59D837" w14:textId="77777777" w:rsidTr="002F4CB4">
        <w:tc>
          <w:tcPr>
            <w:tcW w:w="1276" w:type="dxa"/>
            <w:shd w:val="clear" w:color="auto" w:fill="auto"/>
            <w:vAlign w:val="center"/>
          </w:tcPr>
          <w:p w14:paraId="004A17F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85E9D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6D67F2A2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SKAMEX Spółka Akcyjna</w:t>
            </w:r>
          </w:p>
          <w:p w14:paraId="47D414CE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2E2F08AA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6C35D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155 520.00 zł</w:t>
            </w:r>
          </w:p>
        </w:tc>
      </w:tr>
      <w:tr w:rsidR="004C4993" w:rsidRPr="009C7C3E" w14:paraId="6CA53936" w14:textId="77777777" w:rsidTr="002F4CB4">
        <w:tc>
          <w:tcPr>
            <w:tcW w:w="1276" w:type="dxa"/>
            <w:shd w:val="clear" w:color="auto" w:fill="auto"/>
            <w:vAlign w:val="center"/>
          </w:tcPr>
          <w:p w14:paraId="60C8736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0CDF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AEABE33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Eclipse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Boluk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>-Sobolewska Spółka komandytowa</w:t>
            </w:r>
          </w:p>
          <w:p w14:paraId="6A8F5DDA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prof. M. Życzkowskiego 18 </w:t>
            </w:r>
          </w:p>
          <w:p w14:paraId="19105E4C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31-864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FE44E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431 757.00 zł</w:t>
            </w:r>
          </w:p>
        </w:tc>
      </w:tr>
      <w:tr w:rsidR="004C4993" w:rsidRPr="009C7C3E" w14:paraId="29435D24" w14:textId="77777777" w:rsidTr="002F4CB4">
        <w:tc>
          <w:tcPr>
            <w:tcW w:w="1276" w:type="dxa"/>
            <w:shd w:val="clear" w:color="auto" w:fill="auto"/>
            <w:vAlign w:val="center"/>
          </w:tcPr>
          <w:p w14:paraId="1990C5C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00323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3C9265E8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OSS sp. z o.o.</w:t>
            </w:r>
          </w:p>
          <w:p w14:paraId="575C4288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Siennicka 25 </w:t>
            </w:r>
          </w:p>
          <w:p w14:paraId="09713FAA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A4119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401 514.30 zł</w:t>
            </w:r>
          </w:p>
        </w:tc>
      </w:tr>
      <w:tr w:rsidR="004C4993" w:rsidRPr="009C7C3E" w14:paraId="3A4FC285" w14:textId="77777777" w:rsidTr="002F4CB4">
        <w:tc>
          <w:tcPr>
            <w:tcW w:w="1276" w:type="dxa"/>
            <w:shd w:val="clear" w:color="auto" w:fill="auto"/>
            <w:vAlign w:val="center"/>
          </w:tcPr>
          <w:p w14:paraId="18590A0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E2106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D9CD853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Tioro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  <w:p w14:paraId="4523C0DE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Towarowa 22 </w:t>
            </w:r>
          </w:p>
          <w:p w14:paraId="07AAE0E4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42-600 Tarnowskie Góry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822EF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13 759.20 zł</w:t>
            </w:r>
          </w:p>
        </w:tc>
      </w:tr>
      <w:tr w:rsidR="004C4993" w:rsidRPr="009C7C3E" w14:paraId="0C8628D1" w14:textId="77777777" w:rsidTr="002F4CB4">
        <w:tc>
          <w:tcPr>
            <w:tcW w:w="1276" w:type="dxa"/>
            <w:shd w:val="clear" w:color="auto" w:fill="auto"/>
            <w:vAlign w:val="center"/>
          </w:tcPr>
          <w:p w14:paraId="20E6428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93298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4AE17BB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Dräger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55D15765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Posag 7 Panien 1 </w:t>
            </w:r>
          </w:p>
          <w:p w14:paraId="5B129E46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4EC270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811 970.40 zł</w:t>
            </w:r>
          </w:p>
        </w:tc>
      </w:tr>
      <w:tr w:rsidR="004C4993" w:rsidRPr="009C7C3E" w14:paraId="375DB506" w14:textId="77777777" w:rsidTr="002F4CB4">
        <w:tc>
          <w:tcPr>
            <w:tcW w:w="1276" w:type="dxa"/>
            <w:shd w:val="clear" w:color="auto" w:fill="auto"/>
            <w:vAlign w:val="center"/>
          </w:tcPr>
          <w:p w14:paraId="11D8A39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0853C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3D840D62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Dräger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0E0232A2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Posag 7 Panien 1 </w:t>
            </w:r>
          </w:p>
          <w:p w14:paraId="055D3604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EDDDA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4 169.70 zł</w:t>
            </w:r>
          </w:p>
        </w:tc>
      </w:tr>
      <w:tr w:rsidR="004C4993" w:rsidRPr="009C7C3E" w14:paraId="19ADDBC8" w14:textId="77777777" w:rsidTr="002F4CB4">
        <w:tc>
          <w:tcPr>
            <w:tcW w:w="1276" w:type="dxa"/>
            <w:shd w:val="clear" w:color="auto" w:fill="auto"/>
            <w:vAlign w:val="center"/>
          </w:tcPr>
          <w:p w14:paraId="20F6811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C34E5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7EA1F4B0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Dräger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2634F8E7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Posag 7 Panien 1 </w:t>
            </w:r>
          </w:p>
          <w:p w14:paraId="593D7E39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20356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111 456.00 zł</w:t>
            </w:r>
          </w:p>
        </w:tc>
      </w:tr>
      <w:tr w:rsidR="004C4993" w:rsidRPr="009C7C3E" w14:paraId="26BC390D" w14:textId="77777777" w:rsidTr="002F4CB4">
        <w:tc>
          <w:tcPr>
            <w:tcW w:w="1276" w:type="dxa"/>
            <w:shd w:val="clear" w:color="auto" w:fill="auto"/>
            <w:vAlign w:val="center"/>
          </w:tcPr>
          <w:p w14:paraId="3DD54AF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A8DDB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7B4F5B7F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EM MED SP. Z O.O.</w:t>
            </w:r>
          </w:p>
          <w:p w14:paraId="2E760E0D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ŚWIERADOWSKA 47 </w:t>
            </w:r>
          </w:p>
          <w:p w14:paraId="0205C665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02-662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98B09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4 806.00 zł</w:t>
            </w:r>
          </w:p>
        </w:tc>
      </w:tr>
      <w:tr w:rsidR="004C4993" w:rsidRPr="009C7C3E" w14:paraId="50C191A7" w14:textId="77777777" w:rsidTr="002F4CB4">
        <w:tc>
          <w:tcPr>
            <w:tcW w:w="1276" w:type="dxa"/>
            <w:shd w:val="clear" w:color="auto" w:fill="auto"/>
            <w:vAlign w:val="center"/>
          </w:tcPr>
          <w:p w14:paraId="1DE5732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805BD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054F2BEF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EM MED SP. Z O.O.</w:t>
            </w:r>
          </w:p>
          <w:p w14:paraId="49551C7B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ŚWIERADOWSKA 47 </w:t>
            </w:r>
          </w:p>
          <w:p w14:paraId="61327E69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02-662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28794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13 590.72 zł</w:t>
            </w:r>
          </w:p>
        </w:tc>
      </w:tr>
      <w:tr w:rsidR="004C4993" w:rsidRPr="009C7C3E" w14:paraId="40D1829F" w14:textId="77777777" w:rsidTr="002F4CB4">
        <w:tc>
          <w:tcPr>
            <w:tcW w:w="1276" w:type="dxa"/>
            <w:shd w:val="clear" w:color="auto" w:fill="auto"/>
            <w:vAlign w:val="center"/>
          </w:tcPr>
          <w:p w14:paraId="2CFD8CF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1666C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7472BCB5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EM MED SP. Z O.O.</w:t>
            </w:r>
          </w:p>
          <w:p w14:paraId="70BE5DB8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ŚWIERADOWSKA 47 </w:t>
            </w:r>
          </w:p>
          <w:p w14:paraId="521E4052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02-662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9679F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45 748.80 zł</w:t>
            </w:r>
          </w:p>
        </w:tc>
      </w:tr>
      <w:tr w:rsidR="004C4993" w:rsidRPr="009C7C3E" w14:paraId="3F1814A2" w14:textId="77777777" w:rsidTr="002F4CB4">
        <w:tc>
          <w:tcPr>
            <w:tcW w:w="1276" w:type="dxa"/>
            <w:shd w:val="clear" w:color="auto" w:fill="auto"/>
            <w:vAlign w:val="center"/>
          </w:tcPr>
          <w:p w14:paraId="408CE6B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7B522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2E0C201A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CIRRO Sp. z o.o.</w:t>
            </w:r>
          </w:p>
          <w:p w14:paraId="22384F40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Elewatorska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58 </w:t>
            </w:r>
          </w:p>
          <w:p w14:paraId="654520DD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0ABD9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51 364.80 zł</w:t>
            </w:r>
          </w:p>
        </w:tc>
      </w:tr>
      <w:tr w:rsidR="004C4993" w:rsidRPr="009C7C3E" w14:paraId="65A04376" w14:textId="77777777" w:rsidTr="002F4CB4">
        <w:tc>
          <w:tcPr>
            <w:tcW w:w="1276" w:type="dxa"/>
            <w:shd w:val="clear" w:color="auto" w:fill="auto"/>
            <w:vAlign w:val="center"/>
          </w:tcPr>
          <w:p w14:paraId="19DC6F5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A7D99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A540553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LM Line Sp. z o.o.</w:t>
            </w:r>
          </w:p>
          <w:p w14:paraId="245CF7DA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Kniewska 2K </w:t>
            </w:r>
          </w:p>
          <w:p w14:paraId="1D9D309A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70-846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5E459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11 426.40 zł</w:t>
            </w:r>
          </w:p>
        </w:tc>
      </w:tr>
      <w:tr w:rsidR="004C4993" w:rsidRPr="009C7C3E" w14:paraId="6F306722" w14:textId="77777777" w:rsidTr="002F4CB4">
        <w:tc>
          <w:tcPr>
            <w:tcW w:w="1276" w:type="dxa"/>
            <w:shd w:val="clear" w:color="auto" w:fill="auto"/>
            <w:vAlign w:val="center"/>
          </w:tcPr>
          <w:p w14:paraId="5048FA0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ABE70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4FCB029C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LM Line Sp. z o.o.</w:t>
            </w:r>
          </w:p>
          <w:p w14:paraId="3A2FF94F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Kniewska 2K </w:t>
            </w:r>
          </w:p>
          <w:p w14:paraId="5D7C0EFC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70-846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57B7B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55 101.60 zł</w:t>
            </w:r>
          </w:p>
        </w:tc>
      </w:tr>
      <w:tr w:rsidR="004C4993" w:rsidRPr="009C7C3E" w14:paraId="4332E6B9" w14:textId="77777777" w:rsidTr="002F4CB4">
        <w:tc>
          <w:tcPr>
            <w:tcW w:w="1276" w:type="dxa"/>
            <w:shd w:val="clear" w:color="auto" w:fill="auto"/>
            <w:vAlign w:val="center"/>
          </w:tcPr>
          <w:p w14:paraId="2EF17A4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EC4060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26E42CC" w14:textId="2290291C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SORIMEX Sp. z o.o.</w:t>
            </w:r>
          </w:p>
          <w:p w14:paraId="5B054E1F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Równinna 25 </w:t>
            </w:r>
          </w:p>
          <w:p w14:paraId="7592E192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E49B9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59 822.82 zł</w:t>
            </w:r>
          </w:p>
        </w:tc>
      </w:tr>
      <w:tr w:rsidR="004C4993" w:rsidRPr="009C7C3E" w14:paraId="72312E7D" w14:textId="77777777" w:rsidTr="002F4CB4">
        <w:tc>
          <w:tcPr>
            <w:tcW w:w="1276" w:type="dxa"/>
            <w:shd w:val="clear" w:color="auto" w:fill="auto"/>
            <w:vAlign w:val="center"/>
          </w:tcPr>
          <w:p w14:paraId="12CA176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EFCBB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2366FF67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MEDGAL Spółka z ograniczoną odpowiedzialnością</w:t>
            </w:r>
          </w:p>
          <w:p w14:paraId="4160D6AE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26A </w:t>
            </w:r>
          </w:p>
          <w:p w14:paraId="3B1896E5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16-001 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61A62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34 560.00 zł</w:t>
            </w:r>
          </w:p>
        </w:tc>
      </w:tr>
      <w:tr w:rsidR="004C4993" w:rsidRPr="009C7C3E" w14:paraId="58119973" w14:textId="77777777" w:rsidTr="002F4CB4">
        <w:tc>
          <w:tcPr>
            <w:tcW w:w="1276" w:type="dxa"/>
            <w:shd w:val="clear" w:color="auto" w:fill="auto"/>
            <w:vAlign w:val="center"/>
          </w:tcPr>
          <w:p w14:paraId="63D1744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67E120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D346E14" w14:textId="21E30944" w:rsidR="004C4993" w:rsidRPr="009C7C3E" w:rsidRDefault="00733B32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MEDAN </w:t>
            </w:r>
            <w:r w:rsidR="004C4993" w:rsidRPr="009C7C3E">
              <w:rPr>
                <w:rFonts w:ascii="Arial" w:hAnsi="Arial" w:cs="Arial"/>
                <w:sz w:val="22"/>
                <w:szCs w:val="22"/>
              </w:rPr>
              <w:t>Andrzej Hędrzak</w:t>
            </w:r>
          </w:p>
          <w:p w14:paraId="4F6FCD02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32 </w:t>
            </w:r>
          </w:p>
          <w:p w14:paraId="0F18941B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44-103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F6832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85 231.44 zł</w:t>
            </w:r>
          </w:p>
        </w:tc>
      </w:tr>
      <w:tr w:rsidR="004C4993" w:rsidRPr="009C7C3E" w14:paraId="0E8021BE" w14:textId="77777777" w:rsidTr="002F4CB4">
        <w:tc>
          <w:tcPr>
            <w:tcW w:w="1276" w:type="dxa"/>
            <w:shd w:val="clear" w:color="auto" w:fill="auto"/>
            <w:vAlign w:val="center"/>
          </w:tcPr>
          <w:p w14:paraId="3638B26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21339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6CC62D8E" w14:textId="0BA037FA" w:rsidR="004C4993" w:rsidRPr="009C7C3E" w:rsidRDefault="00733B32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MEDAN </w:t>
            </w:r>
            <w:r w:rsidR="004C4993" w:rsidRPr="009C7C3E">
              <w:rPr>
                <w:rFonts w:ascii="Arial" w:hAnsi="Arial" w:cs="Arial"/>
                <w:sz w:val="22"/>
                <w:szCs w:val="22"/>
              </w:rPr>
              <w:t>Andrzej Hędrzak</w:t>
            </w:r>
          </w:p>
          <w:p w14:paraId="09CE95C7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32 </w:t>
            </w:r>
          </w:p>
          <w:p w14:paraId="5554AA11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44-103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0D1F8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1 476.00 zł</w:t>
            </w:r>
          </w:p>
        </w:tc>
      </w:tr>
      <w:tr w:rsidR="004C4993" w:rsidRPr="009C7C3E" w14:paraId="6076DFC9" w14:textId="77777777" w:rsidTr="002F4CB4">
        <w:tc>
          <w:tcPr>
            <w:tcW w:w="1276" w:type="dxa"/>
            <w:shd w:val="clear" w:color="auto" w:fill="auto"/>
            <w:vAlign w:val="center"/>
          </w:tcPr>
          <w:p w14:paraId="649B2E5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4EBCC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7AC8544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Getinge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Polska Spółka z ograniczoną odpowiedzialnością</w:t>
            </w:r>
          </w:p>
          <w:p w14:paraId="10816848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Żwirki i Wigury 18 </w:t>
            </w:r>
          </w:p>
          <w:p w14:paraId="4F8A5F2F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725D6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10 800.00 zł</w:t>
            </w:r>
          </w:p>
        </w:tc>
      </w:tr>
      <w:tr w:rsidR="004C4993" w:rsidRPr="009C7C3E" w14:paraId="07C4C224" w14:textId="77777777" w:rsidTr="002F4CB4">
        <w:tc>
          <w:tcPr>
            <w:tcW w:w="1276" w:type="dxa"/>
            <w:shd w:val="clear" w:color="auto" w:fill="auto"/>
            <w:vAlign w:val="center"/>
          </w:tcPr>
          <w:p w14:paraId="4B73FCE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BA36C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10FDB2E" w14:textId="77777777" w:rsidR="00B352CD" w:rsidRPr="009C7C3E" w:rsidRDefault="00B352CD" w:rsidP="00B352C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78583246" w14:textId="77777777" w:rsidR="00B352CD" w:rsidRPr="009C7C3E" w:rsidRDefault="00B352CD" w:rsidP="00B352C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Citonet-Kraków Sp. z o.o. (lider)</w:t>
            </w:r>
          </w:p>
          <w:p w14:paraId="6A8D9AF8" w14:textId="77777777" w:rsidR="00B352CD" w:rsidRPr="009C7C3E" w:rsidRDefault="00B352CD" w:rsidP="00B352C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Gromadzka 52, </w:t>
            </w:r>
          </w:p>
          <w:p w14:paraId="557EF987" w14:textId="77777777" w:rsidR="00B352CD" w:rsidRPr="009C7C3E" w:rsidRDefault="00B352CD" w:rsidP="00B352C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03379D4B" w14:textId="77777777" w:rsidR="00B352CD" w:rsidRPr="009C7C3E" w:rsidRDefault="00B352CD" w:rsidP="00B352C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Toruńskie Zakłady Materiałów Opatrunkowych S.A. (członek)</w:t>
            </w:r>
          </w:p>
          <w:p w14:paraId="0799F348" w14:textId="77777777" w:rsidR="00B352CD" w:rsidRPr="009C7C3E" w:rsidRDefault="00B352CD" w:rsidP="00B352C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Żółkiewskiego 20/26, </w:t>
            </w:r>
          </w:p>
          <w:p w14:paraId="4AA6389F" w14:textId="3816CB01" w:rsidR="004C4993" w:rsidRPr="009C7C3E" w:rsidRDefault="00B352CD" w:rsidP="00B352CD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D7181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1 589 405.95 zł</w:t>
            </w:r>
          </w:p>
        </w:tc>
      </w:tr>
      <w:tr w:rsidR="004C4993" w:rsidRPr="009C7C3E" w14:paraId="5D894B93" w14:textId="77777777" w:rsidTr="002F4CB4">
        <w:tc>
          <w:tcPr>
            <w:tcW w:w="1276" w:type="dxa"/>
            <w:shd w:val="clear" w:color="auto" w:fill="auto"/>
            <w:vAlign w:val="center"/>
          </w:tcPr>
          <w:p w14:paraId="22589BF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6552F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162C9298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J.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Chodacki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>, A. Misztal „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Medica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>” Spółka Jawna</w:t>
            </w:r>
          </w:p>
          <w:p w14:paraId="470081EC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PRZEMYSŁOWA 4A </w:t>
            </w:r>
          </w:p>
          <w:p w14:paraId="7985171E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D4D8A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51 840.00 zł</w:t>
            </w:r>
          </w:p>
        </w:tc>
      </w:tr>
      <w:tr w:rsidR="004C4993" w:rsidRPr="009C7C3E" w14:paraId="29B50CE5" w14:textId="77777777" w:rsidTr="002F4CB4">
        <w:tc>
          <w:tcPr>
            <w:tcW w:w="1276" w:type="dxa"/>
            <w:shd w:val="clear" w:color="auto" w:fill="auto"/>
            <w:vAlign w:val="center"/>
          </w:tcPr>
          <w:p w14:paraId="7725215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7DF14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089D5037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BioMaxima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S.A.</w:t>
            </w:r>
          </w:p>
          <w:p w14:paraId="161AFC4A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Vetterów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5 </w:t>
            </w:r>
          </w:p>
          <w:p w14:paraId="244D601A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20-277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6C884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1 765.80 zł</w:t>
            </w:r>
          </w:p>
        </w:tc>
      </w:tr>
      <w:tr w:rsidR="004C4993" w:rsidRPr="009C7C3E" w14:paraId="7FB9F566" w14:textId="77777777" w:rsidTr="002F4CB4">
        <w:tc>
          <w:tcPr>
            <w:tcW w:w="1276" w:type="dxa"/>
            <w:shd w:val="clear" w:color="auto" w:fill="auto"/>
            <w:vAlign w:val="center"/>
          </w:tcPr>
          <w:p w14:paraId="21BC85C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6431C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6D67204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BE0CB4F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39E476F5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B4660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57 528.90 zł</w:t>
            </w:r>
          </w:p>
        </w:tc>
      </w:tr>
      <w:tr w:rsidR="004C4993" w:rsidRPr="009C7C3E" w14:paraId="26280D78" w14:textId="77777777" w:rsidTr="002F4CB4">
        <w:tc>
          <w:tcPr>
            <w:tcW w:w="1276" w:type="dxa"/>
            <w:shd w:val="clear" w:color="auto" w:fill="auto"/>
            <w:vAlign w:val="center"/>
          </w:tcPr>
          <w:p w14:paraId="1C083D5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272DF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11B4F60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FC0C5E8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01753053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CB87D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53 360.21 zł</w:t>
            </w:r>
          </w:p>
        </w:tc>
      </w:tr>
      <w:tr w:rsidR="004C4993" w:rsidRPr="009C7C3E" w14:paraId="4AE429D0" w14:textId="77777777" w:rsidTr="002F4CB4">
        <w:tc>
          <w:tcPr>
            <w:tcW w:w="1276" w:type="dxa"/>
            <w:shd w:val="clear" w:color="auto" w:fill="auto"/>
            <w:vAlign w:val="center"/>
          </w:tcPr>
          <w:p w14:paraId="69996DF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1BF20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51220576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21385BCE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0A26C2CF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0C31E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63 504.00 zł</w:t>
            </w:r>
          </w:p>
        </w:tc>
      </w:tr>
      <w:tr w:rsidR="004C4993" w:rsidRPr="009C7C3E" w14:paraId="6BB5AF63" w14:textId="77777777" w:rsidTr="002F4CB4">
        <w:tc>
          <w:tcPr>
            <w:tcW w:w="1276" w:type="dxa"/>
            <w:shd w:val="clear" w:color="auto" w:fill="auto"/>
            <w:vAlign w:val="center"/>
          </w:tcPr>
          <w:p w14:paraId="2E24ECC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D3EF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0084DF40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4754E1B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23420999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7702D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2 002.32 zł</w:t>
            </w:r>
          </w:p>
        </w:tc>
      </w:tr>
      <w:tr w:rsidR="004C4993" w:rsidRPr="009C7C3E" w14:paraId="3B9DE26A" w14:textId="77777777" w:rsidTr="002F4CB4">
        <w:tc>
          <w:tcPr>
            <w:tcW w:w="1276" w:type="dxa"/>
            <w:shd w:val="clear" w:color="auto" w:fill="auto"/>
            <w:vAlign w:val="center"/>
          </w:tcPr>
          <w:p w14:paraId="34165C0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D65EE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3047BC5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4E0D0DF5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65DD3E3A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A9292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18 083.52 zł</w:t>
            </w:r>
          </w:p>
        </w:tc>
      </w:tr>
      <w:tr w:rsidR="004C4993" w:rsidRPr="009C7C3E" w14:paraId="356055C4" w14:textId="77777777" w:rsidTr="002F4CB4">
        <w:tc>
          <w:tcPr>
            <w:tcW w:w="1276" w:type="dxa"/>
            <w:shd w:val="clear" w:color="auto" w:fill="auto"/>
            <w:vAlign w:val="center"/>
          </w:tcPr>
          <w:p w14:paraId="3303DD8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56D99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3CE64342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8AF06CD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1DA4DFC9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29D86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63 504.00 zł</w:t>
            </w:r>
          </w:p>
        </w:tc>
      </w:tr>
      <w:tr w:rsidR="004C4993" w:rsidRPr="009C7C3E" w14:paraId="1DCB336A" w14:textId="77777777" w:rsidTr="002F4CB4">
        <w:tc>
          <w:tcPr>
            <w:tcW w:w="1276" w:type="dxa"/>
            <w:shd w:val="clear" w:color="auto" w:fill="auto"/>
            <w:vAlign w:val="center"/>
          </w:tcPr>
          <w:p w14:paraId="4BC7125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16D6F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1A4283C6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4C610EF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3D8457AC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2439D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675.00 zł</w:t>
            </w:r>
          </w:p>
        </w:tc>
      </w:tr>
      <w:tr w:rsidR="004C4993" w:rsidRPr="009C7C3E" w14:paraId="157E078A" w14:textId="77777777" w:rsidTr="002F4CB4">
        <w:tc>
          <w:tcPr>
            <w:tcW w:w="1276" w:type="dxa"/>
            <w:shd w:val="clear" w:color="auto" w:fill="auto"/>
            <w:vAlign w:val="center"/>
          </w:tcPr>
          <w:p w14:paraId="1780223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ADF82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12164F15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7CE49AB6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69104042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7E25D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6 992.55 zł</w:t>
            </w:r>
          </w:p>
        </w:tc>
      </w:tr>
      <w:tr w:rsidR="004C4993" w:rsidRPr="009C7C3E" w14:paraId="78E2F4C6" w14:textId="77777777" w:rsidTr="002F4CB4">
        <w:tc>
          <w:tcPr>
            <w:tcW w:w="1276" w:type="dxa"/>
            <w:shd w:val="clear" w:color="auto" w:fill="auto"/>
            <w:vAlign w:val="center"/>
          </w:tcPr>
          <w:p w14:paraId="1EF4049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60C4F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2570DC5F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75C2FB88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54387423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CC339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5 103.00 zł</w:t>
            </w:r>
          </w:p>
        </w:tc>
      </w:tr>
      <w:tr w:rsidR="004C4993" w:rsidRPr="009C7C3E" w14:paraId="71CD34E5" w14:textId="77777777" w:rsidTr="002F4CB4">
        <w:tc>
          <w:tcPr>
            <w:tcW w:w="1276" w:type="dxa"/>
            <w:shd w:val="clear" w:color="auto" w:fill="auto"/>
            <w:vAlign w:val="center"/>
          </w:tcPr>
          <w:p w14:paraId="35D54B7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DC21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54CCCC38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4FC35995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14508FC9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A8BFA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8 424.00 zł</w:t>
            </w:r>
          </w:p>
        </w:tc>
      </w:tr>
      <w:tr w:rsidR="004C4993" w:rsidRPr="009C7C3E" w14:paraId="36115FF9" w14:textId="77777777" w:rsidTr="002F4CB4">
        <w:tc>
          <w:tcPr>
            <w:tcW w:w="1276" w:type="dxa"/>
            <w:shd w:val="clear" w:color="auto" w:fill="auto"/>
            <w:vAlign w:val="center"/>
          </w:tcPr>
          <w:p w14:paraId="68731D1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30DF5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4F4E579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621416C4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37BA45CE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14B93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52 046.30 zł</w:t>
            </w:r>
          </w:p>
        </w:tc>
      </w:tr>
      <w:tr w:rsidR="004C4993" w:rsidRPr="009C7C3E" w14:paraId="1E4AA7AD" w14:textId="77777777" w:rsidTr="002F4CB4">
        <w:tc>
          <w:tcPr>
            <w:tcW w:w="1276" w:type="dxa"/>
            <w:shd w:val="clear" w:color="auto" w:fill="auto"/>
            <w:vAlign w:val="center"/>
          </w:tcPr>
          <w:p w14:paraId="539B9EC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6750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263A339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63797ED9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47042D10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419DA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2 502.25 zł</w:t>
            </w:r>
          </w:p>
        </w:tc>
      </w:tr>
      <w:tr w:rsidR="004C4993" w:rsidRPr="009C7C3E" w14:paraId="4FC11BAB" w14:textId="77777777" w:rsidTr="002F4CB4">
        <w:tc>
          <w:tcPr>
            <w:tcW w:w="1276" w:type="dxa"/>
            <w:shd w:val="clear" w:color="auto" w:fill="auto"/>
            <w:vAlign w:val="center"/>
          </w:tcPr>
          <w:p w14:paraId="310F69A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55AC7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6CC57DC2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6F766E57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2D73EAFB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0A5DE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60 523.20 zł</w:t>
            </w:r>
          </w:p>
        </w:tc>
      </w:tr>
      <w:tr w:rsidR="004C4993" w:rsidRPr="009C7C3E" w14:paraId="042E64B6" w14:textId="77777777" w:rsidTr="002F4CB4">
        <w:tc>
          <w:tcPr>
            <w:tcW w:w="1276" w:type="dxa"/>
            <w:shd w:val="clear" w:color="auto" w:fill="auto"/>
            <w:vAlign w:val="center"/>
          </w:tcPr>
          <w:p w14:paraId="3E4F442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F6DF5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76E1FB04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667CB6E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66F418FE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6FC6E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1 939.68 zł</w:t>
            </w:r>
          </w:p>
        </w:tc>
      </w:tr>
      <w:tr w:rsidR="004C4993" w:rsidRPr="009C7C3E" w14:paraId="3296FFB2" w14:textId="77777777" w:rsidTr="002F4CB4">
        <w:tc>
          <w:tcPr>
            <w:tcW w:w="1276" w:type="dxa"/>
            <w:shd w:val="clear" w:color="auto" w:fill="auto"/>
            <w:vAlign w:val="center"/>
          </w:tcPr>
          <w:p w14:paraId="02DA56F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46E1B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734E658D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219ABFE9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 xml:space="preserve">Pod Borem 18 </w:t>
            </w:r>
          </w:p>
          <w:p w14:paraId="48C1155A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5CF10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1 944.00 zł</w:t>
            </w:r>
          </w:p>
        </w:tc>
      </w:tr>
      <w:tr w:rsidR="004C4993" w:rsidRPr="009C7C3E" w14:paraId="57B35B10" w14:textId="77777777" w:rsidTr="002F4CB4">
        <w:tc>
          <w:tcPr>
            <w:tcW w:w="1276" w:type="dxa"/>
            <w:shd w:val="clear" w:color="auto" w:fill="auto"/>
            <w:vAlign w:val="center"/>
          </w:tcPr>
          <w:p w14:paraId="65DC0FF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5CD7A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72C95371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3092FDFA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12263744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22DE3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9 778.50 zł</w:t>
            </w:r>
          </w:p>
        </w:tc>
      </w:tr>
      <w:tr w:rsidR="004C4993" w:rsidRPr="009C7C3E" w14:paraId="1B8E44FC" w14:textId="77777777" w:rsidTr="002F4CB4">
        <w:tc>
          <w:tcPr>
            <w:tcW w:w="1276" w:type="dxa"/>
            <w:shd w:val="clear" w:color="auto" w:fill="auto"/>
            <w:vAlign w:val="center"/>
          </w:tcPr>
          <w:p w14:paraId="16B95D6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4174D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4A2D1575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3E9CF4CF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266871BB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DFE62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44 582.40 zł</w:t>
            </w:r>
          </w:p>
        </w:tc>
      </w:tr>
      <w:tr w:rsidR="004C4993" w:rsidRPr="009C7C3E" w14:paraId="21199286" w14:textId="77777777" w:rsidTr="002F4CB4">
        <w:tc>
          <w:tcPr>
            <w:tcW w:w="1276" w:type="dxa"/>
            <w:shd w:val="clear" w:color="auto" w:fill="auto"/>
            <w:vAlign w:val="center"/>
          </w:tcPr>
          <w:p w14:paraId="3BF93BF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7DF99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72DE3DDF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2F8908B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24CDFA24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020229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20 649.60 zł</w:t>
            </w:r>
          </w:p>
        </w:tc>
      </w:tr>
      <w:tr w:rsidR="004C4993" w:rsidRPr="009C7C3E" w14:paraId="7874B169" w14:textId="77777777" w:rsidTr="002F4CB4">
        <w:tc>
          <w:tcPr>
            <w:tcW w:w="1276" w:type="dxa"/>
            <w:shd w:val="clear" w:color="auto" w:fill="auto"/>
            <w:vAlign w:val="center"/>
          </w:tcPr>
          <w:p w14:paraId="6D16D7E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6703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4ECEFF0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60BD95DD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642B2AA8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105408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58 320.00 zł</w:t>
            </w:r>
          </w:p>
        </w:tc>
      </w:tr>
      <w:tr w:rsidR="004C4993" w:rsidRPr="009C7C3E" w14:paraId="316114A4" w14:textId="77777777" w:rsidTr="002F4CB4">
        <w:tc>
          <w:tcPr>
            <w:tcW w:w="1276" w:type="dxa"/>
            <w:shd w:val="clear" w:color="auto" w:fill="auto"/>
            <w:vAlign w:val="center"/>
          </w:tcPr>
          <w:p w14:paraId="2FC708A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A48E5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20F49F7B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6396F44B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3126D8F2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5D891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84 274.56 zł</w:t>
            </w:r>
          </w:p>
        </w:tc>
      </w:tr>
      <w:tr w:rsidR="004C4993" w:rsidRPr="009C7C3E" w14:paraId="79A6EE56" w14:textId="77777777" w:rsidTr="002F4CB4">
        <w:tc>
          <w:tcPr>
            <w:tcW w:w="1276" w:type="dxa"/>
            <w:shd w:val="clear" w:color="auto" w:fill="auto"/>
            <w:vAlign w:val="center"/>
          </w:tcPr>
          <w:p w14:paraId="7461B6E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B1FE1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3E6E0AFB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1EA8095D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2F7C07E2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472D70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57 348.00 zł</w:t>
            </w:r>
          </w:p>
        </w:tc>
      </w:tr>
      <w:tr w:rsidR="004C4993" w:rsidRPr="009C7C3E" w14:paraId="34C71BD4" w14:textId="77777777" w:rsidTr="002F4CB4">
        <w:tc>
          <w:tcPr>
            <w:tcW w:w="1276" w:type="dxa"/>
            <w:shd w:val="clear" w:color="auto" w:fill="auto"/>
            <w:vAlign w:val="center"/>
          </w:tcPr>
          <w:p w14:paraId="1412527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F2E84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0AC5394B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4B33BBC0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1AB695DC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9FDBF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5 012.28 zł</w:t>
            </w:r>
          </w:p>
        </w:tc>
      </w:tr>
      <w:tr w:rsidR="004C4993" w:rsidRPr="009C7C3E" w14:paraId="64F11685" w14:textId="77777777" w:rsidTr="002F4CB4">
        <w:tc>
          <w:tcPr>
            <w:tcW w:w="1276" w:type="dxa"/>
            <w:shd w:val="clear" w:color="auto" w:fill="auto"/>
            <w:vAlign w:val="center"/>
          </w:tcPr>
          <w:p w14:paraId="5583603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F13C5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597634B9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Bjeska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26D173FA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Strzeszyńska 33 </w:t>
            </w:r>
          </w:p>
          <w:p w14:paraId="4C5AFE55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60-479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DBEBC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6 041.08 zł</w:t>
            </w:r>
          </w:p>
        </w:tc>
      </w:tr>
      <w:tr w:rsidR="004C4993" w:rsidRPr="009C7C3E" w14:paraId="18744182" w14:textId="77777777" w:rsidTr="002F4CB4">
        <w:tc>
          <w:tcPr>
            <w:tcW w:w="1276" w:type="dxa"/>
            <w:shd w:val="clear" w:color="auto" w:fill="auto"/>
            <w:vAlign w:val="center"/>
          </w:tcPr>
          <w:p w14:paraId="0FF9D55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7B43F2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59EAA215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eMtiM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958F38C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Legnicka 21 </w:t>
            </w:r>
          </w:p>
          <w:p w14:paraId="0483F544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41-811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64D60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1 555.20 zł</w:t>
            </w:r>
          </w:p>
        </w:tc>
      </w:tr>
      <w:tr w:rsidR="004C4993" w:rsidRPr="009C7C3E" w14:paraId="498E6331" w14:textId="77777777" w:rsidTr="002F4CB4">
        <w:tc>
          <w:tcPr>
            <w:tcW w:w="1276" w:type="dxa"/>
            <w:shd w:val="clear" w:color="auto" w:fill="auto"/>
            <w:vAlign w:val="center"/>
          </w:tcPr>
          <w:p w14:paraId="3F01E614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E45C8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1BEFAB7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eMtiM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6A51D7D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Legnicka 21 </w:t>
            </w:r>
          </w:p>
          <w:p w14:paraId="17692A8A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41-811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91B9B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2 799.36 zł</w:t>
            </w:r>
          </w:p>
        </w:tc>
      </w:tr>
      <w:tr w:rsidR="004C4993" w:rsidRPr="009C7C3E" w14:paraId="1F27A2EB" w14:textId="77777777" w:rsidTr="002F4CB4">
        <w:tc>
          <w:tcPr>
            <w:tcW w:w="1276" w:type="dxa"/>
            <w:shd w:val="clear" w:color="auto" w:fill="auto"/>
            <w:vAlign w:val="center"/>
          </w:tcPr>
          <w:p w14:paraId="7680341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5BB97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6CE6D2FC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eMtiM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E38F5B2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Legnicka 21 </w:t>
            </w:r>
          </w:p>
          <w:p w14:paraId="1A369A17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41-811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C2118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6 544.80 zł</w:t>
            </w:r>
          </w:p>
        </w:tc>
      </w:tr>
      <w:tr w:rsidR="004C4993" w:rsidRPr="009C7C3E" w14:paraId="5CC9125D" w14:textId="77777777" w:rsidTr="002F4CB4">
        <w:tc>
          <w:tcPr>
            <w:tcW w:w="1276" w:type="dxa"/>
            <w:shd w:val="clear" w:color="auto" w:fill="auto"/>
            <w:vAlign w:val="center"/>
          </w:tcPr>
          <w:p w14:paraId="4EA1C54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1AC9BB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1B9CB99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Solventum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Poland Sp. z o.o.</w:t>
            </w:r>
          </w:p>
          <w:p w14:paraId="3FC47D0E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Kwidzyńska 6 </w:t>
            </w:r>
          </w:p>
          <w:p w14:paraId="6FFE5F12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51-416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921F5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lastRenderedPageBreak/>
              <w:t>76 701.60 zł</w:t>
            </w:r>
          </w:p>
        </w:tc>
      </w:tr>
      <w:tr w:rsidR="004C4993" w:rsidRPr="009C7C3E" w14:paraId="6FE47B5D" w14:textId="77777777" w:rsidTr="002F4CB4">
        <w:tc>
          <w:tcPr>
            <w:tcW w:w="1276" w:type="dxa"/>
            <w:shd w:val="clear" w:color="auto" w:fill="auto"/>
            <w:vAlign w:val="center"/>
          </w:tcPr>
          <w:p w14:paraId="28D257BF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7D0BB0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036157C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HEMAB Polska Spółka z ograniczoną odpowiedzialnością</w:t>
            </w:r>
          </w:p>
          <w:p w14:paraId="15E318E1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ul. Jagiellońska 78/4.29 </w:t>
            </w:r>
          </w:p>
          <w:p w14:paraId="443E399E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03-301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353FF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8 532.00 zł</w:t>
            </w:r>
          </w:p>
        </w:tc>
      </w:tr>
      <w:tr w:rsidR="004C4993" w:rsidRPr="009C7C3E" w14:paraId="3B194396" w14:textId="77777777" w:rsidTr="002F4CB4">
        <w:tc>
          <w:tcPr>
            <w:tcW w:w="1276" w:type="dxa"/>
            <w:shd w:val="clear" w:color="auto" w:fill="auto"/>
            <w:vAlign w:val="center"/>
          </w:tcPr>
          <w:p w14:paraId="2B5D904E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75BB01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2293F7D2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"ARNO-MED" SPÓŁKA Z OGRANICZONĄ ODPOWIEDZIALNOŚCIĄ</w:t>
            </w:r>
          </w:p>
          <w:p w14:paraId="219700B1" w14:textId="7777777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 xml:space="preserve">KOLEJOWA 24 </w:t>
            </w:r>
          </w:p>
          <w:p w14:paraId="39025221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55-081 MIETKÓW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158EF0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30 693.60 zł</w:t>
            </w:r>
          </w:p>
        </w:tc>
      </w:tr>
      <w:tr w:rsidR="004C4993" w:rsidRPr="009C7C3E" w14:paraId="58E71D22" w14:textId="77777777" w:rsidTr="002F4CB4">
        <w:tc>
          <w:tcPr>
            <w:tcW w:w="1276" w:type="dxa"/>
            <w:shd w:val="clear" w:color="auto" w:fill="auto"/>
            <w:vAlign w:val="center"/>
          </w:tcPr>
          <w:p w14:paraId="5342A663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5F616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7CEE86D3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7C3E">
              <w:rPr>
                <w:rFonts w:ascii="Arial" w:hAnsi="Arial" w:cs="Arial"/>
                <w:sz w:val="22"/>
                <w:szCs w:val="22"/>
              </w:rPr>
              <w:t>Medim</w:t>
            </w:r>
            <w:proofErr w:type="spellEnd"/>
            <w:r w:rsidRPr="009C7C3E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5B74EE0" w14:textId="7B5C4167" w:rsidR="004C4993" w:rsidRPr="009C7C3E" w:rsidRDefault="004C4993" w:rsidP="002F4CB4">
            <w:pPr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ul. Puławska 45 B</w:t>
            </w:r>
          </w:p>
          <w:p w14:paraId="4459DBE3" w14:textId="77777777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05-500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557E9D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74 121.71 zł</w:t>
            </w:r>
          </w:p>
        </w:tc>
      </w:tr>
      <w:tr w:rsidR="004C4993" w:rsidRPr="009C7C3E" w14:paraId="2BEFADDB" w14:textId="77777777" w:rsidTr="002F4CB4">
        <w:tc>
          <w:tcPr>
            <w:tcW w:w="1276" w:type="dxa"/>
            <w:shd w:val="clear" w:color="auto" w:fill="auto"/>
            <w:vAlign w:val="center"/>
          </w:tcPr>
          <w:p w14:paraId="355581DC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63ACF7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06EF439F" w14:textId="77777777" w:rsidR="004C4993" w:rsidRPr="009C7C3E" w:rsidRDefault="004C4993" w:rsidP="002F4CB4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MEDLEADER ŁUKASZ KRUCK</w:t>
            </w:r>
          </w:p>
          <w:p w14:paraId="2401CD9B" w14:textId="10B11F1A" w:rsidR="004C4993" w:rsidRPr="009C7C3E" w:rsidRDefault="009C7C3E" w:rsidP="002F4C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Nowe Dąbie 306</w:t>
            </w:r>
          </w:p>
          <w:p w14:paraId="7439788A" w14:textId="5D4AE3AB" w:rsidR="004C4993" w:rsidRPr="009C7C3E" w:rsidRDefault="004C4993" w:rsidP="002F4CB4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8</w:t>
            </w:r>
            <w:r w:rsidR="009C7C3E">
              <w:rPr>
                <w:rFonts w:ascii="Arial" w:hAnsi="Arial" w:cs="Arial"/>
                <w:sz w:val="22"/>
                <w:szCs w:val="22"/>
              </w:rPr>
              <w:t>9-210 Łabiszyn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D2400A" w14:textId="77777777" w:rsidR="004C4993" w:rsidRPr="009C7C3E" w:rsidRDefault="004C4993" w:rsidP="002F4CB4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7C3E">
              <w:rPr>
                <w:rFonts w:ascii="Arial" w:hAnsi="Arial" w:cs="Arial"/>
                <w:sz w:val="22"/>
                <w:szCs w:val="22"/>
              </w:rPr>
              <w:t>9 828.00 zł</w:t>
            </w:r>
          </w:p>
        </w:tc>
      </w:tr>
    </w:tbl>
    <w:p w14:paraId="4259E423" w14:textId="582E1927" w:rsidR="00C236D3" w:rsidRDefault="00A80738" w:rsidP="009C7C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9C7C3E">
        <w:rPr>
          <w:rFonts w:ascii="Arial" w:hAnsi="Arial" w:cs="Arial"/>
          <w:i/>
          <w:sz w:val="22"/>
          <w:szCs w:val="22"/>
        </w:rPr>
        <w:t>Zamawiający</w:t>
      </w:r>
      <w:bookmarkEnd w:id="0"/>
    </w:p>
    <w:p w14:paraId="224430ED" w14:textId="7D0246AF" w:rsidR="00EE7D72" w:rsidRDefault="00EE7D72" w:rsidP="00EE7D72">
      <w:pPr>
        <w:pStyle w:val="Tekstpodstawowy"/>
        <w:spacing w:before="240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Dorota Góral</w:t>
      </w:r>
    </w:p>
    <w:p w14:paraId="58407BA8" w14:textId="7A10CBCC" w:rsidR="00EE7D72" w:rsidRPr="00EE7D72" w:rsidRDefault="00EE7D72" w:rsidP="00EE7D72">
      <w:pPr>
        <w:pStyle w:val="Tekstpodstawowy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Z-ca Dyrektora ds. finansowych</w:t>
      </w:r>
    </w:p>
    <w:sectPr w:rsidR="00EE7D72" w:rsidRPr="00EE7D72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CEEB4" w14:textId="77777777" w:rsidR="00F229B2" w:rsidRDefault="00F229B2">
      <w:r>
        <w:separator/>
      </w:r>
    </w:p>
  </w:endnote>
  <w:endnote w:type="continuationSeparator" w:id="0">
    <w:p w14:paraId="1A441547" w14:textId="77777777" w:rsidR="00F229B2" w:rsidRDefault="00F2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05F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92AD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4307E" w14:textId="77777777" w:rsidR="00986737" w:rsidRPr="00986737" w:rsidRDefault="00EE7D7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65C8BA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41519D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1B2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06B087" w14:textId="77777777" w:rsidR="009F189D" w:rsidRDefault="009F189D">
    <w:pPr>
      <w:pStyle w:val="Stopka"/>
      <w:tabs>
        <w:tab w:val="clear" w:pos="4536"/>
      </w:tabs>
      <w:jc w:val="center"/>
    </w:pPr>
  </w:p>
  <w:p w14:paraId="17AEF5F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8E27A" w14:textId="77777777" w:rsidR="00F229B2" w:rsidRDefault="00F229B2">
      <w:r>
        <w:separator/>
      </w:r>
    </w:p>
  </w:footnote>
  <w:footnote w:type="continuationSeparator" w:id="0">
    <w:p w14:paraId="59AE6C77" w14:textId="77777777" w:rsidR="00F229B2" w:rsidRDefault="00F22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7E8AE" w14:textId="77777777" w:rsidR="004C4993" w:rsidRDefault="004C4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942BD" w14:textId="77777777" w:rsidR="004C4993" w:rsidRDefault="004C49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9AC0F" w14:textId="77777777" w:rsidR="004C4993" w:rsidRDefault="004C49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9B2"/>
    <w:rsid w:val="00007727"/>
    <w:rsid w:val="00017720"/>
    <w:rsid w:val="00035488"/>
    <w:rsid w:val="000D7F25"/>
    <w:rsid w:val="000E00E5"/>
    <w:rsid w:val="00173B20"/>
    <w:rsid w:val="001C69FF"/>
    <w:rsid w:val="0023318D"/>
    <w:rsid w:val="002A6689"/>
    <w:rsid w:val="003D72FD"/>
    <w:rsid w:val="00423179"/>
    <w:rsid w:val="00473286"/>
    <w:rsid w:val="00490DC0"/>
    <w:rsid w:val="00493F8C"/>
    <w:rsid w:val="004C4993"/>
    <w:rsid w:val="004C7E9B"/>
    <w:rsid w:val="005614F2"/>
    <w:rsid w:val="00577BC6"/>
    <w:rsid w:val="005A632E"/>
    <w:rsid w:val="0065051E"/>
    <w:rsid w:val="0069085C"/>
    <w:rsid w:val="006B27ED"/>
    <w:rsid w:val="00733B32"/>
    <w:rsid w:val="007C04B1"/>
    <w:rsid w:val="00843263"/>
    <w:rsid w:val="00861E75"/>
    <w:rsid w:val="0097058B"/>
    <w:rsid w:val="00986737"/>
    <w:rsid w:val="009C7C3E"/>
    <w:rsid w:val="009D19BD"/>
    <w:rsid w:val="009F189D"/>
    <w:rsid w:val="00A80738"/>
    <w:rsid w:val="00B352C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7D72"/>
    <w:rsid w:val="00F16C60"/>
    <w:rsid w:val="00F229B2"/>
    <w:rsid w:val="00F67909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1A4FB8"/>
  <w15:chartTrackingRefBased/>
  <w15:docId w15:val="{377CA4C8-D55E-4AD3-B231-E67DEA59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</TotalTime>
  <Pages>8</Pages>
  <Words>1332</Words>
  <Characters>6771</Characters>
  <Application>Microsoft Office Word</Application>
  <DocSecurity>0</DocSecurity>
  <Lines>56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9</cp:revision>
  <cp:lastPrinted>2025-07-18T08:40:00Z</cp:lastPrinted>
  <dcterms:created xsi:type="dcterms:W3CDTF">2025-07-18T07:01:00Z</dcterms:created>
  <dcterms:modified xsi:type="dcterms:W3CDTF">2025-07-18T08:41:00Z</dcterms:modified>
</cp:coreProperties>
</file>