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23E684" w14:textId="5E77097E" w:rsidR="00B36EDA" w:rsidRPr="0007374F" w:rsidRDefault="00B453BA" w:rsidP="00B36EDA">
      <w:pPr>
        <w:spacing w:after="600"/>
        <w:jc w:val="right"/>
      </w:pPr>
      <w:bookmarkStart w:id="0" w:name="_Hlk53520193"/>
      <w:r w:rsidRPr="0007374F">
        <w:t>Kraków</w:t>
      </w:r>
      <w:r w:rsidR="00B36EDA" w:rsidRPr="0007374F">
        <w:t xml:space="preserve"> dnia: </w:t>
      </w:r>
      <w:r w:rsidR="00937613">
        <w:t>18.07.2025 r.</w:t>
      </w:r>
    </w:p>
    <w:p w14:paraId="244F2E38" w14:textId="77777777" w:rsidR="00B453BA" w:rsidRPr="0007374F" w:rsidRDefault="00B453BA" w:rsidP="00B36EDA">
      <w:pPr>
        <w:spacing w:line="360" w:lineRule="auto"/>
        <w:ind w:right="3969"/>
        <w:rPr>
          <w:b/>
          <w:bCs/>
        </w:rPr>
      </w:pPr>
      <w:r w:rsidRPr="0007374F">
        <w:rPr>
          <w:b/>
          <w:bCs/>
        </w:rPr>
        <w:t>Szpital Miejski Specjalistyczny</w:t>
      </w:r>
    </w:p>
    <w:p w14:paraId="0CACF323" w14:textId="77777777" w:rsidR="00B453BA" w:rsidRPr="0007374F" w:rsidRDefault="00B453BA" w:rsidP="00B36EDA">
      <w:pPr>
        <w:spacing w:line="360" w:lineRule="auto"/>
        <w:ind w:right="3969"/>
        <w:rPr>
          <w:b/>
          <w:bCs/>
        </w:rPr>
      </w:pPr>
      <w:r w:rsidRPr="0007374F">
        <w:rPr>
          <w:b/>
          <w:bCs/>
        </w:rPr>
        <w:t>im. Gabriela Narutowicza w Krakowie</w:t>
      </w:r>
    </w:p>
    <w:p w14:paraId="0C1E2E4F" w14:textId="77777777" w:rsidR="00B36EDA" w:rsidRPr="0007374F" w:rsidRDefault="00B453BA" w:rsidP="00B36EDA">
      <w:pPr>
        <w:spacing w:line="360" w:lineRule="auto"/>
        <w:ind w:right="3969"/>
      </w:pPr>
      <w:r w:rsidRPr="0007374F">
        <w:t>ul. Prądnicka</w:t>
      </w:r>
      <w:r w:rsidR="00B36EDA" w:rsidRPr="0007374F">
        <w:t xml:space="preserve"> </w:t>
      </w:r>
      <w:r w:rsidRPr="0007374F">
        <w:t>35-37</w:t>
      </w:r>
    </w:p>
    <w:p w14:paraId="7CE355AD" w14:textId="77777777" w:rsidR="00B36EDA" w:rsidRPr="0007374F" w:rsidRDefault="00B453BA" w:rsidP="00B36EDA">
      <w:pPr>
        <w:ind w:right="3969"/>
      </w:pPr>
      <w:r w:rsidRPr="0007374F">
        <w:t>31-202</w:t>
      </w:r>
      <w:r w:rsidR="00B36EDA" w:rsidRPr="0007374F">
        <w:t xml:space="preserve"> </w:t>
      </w:r>
      <w:r w:rsidRPr="0007374F">
        <w:t>Kraków</w:t>
      </w:r>
    </w:p>
    <w:p w14:paraId="04686E8C" w14:textId="77777777" w:rsidR="00B36EDA" w:rsidRPr="0007374F" w:rsidRDefault="00B36EDA" w:rsidP="00B36EDA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07374F" w14:paraId="386E2057" w14:textId="77777777" w:rsidTr="00B36EDA">
        <w:tc>
          <w:tcPr>
            <w:tcW w:w="9923" w:type="dxa"/>
            <w:shd w:val="clear" w:color="auto" w:fill="F2F2F2"/>
            <w:hideMark/>
          </w:tcPr>
          <w:p w14:paraId="3565AB3B" w14:textId="2AADCE88" w:rsidR="00B36EDA" w:rsidRPr="0007374F" w:rsidRDefault="00944D2C" w:rsidP="00967BF4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</w:rPr>
            </w:pPr>
            <w:r w:rsidRPr="0007374F">
              <w:rPr>
                <w:b/>
                <w:spacing w:val="50"/>
                <w:kern w:val="28"/>
              </w:rPr>
              <w:t>OGŁOSZENIE</w:t>
            </w:r>
          </w:p>
          <w:p w14:paraId="1866BD05" w14:textId="77777777" w:rsidR="00B36EDA" w:rsidRPr="0007374F" w:rsidRDefault="00B36EDA" w:rsidP="00967BF4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</w:rPr>
            </w:pPr>
            <w:r w:rsidRPr="0007374F">
              <w:rPr>
                <w:b/>
                <w:spacing w:val="50"/>
                <w:kern w:val="28"/>
              </w:rPr>
              <w:t>O WYBORZE NAJKORZYSTNIEJSZEJ OFERTY</w:t>
            </w:r>
          </w:p>
        </w:tc>
      </w:tr>
    </w:tbl>
    <w:p w14:paraId="73DB73EE" w14:textId="77777777" w:rsidR="00B36EDA" w:rsidRPr="0007374F" w:rsidRDefault="00B36EDA" w:rsidP="00B36EDA">
      <w:pPr>
        <w:keepNext/>
        <w:spacing w:after="240"/>
        <w:outlineLvl w:val="0"/>
        <w:rPr>
          <w:b/>
        </w:rPr>
      </w:pPr>
    </w:p>
    <w:p w14:paraId="44FB78DB" w14:textId="77777777" w:rsidR="00B36EDA" w:rsidRPr="0007374F" w:rsidRDefault="00B36EDA" w:rsidP="00B36EDA">
      <w:pPr>
        <w:spacing w:after="120" w:line="360" w:lineRule="auto"/>
        <w:jc w:val="both"/>
        <w:rPr>
          <w:rFonts w:eastAsia="Calibri"/>
          <w:lang w:eastAsia="en-US"/>
        </w:rPr>
      </w:pPr>
      <w:r w:rsidRPr="0007374F">
        <w:rPr>
          <w:rFonts w:eastAsia="Calibri"/>
          <w:lang w:eastAsia="en-US"/>
        </w:rPr>
        <w:t xml:space="preserve">Dotyczy </w:t>
      </w:r>
      <w:r w:rsidRPr="0007374F">
        <w:t>postępowania o udzielenie zamówienia publicznego</w:t>
      </w:r>
      <w:r w:rsidRPr="0007374F">
        <w:rPr>
          <w:rFonts w:eastAsia="Calibri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07374F" w14:paraId="71E5C16C" w14:textId="77777777" w:rsidTr="00B36EDA">
        <w:tc>
          <w:tcPr>
            <w:tcW w:w="2269" w:type="dxa"/>
            <w:shd w:val="clear" w:color="auto" w:fill="auto"/>
          </w:tcPr>
          <w:p w14:paraId="7E584C16" w14:textId="77777777" w:rsidR="00B36EDA" w:rsidRPr="0007374F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07374F"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1C6BE2BA" w14:textId="77777777" w:rsidR="00B36EDA" w:rsidRPr="0007374F" w:rsidRDefault="00B453BA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07374F">
              <w:rPr>
                <w:bCs/>
              </w:rPr>
              <w:t>Zakup i dostawa wyrobów medycznych II</w:t>
            </w:r>
          </w:p>
        </w:tc>
      </w:tr>
      <w:tr w:rsidR="00B453BA" w:rsidRPr="0007374F" w14:paraId="30D9F3BB" w14:textId="77777777" w:rsidTr="00F210E9">
        <w:tc>
          <w:tcPr>
            <w:tcW w:w="2269" w:type="dxa"/>
            <w:shd w:val="clear" w:color="auto" w:fill="auto"/>
          </w:tcPr>
          <w:p w14:paraId="163A53DC" w14:textId="77777777" w:rsidR="00B453BA" w:rsidRPr="0007374F" w:rsidRDefault="00B453BA" w:rsidP="00F210E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07374F"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56AFC9B4" w14:textId="77777777" w:rsidR="00B453BA" w:rsidRPr="0007374F" w:rsidRDefault="00B453BA" w:rsidP="00F210E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07374F">
              <w:rPr>
                <w:bCs/>
              </w:rPr>
              <w:t>ZP/12/2025</w:t>
            </w:r>
          </w:p>
        </w:tc>
      </w:tr>
    </w:tbl>
    <w:p w14:paraId="346811A5" w14:textId="77777777" w:rsidR="00B36EDA" w:rsidRPr="0007374F" w:rsidRDefault="00B36EDA" w:rsidP="00B36EDA">
      <w:pPr>
        <w:tabs>
          <w:tab w:val="left" w:pos="708"/>
          <w:tab w:val="center" w:pos="4536"/>
          <w:tab w:val="right" w:pos="9072"/>
        </w:tabs>
      </w:pPr>
    </w:p>
    <w:p w14:paraId="55A25449" w14:textId="77F620D4" w:rsidR="00B36EDA" w:rsidRPr="0007374F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</w:pPr>
      <w:r w:rsidRPr="0007374F">
        <w:t xml:space="preserve">Zamawiający, działając na podstawie art. 253 ust. 1 pkt. 1 i ust. 2 ustawy z dnia 11 września 2019r. Prawo zamówień publicznych </w:t>
      </w:r>
      <w:r w:rsidR="00B453BA" w:rsidRPr="0007374F">
        <w:t>(t.j. Dz. U. z 2024 poz. 1320)</w:t>
      </w:r>
      <w:r w:rsidRPr="0007374F"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"/>
        <w:gridCol w:w="9848"/>
        <w:gridCol w:w="75"/>
      </w:tblGrid>
      <w:tr w:rsidR="00B453BA" w:rsidRPr="0007374F" w14:paraId="5896AC92" w14:textId="77777777" w:rsidTr="00944D2C">
        <w:trPr>
          <w:gridAfter w:val="1"/>
          <w:wAfter w:w="75" w:type="dxa"/>
          <w:cantSplit/>
          <w:trHeight w:val="2684"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8624A" w14:textId="28EA3FF0" w:rsidR="00B453BA" w:rsidRPr="0007374F" w:rsidRDefault="00B453BA" w:rsidP="00F210E9">
            <w:pPr>
              <w:spacing w:before="120" w:after="240"/>
              <w:jc w:val="both"/>
            </w:pPr>
            <w:r w:rsidRPr="0007374F">
              <w:t xml:space="preserve"> Pakiet 1 - Akcesoria do aparatu AIRVO</w:t>
            </w:r>
          </w:p>
          <w:p w14:paraId="3E2F8EB2" w14:textId="77777777" w:rsidR="00B453BA" w:rsidRPr="0007374F" w:rsidRDefault="00B453BA" w:rsidP="00F210E9">
            <w:pPr>
              <w:spacing w:before="60" w:line="360" w:lineRule="auto"/>
              <w:jc w:val="both"/>
              <w:rPr>
                <w:b/>
              </w:rPr>
            </w:pPr>
            <w:r w:rsidRPr="0007374F">
              <w:rPr>
                <w:b/>
              </w:rPr>
              <w:t>Fisher &amp; Paykel Healthcare Poland sp. z o. o.</w:t>
            </w:r>
          </w:p>
          <w:p w14:paraId="41820606" w14:textId="77777777" w:rsidR="00B453BA" w:rsidRPr="0007374F" w:rsidRDefault="00B453BA" w:rsidP="00F210E9">
            <w:pPr>
              <w:spacing w:line="360" w:lineRule="auto"/>
              <w:jc w:val="both"/>
              <w:rPr>
                <w:bCs/>
              </w:rPr>
            </w:pPr>
            <w:r w:rsidRPr="0007374F">
              <w:rPr>
                <w:bCs/>
              </w:rPr>
              <w:t xml:space="preserve">Pl. Andersa 7 </w:t>
            </w:r>
          </w:p>
          <w:p w14:paraId="342DF955" w14:textId="77777777" w:rsidR="00B453BA" w:rsidRPr="0007374F" w:rsidRDefault="00B453BA" w:rsidP="00F210E9">
            <w:pPr>
              <w:spacing w:after="120"/>
              <w:jc w:val="both"/>
              <w:rPr>
                <w:bCs/>
              </w:rPr>
            </w:pPr>
            <w:r w:rsidRPr="0007374F">
              <w:rPr>
                <w:bCs/>
              </w:rPr>
              <w:t>61-894 Poznań</w:t>
            </w:r>
          </w:p>
          <w:p w14:paraId="70E19549" w14:textId="77777777" w:rsidR="00B453BA" w:rsidRPr="0007374F" w:rsidRDefault="00B453BA" w:rsidP="00F210E9">
            <w:pPr>
              <w:spacing w:before="120" w:line="360" w:lineRule="auto"/>
              <w:jc w:val="both"/>
              <w:rPr>
                <w:color w:val="000000"/>
              </w:rPr>
            </w:pPr>
            <w:r w:rsidRPr="0007374F">
              <w:rPr>
                <w:color w:val="000000"/>
                <w:u w:val="single"/>
              </w:rPr>
              <w:t>Uzasadnienie wyboru</w:t>
            </w:r>
            <w:r w:rsidRPr="0007374F">
              <w:rPr>
                <w:color w:val="000000"/>
              </w:rPr>
              <w:t>:</w:t>
            </w:r>
          </w:p>
          <w:p w14:paraId="5F8585DC" w14:textId="6F712022" w:rsidR="00944D2C" w:rsidRPr="0007374F" w:rsidRDefault="00B453BA" w:rsidP="00944D2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07374F">
              <w:t>Jedyna złożona oferta, spełnia wymogi Zamawiającego.</w:t>
            </w:r>
          </w:p>
          <w:p w14:paraId="19291851" w14:textId="77777777" w:rsidR="00944D2C" w:rsidRPr="0007374F" w:rsidRDefault="00944D2C" w:rsidP="00944D2C"/>
        </w:tc>
      </w:tr>
      <w:tr w:rsidR="00B453BA" w:rsidRPr="0007374F" w14:paraId="045003A5" w14:textId="77777777" w:rsidTr="00B453BA">
        <w:trPr>
          <w:gridAfter w:val="1"/>
          <w:wAfter w:w="75" w:type="dxa"/>
          <w:cantSplit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75261" w14:textId="687894C7" w:rsidR="00B453BA" w:rsidRPr="0007374F" w:rsidRDefault="00B453BA" w:rsidP="00F210E9">
            <w:pPr>
              <w:spacing w:before="120" w:after="240"/>
              <w:jc w:val="both"/>
            </w:pPr>
            <w:r w:rsidRPr="0007374F">
              <w:t xml:space="preserve"> Pakiet 4 - Cewniki do odsysania dróg oddechowych</w:t>
            </w:r>
          </w:p>
          <w:p w14:paraId="41D017F3" w14:textId="77777777" w:rsidR="00B453BA" w:rsidRPr="0007374F" w:rsidRDefault="00B453BA" w:rsidP="00F210E9">
            <w:pPr>
              <w:spacing w:before="60" w:line="360" w:lineRule="auto"/>
              <w:jc w:val="both"/>
              <w:rPr>
                <w:b/>
              </w:rPr>
            </w:pPr>
            <w:r w:rsidRPr="0007374F">
              <w:rPr>
                <w:b/>
              </w:rPr>
              <w:t>Zarys International Group spółka z ograniczoną odpowiedzialnością spółka komandytowa</w:t>
            </w:r>
          </w:p>
          <w:p w14:paraId="67338E68" w14:textId="52FC6BC4" w:rsidR="00B453BA" w:rsidRPr="0007374F" w:rsidRDefault="00944D2C" w:rsidP="00F210E9">
            <w:pPr>
              <w:spacing w:line="360" w:lineRule="auto"/>
              <w:jc w:val="both"/>
              <w:rPr>
                <w:bCs/>
              </w:rPr>
            </w:pPr>
            <w:r w:rsidRPr="0007374F">
              <w:rPr>
                <w:bCs/>
              </w:rPr>
              <w:t xml:space="preserve">ul. </w:t>
            </w:r>
            <w:r w:rsidR="00B453BA" w:rsidRPr="0007374F">
              <w:rPr>
                <w:bCs/>
              </w:rPr>
              <w:t xml:space="preserve">Pod Borem 18 </w:t>
            </w:r>
          </w:p>
          <w:p w14:paraId="3FEB1069" w14:textId="77777777" w:rsidR="00B453BA" w:rsidRPr="0007374F" w:rsidRDefault="00B453BA" w:rsidP="00F210E9">
            <w:pPr>
              <w:spacing w:after="120"/>
              <w:jc w:val="both"/>
              <w:rPr>
                <w:bCs/>
              </w:rPr>
            </w:pPr>
            <w:r w:rsidRPr="0007374F">
              <w:rPr>
                <w:bCs/>
              </w:rPr>
              <w:t>41-808 Zabrze</w:t>
            </w:r>
          </w:p>
          <w:p w14:paraId="5CBEE9F8" w14:textId="77777777" w:rsidR="00B453BA" w:rsidRPr="0007374F" w:rsidRDefault="00B453BA" w:rsidP="00F210E9">
            <w:pPr>
              <w:spacing w:before="120" w:line="360" w:lineRule="auto"/>
              <w:jc w:val="both"/>
              <w:rPr>
                <w:color w:val="000000"/>
              </w:rPr>
            </w:pPr>
            <w:r w:rsidRPr="0007374F">
              <w:rPr>
                <w:color w:val="000000"/>
                <w:u w:val="single"/>
              </w:rPr>
              <w:t>Uzasadnienie wyboru</w:t>
            </w:r>
            <w:r w:rsidRPr="0007374F">
              <w:rPr>
                <w:color w:val="000000"/>
              </w:rPr>
              <w:t>:</w:t>
            </w:r>
          </w:p>
          <w:p w14:paraId="2322ACE8" w14:textId="77777777" w:rsidR="00B453BA" w:rsidRPr="0007374F" w:rsidRDefault="00B453BA" w:rsidP="00F210E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07374F">
              <w:t>Jedyna złożona oferta, spełnia wymogi Zamawiającego.</w:t>
            </w:r>
          </w:p>
        </w:tc>
      </w:tr>
      <w:tr w:rsidR="00B453BA" w:rsidRPr="0007374F" w14:paraId="0361EE72" w14:textId="77777777" w:rsidTr="00B453BA">
        <w:trPr>
          <w:gridBefore w:val="1"/>
          <w:wBefore w:w="75" w:type="dxa"/>
          <w:cantSplit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A88FBC" w14:textId="6C7ED813" w:rsidR="00B453BA" w:rsidRPr="0007374F" w:rsidRDefault="00B453BA" w:rsidP="00F210E9">
            <w:pPr>
              <w:spacing w:before="120" w:after="240"/>
              <w:jc w:val="both"/>
            </w:pPr>
            <w:r w:rsidRPr="0007374F">
              <w:lastRenderedPageBreak/>
              <w:t xml:space="preserve"> Pakiet 5 - Cewniki do zamkniętego systemu odsysania</w:t>
            </w:r>
          </w:p>
          <w:p w14:paraId="399EDB04" w14:textId="77777777" w:rsidR="00B453BA" w:rsidRPr="0007374F" w:rsidRDefault="00B453BA" w:rsidP="00F210E9">
            <w:pPr>
              <w:spacing w:before="60" w:line="360" w:lineRule="auto"/>
              <w:jc w:val="both"/>
              <w:rPr>
                <w:b/>
              </w:rPr>
            </w:pPr>
            <w:r w:rsidRPr="0007374F">
              <w:rPr>
                <w:b/>
              </w:rPr>
              <w:t>SKAMEX Spółka Akcyjna</w:t>
            </w:r>
          </w:p>
          <w:p w14:paraId="1E44F961" w14:textId="77777777" w:rsidR="00B453BA" w:rsidRPr="0007374F" w:rsidRDefault="00B453BA" w:rsidP="00F210E9">
            <w:pPr>
              <w:spacing w:line="360" w:lineRule="auto"/>
              <w:jc w:val="both"/>
              <w:rPr>
                <w:bCs/>
              </w:rPr>
            </w:pPr>
            <w:r w:rsidRPr="0007374F">
              <w:rPr>
                <w:bCs/>
              </w:rPr>
              <w:t xml:space="preserve">ul. Częstochowska 38/52 </w:t>
            </w:r>
          </w:p>
          <w:p w14:paraId="571FB84E" w14:textId="77777777" w:rsidR="00B453BA" w:rsidRPr="0007374F" w:rsidRDefault="00B453BA" w:rsidP="00F210E9">
            <w:pPr>
              <w:spacing w:after="120"/>
              <w:jc w:val="both"/>
              <w:rPr>
                <w:bCs/>
              </w:rPr>
            </w:pPr>
            <w:r w:rsidRPr="0007374F">
              <w:rPr>
                <w:bCs/>
              </w:rPr>
              <w:t>93-121 Łódź</w:t>
            </w:r>
          </w:p>
          <w:p w14:paraId="76EE7FC5" w14:textId="77777777" w:rsidR="00B453BA" w:rsidRPr="0007374F" w:rsidRDefault="00B453BA" w:rsidP="00F210E9">
            <w:pPr>
              <w:spacing w:line="360" w:lineRule="auto"/>
              <w:jc w:val="both"/>
              <w:rPr>
                <w:bCs/>
              </w:rPr>
            </w:pPr>
            <w:r w:rsidRPr="0007374F">
              <w:t xml:space="preserve">za cenę wykonania przedmiotu zamówienia w wysokości </w:t>
            </w:r>
            <w:r w:rsidRPr="0007374F">
              <w:rPr>
                <w:b/>
              </w:rPr>
              <w:t>56 160.00 zł</w:t>
            </w:r>
            <w:r w:rsidRPr="0007374F">
              <w:t xml:space="preserve"> </w:t>
            </w:r>
            <w:r w:rsidRPr="0007374F">
              <w:rPr>
                <w:b/>
                <w:bCs/>
              </w:rPr>
              <w:t>brutto</w:t>
            </w:r>
            <w:r w:rsidRPr="0007374F">
              <w:rPr>
                <w:bCs/>
              </w:rPr>
              <w:t>.</w:t>
            </w:r>
          </w:p>
          <w:p w14:paraId="36A896F0" w14:textId="77777777" w:rsidR="00B453BA" w:rsidRPr="0007374F" w:rsidRDefault="00B453BA" w:rsidP="00F210E9">
            <w:pPr>
              <w:spacing w:before="120" w:line="360" w:lineRule="auto"/>
              <w:jc w:val="both"/>
              <w:rPr>
                <w:color w:val="000000"/>
              </w:rPr>
            </w:pPr>
            <w:r w:rsidRPr="0007374F">
              <w:rPr>
                <w:color w:val="000000"/>
                <w:u w:val="single"/>
              </w:rPr>
              <w:t>Uzasadnienie wyboru</w:t>
            </w:r>
            <w:r w:rsidRPr="0007374F">
              <w:rPr>
                <w:color w:val="000000"/>
              </w:rPr>
              <w:t>:</w:t>
            </w:r>
          </w:p>
          <w:p w14:paraId="7CB33E17" w14:textId="77777777" w:rsidR="00B453BA" w:rsidRPr="0007374F" w:rsidRDefault="00B453BA" w:rsidP="00F210E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07374F">
              <w:t>Jedyna złożona oferta, spełnia wymogi Zamawiającego.</w:t>
            </w:r>
          </w:p>
        </w:tc>
      </w:tr>
      <w:tr w:rsidR="00B453BA" w:rsidRPr="0007374F" w14:paraId="1A1A8FA7" w14:textId="77777777" w:rsidTr="00B453BA">
        <w:trPr>
          <w:gridBefore w:val="1"/>
          <w:wBefore w:w="75" w:type="dxa"/>
          <w:cantSplit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54914" w14:textId="07680C11" w:rsidR="00B453BA" w:rsidRPr="0007374F" w:rsidRDefault="00B453BA" w:rsidP="00F210E9">
            <w:pPr>
              <w:spacing w:before="120" w:after="240"/>
              <w:jc w:val="both"/>
            </w:pPr>
            <w:r w:rsidRPr="0007374F">
              <w:t>Pakiet 6 - Cewniki, worki, wieszaki</w:t>
            </w:r>
          </w:p>
          <w:p w14:paraId="68D170E9" w14:textId="77777777" w:rsidR="00B453BA" w:rsidRPr="0007374F" w:rsidRDefault="00B453BA" w:rsidP="00F210E9">
            <w:pPr>
              <w:spacing w:before="60" w:line="360" w:lineRule="auto"/>
              <w:jc w:val="both"/>
              <w:rPr>
                <w:b/>
              </w:rPr>
            </w:pPr>
            <w:r w:rsidRPr="0007374F">
              <w:rPr>
                <w:b/>
              </w:rPr>
              <w:t>SKAMEX Spółka Akcyjna</w:t>
            </w:r>
          </w:p>
          <w:p w14:paraId="45E58305" w14:textId="77777777" w:rsidR="00B453BA" w:rsidRPr="0007374F" w:rsidRDefault="00B453BA" w:rsidP="00F210E9">
            <w:pPr>
              <w:spacing w:line="360" w:lineRule="auto"/>
              <w:jc w:val="both"/>
              <w:rPr>
                <w:bCs/>
              </w:rPr>
            </w:pPr>
            <w:r w:rsidRPr="0007374F">
              <w:rPr>
                <w:bCs/>
              </w:rPr>
              <w:t xml:space="preserve">ul. Częstochowska 38/52 </w:t>
            </w:r>
          </w:p>
          <w:p w14:paraId="10E031A2" w14:textId="77777777" w:rsidR="00B453BA" w:rsidRPr="0007374F" w:rsidRDefault="00B453BA" w:rsidP="00F210E9">
            <w:pPr>
              <w:spacing w:after="120"/>
              <w:jc w:val="both"/>
              <w:rPr>
                <w:bCs/>
              </w:rPr>
            </w:pPr>
            <w:r w:rsidRPr="0007374F">
              <w:rPr>
                <w:bCs/>
              </w:rPr>
              <w:t>93-121 Łódź</w:t>
            </w:r>
          </w:p>
          <w:p w14:paraId="48B2295C" w14:textId="77777777" w:rsidR="00B453BA" w:rsidRPr="0007374F" w:rsidRDefault="00B453BA" w:rsidP="00F210E9">
            <w:pPr>
              <w:spacing w:before="120" w:line="360" w:lineRule="auto"/>
              <w:jc w:val="both"/>
              <w:rPr>
                <w:color w:val="000000"/>
              </w:rPr>
            </w:pPr>
            <w:r w:rsidRPr="0007374F">
              <w:rPr>
                <w:color w:val="000000"/>
                <w:u w:val="single"/>
              </w:rPr>
              <w:t>Uzasadnienie wyboru</w:t>
            </w:r>
            <w:r w:rsidRPr="0007374F">
              <w:rPr>
                <w:color w:val="000000"/>
              </w:rPr>
              <w:t>:</w:t>
            </w:r>
          </w:p>
          <w:p w14:paraId="75E98184" w14:textId="77777777" w:rsidR="00B453BA" w:rsidRPr="0007374F" w:rsidRDefault="00B453BA" w:rsidP="00F210E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07374F">
              <w:t>Jedyna złożona oferta, spełnia wymogi Zamawiającego.</w:t>
            </w:r>
          </w:p>
        </w:tc>
      </w:tr>
      <w:tr w:rsidR="00B453BA" w:rsidRPr="0007374F" w14:paraId="46E8C29B" w14:textId="77777777" w:rsidTr="00B453BA">
        <w:trPr>
          <w:gridBefore w:val="1"/>
          <w:wBefore w:w="75" w:type="dxa"/>
          <w:cantSplit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5C653" w14:textId="1FCA4F06" w:rsidR="00B453BA" w:rsidRPr="0007374F" w:rsidRDefault="00B453BA" w:rsidP="00F210E9">
            <w:pPr>
              <w:spacing w:before="120" w:after="240"/>
              <w:jc w:val="both"/>
            </w:pPr>
            <w:r w:rsidRPr="0007374F">
              <w:t xml:space="preserve"> Pakiet 9–  Filtr gazu CO2</w:t>
            </w:r>
          </w:p>
          <w:p w14:paraId="60960AA8" w14:textId="77777777" w:rsidR="00B453BA" w:rsidRPr="0007374F" w:rsidRDefault="00B453BA" w:rsidP="00F210E9">
            <w:pPr>
              <w:spacing w:before="60" w:line="360" w:lineRule="auto"/>
              <w:jc w:val="both"/>
              <w:rPr>
                <w:b/>
              </w:rPr>
            </w:pPr>
            <w:r w:rsidRPr="0007374F">
              <w:rPr>
                <w:b/>
              </w:rPr>
              <w:t>Karl Storz Polska Sp. z o.o.</w:t>
            </w:r>
          </w:p>
          <w:p w14:paraId="7723CB2F" w14:textId="47435E00" w:rsidR="00B453BA" w:rsidRPr="0007374F" w:rsidRDefault="00944D2C" w:rsidP="00F210E9">
            <w:pPr>
              <w:spacing w:line="360" w:lineRule="auto"/>
              <w:jc w:val="both"/>
              <w:rPr>
                <w:bCs/>
              </w:rPr>
            </w:pPr>
            <w:r w:rsidRPr="0007374F">
              <w:rPr>
                <w:bCs/>
              </w:rPr>
              <w:t xml:space="preserve">ul. </w:t>
            </w:r>
            <w:r w:rsidR="00B453BA" w:rsidRPr="0007374F">
              <w:rPr>
                <w:bCs/>
              </w:rPr>
              <w:t xml:space="preserve">Hołubcowa 123 </w:t>
            </w:r>
          </w:p>
          <w:p w14:paraId="3336C974" w14:textId="77777777" w:rsidR="00B453BA" w:rsidRPr="0007374F" w:rsidRDefault="00B453BA" w:rsidP="00F210E9">
            <w:pPr>
              <w:spacing w:after="120"/>
              <w:jc w:val="both"/>
              <w:rPr>
                <w:bCs/>
              </w:rPr>
            </w:pPr>
            <w:r w:rsidRPr="0007374F">
              <w:rPr>
                <w:bCs/>
              </w:rPr>
              <w:t>02-854 Warszawa</w:t>
            </w:r>
          </w:p>
          <w:p w14:paraId="10223CD3" w14:textId="77777777" w:rsidR="00B453BA" w:rsidRPr="0007374F" w:rsidRDefault="00B453BA" w:rsidP="00F210E9">
            <w:pPr>
              <w:spacing w:before="120" w:line="360" w:lineRule="auto"/>
              <w:jc w:val="both"/>
              <w:rPr>
                <w:color w:val="000000"/>
              </w:rPr>
            </w:pPr>
            <w:r w:rsidRPr="0007374F">
              <w:rPr>
                <w:color w:val="000000"/>
                <w:u w:val="single"/>
              </w:rPr>
              <w:t>Uzasadnienie wyboru</w:t>
            </w:r>
            <w:r w:rsidRPr="0007374F">
              <w:rPr>
                <w:color w:val="000000"/>
              </w:rPr>
              <w:t>:</w:t>
            </w:r>
          </w:p>
          <w:p w14:paraId="0C8434C3" w14:textId="77777777" w:rsidR="00B453BA" w:rsidRPr="0007374F" w:rsidRDefault="00B453BA" w:rsidP="00F210E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07374F">
              <w:t>Jedyna złożona oferta, spełnia wymogi Zamawiającego.</w:t>
            </w:r>
          </w:p>
        </w:tc>
      </w:tr>
      <w:tr w:rsidR="00B453BA" w:rsidRPr="0007374F" w14:paraId="46FADA5D" w14:textId="77777777" w:rsidTr="00B453BA">
        <w:trPr>
          <w:gridBefore w:val="1"/>
          <w:wBefore w:w="75" w:type="dxa"/>
          <w:cantSplit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E7CC3" w14:textId="04DD99A1" w:rsidR="00B453BA" w:rsidRPr="0007374F" w:rsidRDefault="00B453BA" w:rsidP="00F210E9">
            <w:pPr>
              <w:spacing w:before="120" w:after="240"/>
              <w:jc w:val="both"/>
            </w:pPr>
            <w:r w:rsidRPr="0007374F">
              <w:t xml:space="preserve"> Pakiet 11–  Kable EKG monitorujące do kardiomonitorów (1)</w:t>
            </w:r>
          </w:p>
          <w:p w14:paraId="1185377C" w14:textId="77777777" w:rsidR="00B453BA" w:rsidRPr="0007374F" w:rsidRDefault="00B453BA" w:rsidP="00F210E9">
            <w:pPr>
              <w:spacing w:before="60" w:line="360" w:lineRule="auto"/>
              <w:jc w:val="both"/>
              <w:rPr>
                <w:b/>
              </w:rPr>
            </w:pPr>
            <w:r w:rsidRPr="0007374F">
              <w:rPr>
                <w:b/>
              </w:rPr>
              <w:t>Empireum Piotr Dopieralski</w:t>
            </w:r>
          </w:p>
          <w:p w14:paraId="3EAE4014" w14:textId="06F2DE7B" w:rsidR="00B453BA" w:rsidRPr="0007374F" w:rsidRDefault="00944D2C" w:rsidP="00F210E9">
            <w:pPr>
              <w:spacing w:line="360" w:lineRule="auto"/>
              <w:jc w:val="both"/>
              <w:rPr>
                <w:bCs/>
              </w:rPr>
            </w:pPr>
            <w:r w:rsidRPr="0007374F">
              <w:rPr>
                <w:bCs/>
              </w:rPr>
              <w:t>ul.</w:t>
            </w:r>
            <w:r w:rsidR="00B453BA" w:rsidRPr="0007374F">
              <w:rPr>
                <w:bCs/>
              </w:rPr>
              <w:t xml:space="preserve">Chotomowska 30 </w:t>
            </w:r>
          </w:p>
          <w:p w14:paraId="3DDD034D" w14:textId="77777777" w:rsidR="00B453BA" w:rsidRPr="0007374F" w:rsidRDefault="00B453BA" w:rsidP="00F210E9">
            <w:pPr>
              <w:spacing w:after="120"/>
              <w:jc w:val="both"/>
              <w:rPr>
                <w:bCs/>
              </w:rPr>
            </w:pPr>
            <w:r w:rsidRPr="0007374F">
              <w:rPr>
                <w:bCs/>
              </w:rPr>
              <w:t>05-110 Jabłonna</w:t>
            </w:r>
          </w:p>
          <w:p w14:paraId="0C10D3E5" w14:textId="77777777" w:rsidR="00B453BA" w:rsidRPr="0007374F" w:rsidRDefault="00B453BA" w:rsidP="00F210E9">
            <w:pPr>
              <w:spacing w:before="120" w:line="360" w:lineRule="auto"/>
              <w:jc w:val="both"/>
              <w:rPr>
                <w:color w:val="000000"/>
              </w:rPr>
            </w:pPr>
            <w:r w:rsidRPr="0007374F">
              <w:rPr>
                <w:color w:val="000000"/>
                <w:u w:val="single"/>
              </w:rPr>
              <w:t>Uzasadnienie wyboru</w:t>
            </w:r>
            <w:r w:rsidRPr="0007374F">
              <w:rPr>
                <w:color w:val="000000"/>
              </w:rPr>
              <w:t>:</w:t>
            </w:r>
          </w:p>
          <w:p w14:paraId="7C9DA61E" w14:textId="77777777" w:rsidR="00B453BA" w:rsidRPr="0007374F" w:rsidRDefault="00B453BA" w:rsidP="00F210E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07374F">
              <w:t>Najkorzystniejsza oferta, spełnia wymogi Zamawiającego.</w:t>
            </w:r>
          </w:p>
        </w:tc>
      </w:tr>
      <w:tr w:rsidR="00B453BA" w:rsidRPr="0007374F" w14:paraId="73B48303" w14:textId="77777777" w:rsidTr="00B453BA">
        <w:trPr>
          <w:gridBefore w:val="1"/>
          <w:wBefore w:w="75" w:type="dxa"/>
          <w:cantSplit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7F93B" w14:textId="2749B760" w:rsidR="00B453BA" w:rsidRPr="0007374F" w:rsidRDefault="00B453BA" w:rsidP="00F210E9">
            <w:pPr>
              <w:spacing w:before="120" w:after="240"/>
              <w:jc w:val="both"/>
            </w:pPr>
            <w:r w:rsidRPr="0007374F">
              <w:t>Pakiet 12 - Maska z obwodem do aparatu Philips Respironies V</w:t>
            </w:r>
          </w:p>
          <w:p w14:paraId="0140FEF0" w14:textId="77777777" w:rsidR="00B453BA" w:rsidRPr="0007374F" w:rsidRDefault="00B453BA" w:rsidP="00F210E9">
            <w:pPr>
              <w:spacing w:before="60" w:line="360" w:lineRule="auto"/>
              <w:jc w:val="both"/>
              <w:rPr>
                <w:b/>
              </w:rPr>
            </w:pPr>
            <w:r w:rsidRPr="0007374F">
              <w:rPr>
                <w:b/>
              </w:rPr>
              <w:t>Bjeska spółka z ograniczoną odpowiedzialnością spółka komandytowa</w:t>
            </w:r>
          </w:p>
          <w:p w14:paraId="35810100" w14:textId="77777777" w:rsidR="00B453BA" w:rsidRPr="0007374F" w:rsidRDefault="00B453BA" w:rsidP="00F210E9">
            <w:pPr>
              <w:spacing w:line="360" w:lineRule="auto"/>
              <w:jc w:val="both"/>
              <w:rPr>
                <w:bCs/>
              </w:rPr>
            </w:pPr>
            <w:r w:rsidRPr="0007374F">
              <w:rPr>
                <w:bCs/>
              </w:rPr>
              <w:t xml:space="preserve">ul. Strzeszyńska 33 </w:t>
            </w:r>
          </w:p>
          <w:p w14:paraId="31101F3D" w14:textId="77777777" w:rsidR="00B453BA" w:rsidRPr="0007374F" w:rsidRDefault="00B453BA" w:rsidP="00F210E9">
            <w:pPr>
              <w:spacing w:after="120"/>
              <w:jc w:val="both"/>
              <w:rPr>
                <w:bCs/>
              </w:rPr>
            </w:pPr>
            <w:r w:rsidRPr="0007374F">
              <w:rPr>
                <w:bCs/>
              </w:rPr>
              <w:t>60-479 Poznań</w:t>
            </w:r>
          </w:p>
          <w:p w14:paraId="4288D756" w14:textId="77777777" w:rsidR="00B453BA" w:rsidRPr="0007374F" w:rsidRDefault="00B453BA" w:rsidP="00F210E9">
            <w:pPr>
              <w:spacing w:before="120" w:line="360" w:lineRule="auto"/>
              <w:jc w:val="both"/>
              <w:rPr>
                <w:color w:val="000000"/>
              </w:rPr>
            </w:pPr>
            <w:r w:rsidRPr="0007374F">
              <w:rPr>
                <w:color w:val="000000"/>
                <w:u w:val="single"/>
              </w:rPr>
              <w:t>Uzasadnienie wyboru</w:t>
            </w:r>
            <w:r w:rsidRPr="0007374F">
              <w:rPr>
                <w:color w:val="000000"/>
              </w:rPr>
              <w:t>:</w:t>
            </w:r>
          </w:p>
          <w:p w14:paraId="16B9DF34" w14:textId="7A2131C3" w:rsidR="00B453BA" w:rsidRPr="0007374F" w:rsidRDefault="00B453BA" w:rsidP="00F210E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07374F">
              <w:t xml:space="preserve">Jedyna złożona oferta, spełnia wymogi </w:t>
            </w:r>
            <w:r w:rsidR="00944D2C" w:rsidRPr="0007374F">
              <w:t>Zamawiającego</w:t>
            </w:r>
            <w:r w:rsidRPr="0007374F">
              <w:t>.</w:t>
            </w:r>
          </w:p>
        </w:tc>
      </w:tr>
      <w:tr w:rsidR="00B453BA" w:rsidRPr="0007374F" w14:paraId="30A95D2B" w14:textId="77777777" w:rsidTr="00B453BA">
        <w:trPr>
          <w:gridBefore w:val="1"/>
          <w:wBefore w:w="75" w:type="dxa"/>
          <w:cantSplit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301F9" w14:textId="6C993DA2" w:rsidR="00B453BA" w:rsidRPr="0007374F" w:rsidRDefault="00B453BA" w:rsidP="00F210E9">
            <w:pPr>
              <w:spacing w:before="120" w:after="240"/>
              <w:jc w:val="both"/>
            </w:pPr>
            <w:r w:rsidRPr="0007374F">
              <w:lastRenderedPageBreak/>
              <w:t xml:space="preserve"> Pakiet 17 - Sprzęt anestetyczny</w:t>
            </w:r>
          </w:p>
          <w:p w14:paraId="473F9F46" w14:textId="77777777" w:rsidR="00B453BA" w:rsidRPr="0007374F" w:rsidRDefault="00B453BA" w:rsidP="00F210E9">
            <w:pPr>
              <w:spacing w:before="60" w:line="360" w:lineRule="auto"/>
              <w:jc w:val="both"/>
              <w:rPr>
                <w:b/>
              </w:rPr>
            </w:pPr>
            <w:r w:rsidRPr="0007374F">
              <w:rPr>
                <w:b/>
              </w:rPr>
              <w:t>Teleflex Polska sp. z o.o.</w:t>
            </w:r>
          </w:p>
          <w:p w14:paraId="6ECE16F8" w14:textId="30747BC3" w:rsidR="00B453BA" w:rsidRPr="0007374F" w:rsidRDefault="00944D2C" w:rsidP="00F210E9">
            <w:pPr>
              <w:spacing w:line="360" w:lineRule="auto"/>
              <w:jc w:val="both"/>
              <w:rPr>
                <w:bCs/>
              </w:rPr>
            </w:pPr>
            <w:r w:rsidRPr="0007374F">
              <w:rPr>
                <w:bCs/>
              </w:rPr>
              <w:t xml:space="preserve">ul. </w:t>
            </w:r>
            <w:r w:rsidR="00B453BA" w:rsidRPr="0007374F">
              <w:rPr>
                <w:bCs/>
              </w:rPr>
              <w:t xml:space="preserve">Żwirki i Wigury 16A </w:t>
            </w:r>
          </w:p>
          <w:p w14:paraId="7354206D" w14:textId="77777777" w:rsidR="00B453BA" w:rsidRPr="0007374F" w:rsidRDefault="00B453BA" w:rsidP="00F210E9">
            <w:pPr>
              <w:spacing w:after="120"/>
              <w:jc w:val="both"/>
              <w:rPr>
                <w:bCs/>
              </w:rPr>
            </w:pPr>
            <w:r w:rsidRPr="0007374F">
              <w:rPr>
                <w:bCs/>
              </w:rPr>
              <w:t>02-092 Warszawa</w:t>
            </w:r>
          </w:p>
          <w:p w14:paraId="56809DD7" w14:textId="77777777" w:rsidR="00B453BA" w:rsidRPr="0007374F" w:rsidRDefault="00B453BA" w:rsidP="00F210E9">
            <w:pPr>
              <w:spacing w:before="120" w:line="360" w:lineRule="auto"/>
              <w:jc w:val="both"/>
              <w:rPr>
                <w:color w:val="000000"/>
              </w:rPr>
            </w:pPr>
            <w:r w:rsidRPr="0007374F">
              <w:rPr>
                <w:color w:val="000000"/>
                <w:u w:val="single"/>
              </w:rPr>
              <w:t>Uzasadnienie wyboru</w:t>
            </w:r>
            <w:r w:rsidRPr="0007374F">
              <w:rPr>
                <w:color w:val="000000"/>
              </w:rPr>
              <w:t>:</w:t>
            </w:r>
          </w:p>
          <w:p w14:paraId="1F343386" w14:textId="77777777" w:rsidR="00B453BA" w:rsidRPr="0007374F" w:rsidRDefault="00B453BA" w:rsidP="00F210E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07374F">
              <w:t>Jedyna złożona  oferta, spełnia wymogi Zamawiającego.</w:t>
            </w:r>
          </w:p>
        </w:tc>
      </w:tr>
      <w:tr w:rsidR="00B453BA" w:rsidRPr="0007374F" w14:paraId="12B40026" w14:textId="77777777" w:rsidTr="00B453BA">
        <w:trPr>
          <w:gridBefore w:val="1"/>
          <w:wBefore w:w="75" w:type="dxa"/>
          <w:cantSplit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80B04" w14:textId="6BD15720" w:rsidR="00B453BA" w:rsidRPr="0007374F" w:rsidRDefault="00B453BA" w:rsidP="00F210E9">
            <w:pPr>
              <w:spacing w:before="120" w:after="240"/>
              <w:jc w:val="both"/>
            </w:pPr>
            <w:r w:rsidRPr="0007374F">
              <w:t xml:space="preserve"> Pakiet 19 –Strzygarki i ostrza do strzygarki</w:t>
            </w:r>
          </w:p>
          <w:p w14:paraId="6E7B94D5" w14:textId="77777777" w:rsidR="00B453BA" w:rsidRPr="0007374F" w:rsidRDefault="00B453BA" w:rsidP="00F210E9">
            <w:pPr>
              <w:spacing w:before="60" w:line="360" w:lineRule="auto"/>
              <w:jc w:val="both"/>
              <w:rPr>
                <w:b/>
              </w:rPr>
            </w:pPr>
            <w:r w:rsidRPr="0007374F">
              <w:rPr>
                <w:b/>
              </w:rPr>
              <w:t>Solventum Poland Sp. z o.o.</w:t>
            </w:r>
          </w:p>
          <w:p w14:paraId="16099D4D" w14:textId="0A872634" w:rsidR="00B453BA" w:rsidRPr="0007374F" w:rsidRDefault="00944D2C" w:rsidP="00F210E9">
            <w:pPr>
              <w:spacing w:line="360" w:lineRule="auto"/>
              <w:jc w:val="both"/>
              <w:rPr>
                <w:bCs/>
              </w:rPr>
            </w:pPr>
            <w:r w:rsidRPr="0007374F">
              <w:rPr>
                <w:bCs/>
              </w:rPr>
              <w:t xml:space="preserve">ul. </w:t>
            </w:r>
            <w:r w:rsidR="00B453BA" w:rsidRPr="0007374F">
              <w:rPr>
                <w:bCs/>
              </w:rPr>
              <w:t xml:space="preserve">Kwidzyńska 6 </w:t>
            </w:r>
          </w:p>
          <w:p w14:paraId="09E4586F" w14:textId="77777777" w:rsidR="00B453BA" w:rsidRPr="0007374F" w:rsidRDefault="00B453BA" w:rsidP="00F210E9">
            <w:pPr>
              <w:spacing w:after="120"/>
              <w:jc w:val="both"/>
              <w:rPr>
                <w:bCs/>
              </w:rPr>
            </w:pPr>
            <w:r w:rsidRPr="0007374F">
              <w:rPr>
                <w:bCs/>
              </w:rPr>
              <w:t>51-416 Wrocław</w:t>
            </w:r>
          </w:p>
          <w:p w14:paraId="52E309ED" w14:textId="77777777" w:rsidR="00B453BA" w:rsidRPr="0007374F" w:rsidRDefault="00B453BA" w:rsidP="00F210E9">
            <w:pPr>
              <w:spacing w:before="120" w:line="360" w:lineRule="auto"/>
              <w:jc w:val="both"/>
              <w:rPr>
                <w:color w:val="000000"/>
              </w:rPr>
            </w:pPr>
            <w:r w:rsidRPr="0007374F">
              <w:rPr>
                <w:color w:val="000000"/>
                <w:u w:val="single"/>
              </w:rPr>
              <w:t>Uzasadnienie wyboru</w:t>
            </w:r>
            <w:r w:rsidRPr="0007374F">
              <w:rPr>
                <w:color w:val="000000"/>
              </w:rPr>
              <w:t>:</w:t>
            </w:r>
          </w:p>
          <w:p w14:paraId="6B00A482" w14:textId="77777777" w:rsidR="00B453BA" w:rsidRPr="0007374F" w:rsidRDefault="00B453BA" w:rsidP="00F210E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07374F">
              <w:t>Jedyna złożona oferta, spełnia wymogi Zamawiającego.</w:t>
            </w:r>
          </w:p>
        </w:tc>
      </w:tr>
      <w:tr w:rsidR="00B453BA" w:rsidRPr="0007374F" w14:paraId="2E93D6C5" w14:textId="77777777" w:rsidTr="00B453BA">
        <w:trPr>
          <w:gridBefore w:val="1"/>
          <w:wBefore w:w="75" w:type="dxa"/>
          <w:cantSplit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65B18" w14:textId="29579114" w:rsidR="00B453BA" w:rsidRPr="0007374F" w:rsidRDefault="00B453BA" w:rsidP="00F210E9">
            <w:pPr>
              <w:spacing w:before="120" w:after="240"/>
              <w:jc w:val="both"/>
            </w:pPr>
            <w:r w:rsidRPr="0007374F">
              <w:t xml:space="preserve"> Pakiet 21 – Wielorazowe czujniki saturacji dla dorosłych</w:t>
            </w:r>
          </w:p>
          <w:p w14:paraId="3D915E6B" w14:textId="77777777" w:rsidR="00B453BA" w:rsidRPr="0007374F" w:rsidRDefault="00B453BA" w:rsidP="00F210E9">
            <w:pPr>
              <w:spacing w:before="60" w:line="360" w:lineRule="auto"/>
              <w:jc w:val="both"/>
              <w:rPr>
                <w:b/>
              </w:rPr>
            </w:pPr>
            <w:r w:rsidRPr="0007374F">
              <w:rPr>
                <w:b/>
              </w:rPr>
              <w:t>PROMED S.A.</w:t>
            </w:r>
          </w:p>
          <w:p w14:paraId="0CDFF947" w14:textId="77777777" w:rsidR="00B453BA" w:rsidRPr="0007374F" w:rsidRDefault="00B453BA" w:rsidP="00F210E9">
            <w:pPr>
              <w:spacing w:line="360" w:lineRule="auto"/>
              <w:jc w:val="both"/>
              <w:rPr>
                <w:bCs/>
              </w:rPr>
            </w:pPr>
            <w:r w:rsidRPr="0007374F">
              <w:rPr>
                <w:bCs/>
              </w:rPr>
              <w:t xml:space="preserve">ul. Działkowa 56 </w:t>
            </w:r>
          </w:p>
          <w:p w14:paraId="076ADA6F" w14:textId="77777777" w:rsidR="00B453BA" w:rsidRPr="0007374F" w:rsidRDefault="00B453BA" w:rsidP="00F210E9">
            <w:pPr>
              <w:spacing w:after="120"/>
              <w:jc w:val="both"/>
              <w:rPr>
                <w:bCs/>
              </w:rPr>
            </w:pPr>
            <w:r w:rsidRPr="0007374F">
              <w:rPr>
                <w:bCs/>
              </w:rPr>
              <w:t>02-234 Warszawa</w:t>
            </w:r>
          </w:p>
          <w:p w14:paraId="2BF50D63" w14:textId="77777777" w:rsidR="00B453BA" w:rsidRPr="0007374F" w:rsidRDefault="00B453BA" w:rsidP="00F210E9">
            <w:pPr>
              <w:spacing w:before="120" w:line="360" w:lineRule="auto"/>
              <w:jc w:val="both"/>
              <w:rPr>
                <w:color w:val="000000"/>
              </w:rPr>
            </w:pPr>
            <w:r w:rsidRPr="0007374F">
              <w:rPr>
                <w:color w:val="000000"/>
                <w:u w:val="single"/>
              </w:rPr>
              <w:t>Uzasadnienie wyboru</w:t>
            </w:r>
            <w:r w:rsidRPr="0007374F">
              <w:rPr>
                <w:color w:val="000000"/>
              </w:rPr>
              <w:t>:</w:t>
            </w:r>
          </w:p>
          <w:p w14:paraId="730F5745" w14:textId="77777777" w:rsidR="00B453BA" w:rsidRPr="0007374F" w:rsidRDefault="00B453BA" w:rsidP="00F210E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07374F">
              <w:t>Jedyna złożona oferta, spełnia wymogi Zamawiającego.</w:t>
            </w:r>
          </w:p>
        </w:tc>
      </w:tr>
      <w:tr w:rsidR="00B453BA" w:rsidRPr="0007374F" w14:paraId="461C6FD4" w14:textId="77777777" w:rsidTr="00B453BA">
        <w:trPr>
          <w:gridBefore w:val="1"/>
          <w:wBefore w:w="75" w:type="dxa"/>
          <w:cantSplit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32233" w14:textId="63C85D06" w:rsidR="00B453BA" w:rsidRPr="0007374F" w:rsidRDefault="00B453BA" w:rsidP="00F210E9">
            <w:pPr>
              <w:spacing w:before="120" w:after="240"/>
              <w:jc w:val="both"/>
            </w:pPr>
            <w:r w:rsidRPr="0007374F">
              <w:t xml:space="preserve"> Pakiet 23 -  Worki do drenażu typu Bile-Bag</w:t>
            </w:r>
          </w:p>
          <w:p w14:paraId="2563E82E" w14:textId="77777777" w:rsidR="00B453BA" w:rsidRPr="0007374F" w:rsidRDefault="00B453BA" w:rsidP="00F210E9">
            <w:pPr>
              <w:spacing w:before="60" w:line="360" w:lineRule="auto"/>
              <w:jc w:val="both"/>
              <w:rPr>
                <w:b/>
              </w:rPr>
            </w:pPr>
            <w:r w:rsidRPr="0007374F">
              <w:rPr>
                <w:b/>
              </w:rPr>
              <w:t>Zarys International Group spółka z ograniczoną odpowiedzialnością spółka komandytowa</w:t>
            </w:r>
          </w:p>
          <w:p w14:paraId="04CEE4B0" w14:textId="43AC40A7" w:rsidR="00B453BA" w:rsidRPr="0007374F" w:rsidRDefault="00944D2C" w:rsidP="00F210E9">
            <w:pPr>
              <w:spacing w:line="360" w:lineRule="auto"/>
              <w:jc w:val="both"/>
              <w:rPr>
                <w:bCs/>
              </w:rPr>
            </w:pPr>
            <w:r w:rsidRPr="0007374F">
              <w:rPr>
                <w:bCs/>
              </w:rPr>
              <w:t xml:space="preserve">ul. </w:t>
            </w:r>
            <w:r w:rsidR="00B453BA" w:rsidRPr="0007374F">
              <w:rPr>
                <w:bCs/>
              </w:rPr>
              <w:t xml:space="preserve">Pod Borem 18 </w:t>
            </w:r>
          </w:p>
          <w:p w14:paraId="1027DB5A" w14:textId="77777777" w:rsidR="00B453BA" w:rsidRPr="0007374F" w:rsidRDefault="00B453BA" w:rsidP="00F210E9">
            <w:pPr>
              <w:spacing w:after="120"/>
              <w:jc w:val="both"/>
              <w:rPr>
                <w:bCs/>
              </w:rPr>
            </w:pPr>
            <w:r w:rsidRPr="0007374F">
              <w:rPr>
                <w:bCs/>
              </w:rPr>
              <w:t>41-808 Zabrze</w:t>
            </w:r>
          </w:p>
          <w:p w14:paraId="5ACFE8B4" w14:textId="77777777" w:rsidR="00B453BA" w:rsidRPr="0007374F" w:rsidRDefault="00B453BA" w:rsidP="00F210E9">
            <w:pPr>
              <w:spacing w:before="120" w:line="360" w:lineRule="auto"/>
              <w:jc w:val="both"/>
              <w:rPr>
                <w:color w:val="000000"/>
              </w:rPr>
            </w:pPr>
            <w:r w:rsidRPr="0007374F">
              <w:rPr>
                <w:color w:val="000000"/>
                <w:u w:val="single"/>
              </w:rPr>
              <w:t>Uzasadnienie wyboru</w:t>
            </w:r>
            <w:r w:rsidRPr="0007374F">
              <w:rPr>
                <w:color w:val="000000"/>
              </w:rPr>
              <w:t>:</w:t>
            </w:r>
          </w:p>
          <w:p w14:paraId="751F2006" w14:textId="77777777" w:rsidR="00B453BA" w:rsidRPr="0007374F" w:rsidRDefault="00B453BA" w:rsidP="00F210E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07374F">
              <w:t>Jedyna złożona oferta, spełnia wymogi Zamawiającego.</w:t>
            </w:r>
          </w:p>
        </w:tc>
      </w:tr>
      <w:tr w:rsidR="00B453BA" w:rsidRPr="0007374F" w14:paraId="24F5F821" w14:textId="77777777" w:rsidTr="00B453BA">
        <w:trPr>
          <w:gridBefore w:val="1"/>
          <w:wBefore w:w="75" w:type="dxa"/>
          <w:cantSplit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AF65A" w14:textId="4A18E022" w:rsidR="00B453BA" w:rsidRPr="0007374F" w:rsidRDefault="00B453BA" w:rsidP="00F210E9">
            <w:pPr>
              <w:spacing w:before="120" w:after="240"/>
              <w:jc w:val="both"/>
            </w:pPr>
            <w:r w:rsidRPr="0007374F">
              <w:t xml:space="preserve"> Pakiet 25 - Zestaw do cewnikowania metodą Seldingera</w:t>
            </w:r>
          </w:p>
          <w:p w14:paraId="75C9A878" w14:textId="77777777" w:rsidR="00B453BA" w:rsidRPr="0007374F" w:rsidRDefault="00B453BA" w:rsidP="00F210E9">
            <w:pPr>
              <w:spacing w:before="60" w:line="360" w:lineRule="auto"/>
              <w:jc w:val="both"/>
              <w:rPr>
                <w:b/>
              </w:rPr>
            </w:pPr>
            <w:r w:rsidRPr="0007374F">
              <w:rPr>
                <w:b/>
              </w:rPr>
              <w:t>Teleflex Polska sp. z o.o.</w:t>
            </w:r>
          </w:p>
          <w:p w14:paraId="5450F243" w14:textId="371AFAFF" w:rsidR="00B453BA" w:rsidRPr="0007374F" w:rsidRDefault="00944D2C" w:rsidP="00F210E9">
            <w:pPr>
              <w:spacing w:line="360" w:lineRule="auto"/>
              <w:jc w:val="both"/>
              <w:rPr>
                <w:bCs/>
              </w:rPr>
            </w:pPr>
            <w:r w:rsidRPr="0007374F">
              <w:rPr>
                <w:bCs/>
              </w:rPr>
              <w:t xml:space="preserve">ul. </w:t>
            </w:r>
            <w:r w:rsidR="00B453BA" w:rsidRPr="0007374F">
              <w:rPr>
                <w:bCs/>
              </w:rPr>
              <w:t xml:space="preserve">Żwirki i Wigury 16A </w:t>
            </w:r>
          </w:p>
          <w:p w14:paraId="406AD91E" w14:textId="77777777" w:rsidR="00B453BA" w:rsidRPr="0007374F" w:rsidRDefault="00B453BA" w:rsidP="00F210E9">
            <w:pPr>
              <w:spacing w:after="120"/>
              <w:jc w:val="both"/>
              <w:rPr>
                <w:bCs/>
              </w:rPr>
            </w:pPr>
            <w:r w:rsidRPr="0007374F">
              <w:rPr>
                <w:bCs/>
              </w:rPr>
              <w:t>02-092 Warszawa</w:t>
            </w:r>
          </w:p>
          <w:p w14:paraId="6262C907" w14:textId="77777777" w:rsidR="00B453BA" w:rsidRPr="0007374F" w:rsidRDefault="00B453BA" w:rsidP="00F210E9">
            <w:pPr>
              <w:spacing w:before="120" w:line="360" w:lineRule="auto"/>
              <w:jc w:val="both"/>
              <w:rPr>
                <w:color w:val="000000"/>
              </w:rPr>
            </w:pPr>
            <w:r w:rsidRPr="0007374F">
              <w:rPr>
                <w:color w:val="000000"/>
                <w:u w:val="single"/>
              </w:rPr>
              <w:t>Uzasadnienie wyboru</w:t>
            </w:r>
            <w:r w:rsidRPr="0007374F">
              <w:rPr>
                <w:color w:val="000000"/>
              </w:rPr>
              <w:t>:</w:t>
            </w:r>
          </w:p>
          <w:p w14:paraId="02C6F01B" w14:textId="77777777" w:rsidR="00B453BA" w:rsidRPr="0007374F" w:rsidRDefault="00B453BA" w:rsidP="00F210E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07374F">
              <w:t>Jedyna złożona oferta, spełnia wymogi Zamawiającego.</w:t>
            </w:r>
          </w:p>
        </w:tc>
      </w:tr>
    </w:tbl>
    <w:p w14:paraId="0B3CC5F0" w14:textId="77777777" w:rsidR="00B36EDA" w:rsidRPr="0007374F" w:rsidRDefault="00B36EDA" w:rsidP="00B36EDA">
      <w:pPr>
        <w:spacing w:before="360" w:after="120" w:line="276" w:lineRule="auto"/>
        <w:ind w:right="-425"/>
        <w:jc w:val="both"/>
        <w:rPr>
          <w:color w:val="000000"/>
        </w:rPr>
      </w:pPr>
      <w:r w:rsidRPr="0007374F">
        <w:rPr>
          <w:b/>
          <w:bCs/>
          <w:color w:val="000000"/>
        </w:rPr>
        <w:lastRenderedPageBreak/>
        <w:t>Punktacja przyznana ofertom w każdym kryterium oceny ofert wraz z łączną punktacją</w:t>
      </w:r>
      <w:r w:rsidRPr="0007374F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07374F" w14:paraId="45A28EF5" w14:textId="77777777" w:rsidTr="00944D2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582384B" w14:textId="77777777" w:rsidR="00B36EDA" w:rsidRPr="0007374F" w:rsidRDefault="00B36EDA" w:rsidP="00967BF4">
            <w:pPr>
              <w:spacing w:before="120" w:after="120"/>
              <w:jc w:val="center"/>
              <w:rPr>
                <w:bCs/>
                <w:color w:val="000000"/>
              </w:rPr>
            </w:pPr>
            <w:r w:rsidRPr="0007374F">
              <w:rPr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FB6603F" w14:textId="77777777" w:rsidR="00B36EDA" w:rsidRPr="0007374F" w:rsidRDefault="00B36EDA" w:rsidP="00967BF4">
            <w:pPr>
              <w:spacing w:before="120" w:after="120"/>
              <w:jc w:val="center"/>
              <w:rPr>
                <w:bCs/>
              </w:rPr>
            </w:pPr>
            <w:r w:rsidRPr="0007374F">
              <w:rPr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2974A45" w14:textId="77777777" w:rsidR="00B36EDA" w:rsidRPr="0007374F" w:rsidRDefault="00B36EDA" w:rsidP="00967BF4">
            <w:pPr>
              <w:spacing w:before="120" w:after="120"/>
              <w:jc w:val="center"/>
              <w:rPr>
                <w:bCs/>
                <w:color w:val="000000"/>
              </w:rPr>
            </w:pPr>
            <w:r w:rsidRPr="0007374F">
              <w:rPr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1091CCC" w14:textId="77777777" w:rsidR="00B36EDA" w:rsidRPr="0007374F" w:rsidRDefault="00B36EDA" w:rsidP="00967BF4">
            <w:pPr>
              <w:spacing w:before="120" w:after="120"/>
              <w:jc w:val="center"/>
              <w:rPr>
                <w:bCs/>
                <w:color w:val="000000"/>
              </w:rPr>
            </w:pPr>
            <w:r w:rsidRPr="0007374F">
              <w:rPr>
                <w:bCs/>
                <w:color w:val="000000"/>
              </w:rPr>
              <w:t>Razem</w:t>
            </w:r>
          </w:p>
        </w:tc>
      </w:tr>
      <w:tr w:rsidR="00B453BA" w:rsidRPr="0007374F" w14:paraId="72519290" w14:textId="77777777" w:rsidTr="00944D2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32679" w14:textId="77777777" w:rsidR="00B453BA" w:rsidRPr="0007374F" w:rsidRDefault="00B453BA" w:rsidP="00F210E9">
            <w:pPr>
              <w:spacing w:before="40" w:after="40"/>
              <w:rPr>
                <w:color w:val="000000"/>
              </w:rPr>
            </w:pPr>
            <w:r w:rsidRPr="0007374F">
              <w:t>1 - Pakiet 1 - Akcesoria do aparatu AIRVO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79EC9" w14:textId="77777777" w:rsidR="00B453BA" w:rsidRPr="0007374F" w:rsidRDefault="00B453BA" w:rsidP="00F210E9">
            <w:pPr>
              <w:spacing w:line="276" w:lineRule="auto"/>
              <w:rPr>
                <w:b/>
                <w:bCs/>
              </w:rPr>
            </w:pPr>
            <w:r w:rsidRPr="0007374F">
              <w:rPr>
                <w:b/>
                <w:bCs/>
              </w:rPr>
              <w:t>Fisher &amp; Paykel Healthcare Poland sp. z o. o.</w:t>
            </w:r>
          </w:p>
          <w:p w14:paraId="4E937304" w14:textId="77777777" w:rsidR="00B453BA" w:rsidRPr="0007374F" w:rsidRDefault="00B453BA" w:rsidP="00F210E9">
            <w:pPr>
              <w:spacing w:line="276" w:lineRule="auto"/>
            </w:pPr>
            <w:r w:rsidRPr="0007374F">
              <w:t>Pl. Andersa 7</w:t>
            </w:r>
          </w:p>
          <w:p w14:paraId="09B02CCF" w14:textId="77777777" w:rsidR="00B453BA" w:rsidRPr="0007374F" w:rsidRDefault="00B453BA" w:rsidP="00F210E9">
            <w:pPr>
              <w:spacing w:after="40" w:line="276" w:lineRule="auto"/>
              <w:rPr>
                <w:color w:val="000000"/>
              </w:rPr>
            </w:pPr>
            <w:r w:rsidRPr="0007374F">
              <w:t>61-894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3B832" w14:textId="77777777" w:rsidR="00B453BA" w:rsidRPr="0007374F" w:rsidRDefault="00B453BA" w:rsidP="00F210E9">
            <w:pPr>
              <w:spacing w:before="40" w:after="40"/>
              <w:rPr>
                <w:color w:val="000000"/>
              </w:rPr>
            </w:pPr>
            <w:r w:rsidRPr="0007374F"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E3C70" w14:textId="77777777" w:rsidR="00B453BA" w:rsidRPr="0007374F" w:rsidRDefault="00B453BA" w:rsidP="00F210E9">
            <w:pPr>
              <w:jc w:val="center"/>
              <w:rPr>
                <w:color w:val="000000"/>
              </w:rPr>
            </w:pPr>
            <w:r w:rsidRPr="0007374F">
              <w:t xml:space="preserve">  500,00</w:t>
            </w:r>
          </w:p>
        </w:tc>
      </w:tr>
      <w:tr w:rsidR="00B453BA" w:rsidRPr="0007374F" w14:paraId="4D850EFB" w14:textId="77777777" w:rsidTr="00944D2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0A482" w14:textId="77777777" w:rsidR="00B453BA" w:rsidRPr="0007374F" w:rsidRDefault="00B453BA" w:rsidP="00F210E9">
            <w:pPr>
              <w:spacing w:before="40" w:after="40"/>
              <w:rPr>
                <w:color w:val="000000"/>
              </w:rPr>
            </w:pPr>
            <w:r w:rsidRPr="0007374F">
              <w:t>4 - Pakiet 4 - Cewniki do odsysania dróg oddechowych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3F55C" w14:textId="77777777" w:rsidR="00B453BA" w:rsidRPr="0007374F" w:rsidRDefault="00B453BA" w:rsidP="00F210E9">
            <w:pPr>
              <w:spacing w:line="276" w:lineRule="auto"/>
              <w:rPr>
                <w:b/>
                <w:bCs/>
              </w:rPr>
            </w:pPr>
            <w:r w:rsidRPr="0007374F">
              <w:rPr>
                <w:b/>
                <w:bCs/>
              </w:rPr>
              <w:t>Zarys International Group spółka z ograniczoną odpowiedzialnością spółka komandytowa</w:t>
            </w:r>
          </w:p>
          <w:p w14:paraId="4FC86DA3" w14:textId="2653C17A" w:rsidR="00B453BA" w:rsidRPr="0007374F" w:rsidRDefault="0007374F" w:rsidP="00F210E9">
            <w:pPr>
              <w:spacing w:line="276" w:lineRule="auto"/>
            </w:pPr>
            <w:r>
              <w:t xml:space="preserve">ul. </w:t>
            </w:r>
            <w:r w:rsidR="00B453BA" w:rsidRPr="0007374F">
              <w:t>Pod Borem 18</w:t>
            </w:r>
          </w:p>
          <w:p w14:paraId="5722EE4B" w14:textId="77777777" w:rsidR="00B453BA" w:rsidRPr="0007374F" w:rsidRDefault="00B453BA" w:rsidP="00F210E9">
            <w:pPr>
              <w:spacing w:after="40" w:line="276" w:lineRule="auto"/>
              <w:rPr>
                <w:color w:val="000000"/>
              </w:rPr>
            </w:pPr>
            <w:r w:rsidRPr="0007374F">
              <w:t>41-808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C8930" w14:textId="77777777" w:rsidR="00B453BA" w:rsidRPr="0007374F" w:rsidRDefault="00B453BA" w:rsidP="00F210E9">
            <w:pPr>
              <w:spacing w:before="40" w:after="40"/>
              <w:rPr>
                <w:color w:val="000000"/>
              </w:rPr>
            </w:pPr>
            <w:r w:rsidRPr="0007374F"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7DD63" w14:textId="77777777" w:rsidR="00B453BA" w:rsidRPr="0007374F" w:rsidRDefault="00B453BA" w:rsidP="00F210E9">
            <w:pPr>
              <w:jc w:val="center"/>
              <w:rPr>
                <w:color w:val="000000"/>
              </w:rPr>
            </w:pPr>
            <w:r w:rsidRPr="0007374F">
              <w:t xml:space="preserve">  500,00</w:t>
            </w:r>
          </w:p>
        </w:tc>
      </w:tr>
      <w:tr w:rsidR="00B453BA" w:rsidRPr="0007374F" w14:paraId="6DC0198A" w14:textId="77777777" w:rsidTr="00944D2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CA23B" w14:textId="77777777" w:rsidR="00B453BA" w:rsidRPr="0007374F" w:rsidRDefault="00B453BA" w:rsidP="00F210E9">
            <w:pPr>
              <w:spacing w:before="40" w:after="40"/>
              <w:rPr>
                <w:color w:val="000000"/>
              </w:rPr>
            </w:pPr>
            <w:r w:rsidRPr="0007374F">
              <w:t>5 - Pakiet 5 - Cewniki do zamkniętego systemu odsysania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86C42" w14:textId="77777777" w:rsidR="00B453BA" w:rsidRPr="0007374F" w:rsidRDefault="00B453BA" w:rsidP="00F210E9">
            <w:pPr>
              <w:spacing w:line="276" w:lineRule="auto"/>
              <w:rPr>
                <w:b/>
                <w:bCs/>
              </w:rPr>
            </w:pPr>
            <w:r w:rsidRPr="0007374F">
              <w:rPr>
                <w:b/>
                <w:bCs/>
              </w:rPr>
              <w:t>SKAMEX Spółka Akcyjna</w:t>
            </w:r>
          </w:p>
          <w:p w14:paraId="462DC3A4" w14:textId="77777777" w:rsidR="00B453BA" w:rsidRPr="0007374F" w:rsidRDefault="00B453BA" w:rsidP="00F210E9">
            <w:pPr>
              <w:spacing w:line="276" w:lineRule="auto"/>
            </w:pPr>
            <w:r w:rsidRPr="0007374F">
              <w:t>ul. Częstochowska 38/52</w:t>
            </w:r>
          </w:p>
          <w:p w14:paraId="64B75619" w14:textId="77777777" w:rsidR="00B453BA" w:rsidRPr="0007374F" w:rsidRDefault="00B453BA" w:rsidP="00F210E9">
            <w:pPr>
              <w:spacing w:after="40" w:line="276" w:lineRule="auto"/>
              <w:rPr>
                <w:color w:val="000000"/>
              </w:rPr>
            </w:pPr>
            <w:r w:rsidRPr="0007374F">
              <w:t>93-121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6EF005" w14:textId="77777777" w:rsidR="00B453BA" w:rsidRPr="0007374F" w:rsidRDefault="00B453BA" w:rsidP="00F210E9">
            <w:pPr>
              <w:spacing w:before="40" w:after="40"/>
              <w:rPr>
                <w:color w:val="000000"/>
              </w:rPr>
            </w:pPr>
            <w:r w:rsidRPr="0007374F"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AE216" w14:textId="77777777" w:rsidR="00B453BA" w:rsidRPr="0007374F" w:rsidRDefault="00B453BA" w:rsidP="00F210E9">
            <w:pPr>
              <w:jc w:val="center"/>
              <w:rPr>
                <w:color w:val="000000"/>
              </w:rPr>
            </w:pPr>
            <w:r w:rsidRPr="0007374F">
              <w:t xml:space="preserve">  500,00</w:t>
            </w:r>
          </w:p>
        </w:tc>
      </w:tr>
      <w:tr w:rsidR="00B453BA" w:rsidRPr="0007374F" w14:paraId="3AE3ECC4" w14:textId="77777777" w:rsidTr="00944D2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0C223" w14:textId="77777777" w:rsidR="00B453BA" w:rsidRPr="0007374F" w:rsidRDefault="00B453BA" w:rsidP="00F210E9">
            <w:pPr>
              <w:spacing w:before="40" w:after="40"/>
              <w:rPr>
                <w:color w:val="000000"/>
              </w:rPr>
            </w:pPr>
            <w:r w:rsidRPr="0007374F">
              <w:t>6 - Pakiet 6 - Cewniki, worki, wieszaki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4A4FD" w14:textId="77777777" w:rsidR="00B453BA" w:rsidRPr="0007374F" w:rsidRDefault="00B453BA" w:rsidP="00F210E9">
            <w:pPr>
              <w:spacing w:line="276" w:lineRule="auto"/>
              <w:rPr>
                <w:b/>
                <w:bCs/>
              </w:rPr>
            </w:pPr>
            <w:r w:rsidRPr="0007374F">
              <w:rPr>
                <w:b/>
                <w:bCs/>
              </w:rPr>
              <w:t>SKAMEX Spółka Akcyjna</w:t>
            </w:r>
          </w:p>
          <w:p w14:paraId="337A4385" w14:textId="77777777" w:rsidR="00B453BA" w:rsidRPr="0007374F" w:rsidRDefault="00B453BA" w:rsidP="00F210E9">
            <w:pPr>
              <w:spacing w:line="276" w:lineRule="auto"/>
            </w:pPr>
            <w:r w:rsidRPr="0007374F">
              <w:t>ul. Częstochowska 38/52</w:t>
            </w:r>
          </w:p>
          <w:p w14:paraId="747D1556" w14:textId="77777777" w:rsidR="00B453BA" w:rsidRPr="0007374F" w:rsidRDefault="00B453BA" w:rsidP="00F210E9">
            <w:pPr>
              <w:spacing w:after="40" w:line="276" w:lineRule="auto"/>
              <w:rPr>
                <w:color w:val="000000"/>
              </w:rPr>
            </w:pPr>
            <w:r w:rsidRPr="0007374F">
              <w:t>93-121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A88424" w14:textId="77777777" w:rsidR="00B453BA" w:rsidRPr="0007374F" w:rsidRDefault="00B453BA" w:rsidP="00F210E9">
            <w:pPr>
              <w:spacing w:before="40" w:after="40"/>
              <w:rPr>
                <w:color w:val="000000"/>
              </w:rPr>
            </w:pPr>
            <w:r w:rsidRPr="0007374F"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25BAE" w14:textId="77777777" w:rsidR="00B453BA" w:rsidRPr="0007374F" w:rsidRDefault="00B453BA" w:rsidP="00F210E9">
            <w:pPr>
              <w:jc w:val="center"/>
              <w:rPr>
                <w:color w:val="000000"/>
              </w:rPr>
            </w:pPr>
            <w:r w:rsidRPr="0007374F">
              <w:t xml:space="preserve">  500,00</w:t>
            </w:r>
          </w:p>
        </w:tc>
      </w:tr>
      <w:tr w:rsidR="00B453BA" w:rsidRPr="0007374F" w14:paraId="546E1129" w14:textId="77777777" w:rsidTr="00944D2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EEAC7" w14:textId="77777777" w:rsidR="00B453BA" w:rsidRPr="0007374F" w:rsidRDefault="00B453BA" w:rsidP="00F210E9">
            <w:pPr>
              <w:spacing w:before="40" w:after="40"/>
              <w:rPr>
                <w:color w:val="000000"/>
              </w:rPr>
            </w:pPr>
            <w:r w:rsidRPr="0007374F">
              <w:t>9 - Pakiet 9–  Filtr gazu CO2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1AA63" w14:textId="77777777" w:rsidR="00B453BA" w:rsidRPr="0007374F" w:rsidRDefault="00B453BA" w:rsidP="00F210E9">
            <w:pPr>
              <w:spacing w:line="276" w:lineRule="auto"/>
              <w:rPr>
                <w:b/>
                <w:bCs/>
              </w:rPr>
            </w:pPr>
            <w:r w:rsidRPr="0007374F">
              <w:rPr>
                <w:b/>
                <w:bCs/>
              </w:rPr>
              <w:t>Karl Storz Polska Sp. z o.o.</w:t>
            </w:r>
          </w:p>
          <w:p w14:paraId="5372667D" w14:textId="010B644A" w:rsidR="00B453BA" w:rsidRPr="0007374F" w:rsidRDefault="0007374F" w:rsidP="00F210E9">
            <w:pPr>
              <w:spacing w:line="276" w:lineRule="auto"/>
            </w:pPr>
            <w:r>
              <w:t xml:space="preserve">ul. </w:t>
            </w:r>
            <w:r w:rsidR="00B453BA" w:rsidRPr="0007374F">
              <w:t>Hołubcowa 123</w:t>
            </w:r>
          </w:p>
          <w:p w14:paraId="66D2B109" w14:textId="77777777" w:rsidR="00B453BA" w:rsidRPr="0007374F" w:rsidRDefault="00B453BA" w:rsidP="00F210E9">
            <w:pPr>
              <w:spacing w:after="40" w:line="276" w:lineRule="auto"/>
              <w:rPr>
                <w:color w:val="000000"/>
              </w:rPr>
            </w:pPr>
            <w:r w:rsidRPr="0007374F">
              <w:t>02-854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E8820" w14:textId="77777777" w:rsidR="00B453BA" w:rsidRPr="0007374F" w:rsidRDefault="00B453BA" w:rsidP="00F210E9">
            <w:pPr>
              <w:spacing w:before="40" w:after="40"/>
              <w:rPr>
                <w:color w:val="000000"/>
              </w:rPr>
            </w:pPr>
            <w:r w:rsidRPr="0007374F"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91601" w14:textId="77777777" w:rsidR="00B453BA" w:rsidRPr="0007374F" w:rsidRDefault="00B453BA" w:rsidP="00F210E9">
            <w:pPr>
              <w:jc w:val="center"/>
              <w:rPr>
                <w:color w:val="000000"/>
              </w:rPr>
            </w:pPr>
            <w:r w:rsidRPr="0007374F">
              <w:t xml:space="preserve">  500,00</w:t>
            </w:r>
          </w:p>
        </w:tc>
      </w:tr>
      <w:tr w:rsidR="00B453BA" w:rsidRPr="0007374F" w14:paraId="5832496B" w14:textId="77777777" w:rsidTr="00944D2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521D8" w14:textId="77777777" w:rsidR="00B453BA" w:rsidRPr="0007374F" w:rsidRDefault="00B453BA" w:rsidP="00F210E9">
            <w:pPr>
              <w:spacing w:before="40" w:after="40"/>
              <w:rPr>
                <w:color w:val="000000"/>
              </w:rPr>
            </w:pPr>
            <w:r w:rsidRPr="0007374F">
              <w:t>11 - Pakiet 11–  Kable EKG monitorujące do kardiomonitorów (1)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02E09" w14:textId="77777777" w:rsidR="00B453BA" w:rsidRPr="0007374F" w:rsidRDefault="00B453BA" w:rsidP="00F210E9">
            <w:pPr>
              <w:spacing w:line="276" w:lineRule="auto"/>
              <w:rPr>
                <w:b/>
                <w:bCs/>
              </w:rPr>
            </w:pPr>
            <w:r w:rsidRPr="0007374F">
              <w:rPr>
                <w:b/>
                <w:bCs/>
              </w:rPr>
              <w:t>Empireum Piotr Dopieralski</w:t>
            </w:r>
          </w:p>
          <w:p w14:paraId="223315EB" w14:textId="61A7EEAB" w:rsidR="00B453BA" w:rsidRPr="0007374F" w:rsidRDefault="0007374F" w:rsidP="00F210E9">
            <w:pPr>
              <w:spacing w:line="276" w:lineRule="auto"/>
            </w:pPr>
            <w:r>
              <w:t>ul.</w:t>
            </w:r>
            <w:r w:rsidR="00B453BA" w:rsidRPr="0007374F">
              <w:t>Chotomowska 30</w:t>
            </w:r>
          </w:p>
          <w:p w14:paraId="1CDC9B96" w14:textId="77777777" w:rsidR="00B453BA" w:rsidRPr="0007374F" w:rsidRDefault="00B453BA" w:rsidP="00F210E9">
            <w:pPr>
              <w:spacing w:after="40" w:line="276" w:lineRule="auto"/>
              <w:rPr>
                <w:color w:val="000000"/>
              </w:rPr>
            </w:pPr>
            <w:r w:rsidRPr="0007374F">
              <w:t>05-110 Jabłonna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97A58" w14:textId="77777777" w:rsidR="00B453BA" w:rsidRPr="0007374F" w:rsidRDefault="00B453BA" w:rsidP="00F210E9">
            <w:pPr>
              <w:spacing w:before="40" w:after="40"/>
              <w:rPr>
                <w:color w:val="000000"/>
              </w:rPr>
            </w:pPr>
            <w:r w:rsidRPr="0007374F"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76C4A" w14:textId="77777777" w:rsidR="00B453BA" w:rsidRPr="0007374F" w:rsidRDefault="00B453BA" w:rsidP="00F210E9">
            <w:pPr>
              <w:jc w:val="center"/>
              <w:rPr>
                <w:color w:val="000000"/>
              </w:rPr>
            </w:pPr>
            <w:r w:rsidRPr="0007374F">
              <w:t xml:space="preserve">  500,00</w:t>
            </w:r>
          </w:p>
        </w:tc>
      </w:tr>
      <w:tr w:rsidR="00B453BA" w:rsidRPr="0007374F" w14:paraId="5BCEA521" w14:textId="77777777" w:rsidTr="00944D2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77559" w14:textId="77777777" w:rsidR="00B453BA" w:rsidRPr="0007374F" w:rsidRDefault="00B453BA" w:rsidP="00F210E9">
            <w:pPr>
              <w:spacing w:before="40" w:after="40"/>
              <w:rPr>
                <w:color w:val="000000"/>
              </w:rPr>
            </w:pPr>
            <w:r w:rsidRPr="0007374F">
              <w:t>11 - Pakiet 11–  Kable EKG monitorujące do kardiomonitorów (1)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DAB41" w14:textId="77777777" w:rsidR="00B453BA" w:rsidRPr="0007374F" w:rsidRDefault="00B453BA" w:rsidP="00F210E9">
            <w:pPr>
              <w:spacing w:line="276" w:lineRule="auto"/>
              <w:rPr>
                <w:b/>
                <w:bCs/>
              </w:rPr>
            </w:pPr>
            <w:r w:rsidRPr="0007374F">
              <w:rPr>
                <w:b/>
                <w:bCs/>
              </w:rPr>
              <w:t>EXTRAMED ZAOPATRZENIE MEDYCZNE DOROTA WRONA</w:t>
            </w:r>
          </w:p>
          <w:p w14:paraId="39BFA0E0" w14:textId="77777777" w:rsidR="00B453BA" w:rsidRPr="0007374F" w:rsidRDefault="00B453BA" w:rsidP="00F210E9">
            <w:pPr>
              <w:spacing w:line="276" w:lineRule="auto"/>
            </w:pPr>
            <w:r w:rsidRPr="0007374F">
              <w:t>ul. Sienna 9</w:t>
            </w:r>
          </w:p>
          <w:p w14:paraId="078B7710" w14:textId="77777777" w:rsidR="00B453BA" w:rsidRPr="0007374F" w:rsidRDefault="00B453BA" w:rsidP="00F210E9">
            <w:pPr>
              <w:spacing w:after="40" w:line="276" w:lineRule="auto"/>
              <w:rPr>
                <w:color w:val="000000"/>
              </w:rPr>
            </w:pPr>
            <w:r w:rsidRPr="0007374F">
              <w:t>70-542 Szczecin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35172" w14:textId="77777777" w:rsidR="00B453BA" w:rsidRPr="0007374F" w:rsidRDefault="00B453BA" w:rsidP="00F210E9">
            <w:pPr>
              <w:spacing w:before="40" w:after="40"/>
              <w:rPr>
                <w:color w:val="000000"/>
              </w:rPr>
            </w:pPr>
            <w:r w:rsidRPr="0007374F">
              <w:t>1 - Cena - 373.05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83178" w14:textId="77777777" w:rsidR="00B453BA" w:rsidRPr="0007374F" w:rsidRDefault="00B453BA" w:rsidP="00F210E9">
            <w:pPr>
              <w:jc w:val="center"/>
              <w:rPr>
                <w:color w:val="000000"/>
              </w:rPr>
            </w:pPr>
            <w:r w:rsidRPr="0007374F">
              <w:t xml:space="preserve">  373,05</w:t>
            </w:r>
          </w:p>
        </w:tc>
      </w:tr>
      <w:tr w:rsidR="00B453BA" w:rsidRPr="0007374F" w14:paraId="32B812BF" w14:textId="77777777" w:rsidTr="00944D2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1C958" w14:textId="77777777" w:rsidR="00B453BA" w:rsidRPr="0007374F" w:rsidRDefault="00B453BA" w:rsidP="00F210E9">
            <w:pPr>
              <w:spacing w:before="40" w:after="40"/>
              <w:rPr>
                <w:color w:val="000000"/>
              </w:rPr>
            </w:pPr>
            <w:r w:rsidRPr="0007374F">
              <w:t>12 - Pakiet 12 - Maska z obwodem do aparatu Philips Respironies V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5ED17" w14:textId="77777777" w:rsidR="00B453BA" w:rsidRPr="0007374F" w:rsidRDefault="00B453BA" w:rsidP="00F210E9">
            <w:pPr>
              <w:spacing w:line="276" w:lineRule="auto"/>
              <w:rPr>
                <w:b/>
                <w:bCs/>
              </w:rPr>
            </w:pPr>
            <w:r w:rsidRPr="0007374F">
              <w:rPr>
                <w:b/>
                <w:bCs/>
              </w:rPr>
              <w:t>Bjeska spółka z ograniczoną odpowiedzialnością spółka komandytowa</w:t>
            </w:r>
          </w:p>
          <w:p w14:paraId="1C556712" w14:textId="77777777" w:rsidR="00B453BA" w:rsidRPr="0007374F" w:rsidRDefault="00B453BA" w:rsidP="00F210E9">
            <w:pPr>
              <w:spacing w:line="276" w:lineRule="auto"/>
            </w:pPr>
            <w:r w:rsidRPr="0007374F">
              <w:t>ul. Strzeszyńska 33</w:t>
            </w:r>
          </w:p>
          <w:p w14:paraId="135FDD9B" w14:textId="77777777" w:rsidR="00B453BA" w:rsidRPr="0007374F" w:rsidRDefault="00B453BA" w:rsidP="00F210E9">
            <w:pPr>
              <w:spacing w:after="40" w:line="276" w:lineRule="auto"/>
              <w:rPr>
                <w:color w:val="000000"/>
              </w:rPr>
            </w:pPr>
            <w:r w:rsidRPr="0007374F">
              <w:t>60-479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54266" w14:textId="77777777" w:rsidR="00B453BA" w:rsidRPr="0007374F" w:rsidRDefault="00B453BA" w:rsidP="00F210E9">
            <w:pPr>
              <w:spacing w:before="40" w:after="40"/>
              <w:rPr>
                <w:color w:val="000000"/>
              </w:rPr>
            </w:pPr>
            <w:r w:rsidRPr="0007374F"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11AA6" w14:textId="77777777" w:rsidR="00B453BA" w:rsidRPr="0007374F" w:rsidRDefault="00B453BA" w:rsidP="00F210E9">
            <w:pPr>
              <w:jc w:val="center"/>
              <w:rPr>
                <w:color w:val="000000"/>
              </w:rPr>
            </w:pPr>
            <w:r w:rsidRPr="0007374F">
              <w:t xml:space="preserve">  500,00</w:t>
            </w:r>
          </w:p>
        </w:tc>
      </w:tr>
      <w:tr w:rsidR="00B453BA" w:rsidRPr="0007374F" w14:paraId="72693A82" w14:textId="77777777" w:rsidTr="00944D2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3E4F4" w14:textId="77777777" w:rsidR="00B453BA" w:rsidRPr="0007374F" w:rsidRDefault="00B453BA" w:rsidP="00F210E9">
            <w:pPr>
              <w:spacing w:before="40" w:after="40"/>
              <w:rPr>
                <w:color w:val="000000"/>
              </w:rPr>
            </w:pPr>
            <w:r w:rsidRPr="0007374F">
              <w:t>17 - Pakiet 17 - Sprzęt anestetyczny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34DFD" w14:textId="77777777" w:rsidR="00B453BA" w:rsidRPr="0007374F" w:rsidRDefault="00B453BA" w:rsidP="00F210E9">
            <w:pPr>
              <w:spacing w:line="276" w:lineRule="auto"/>
              <w:rPr>
                <w:b/>
                <w:bCs/>
              </w:rPr>
            </w:pPr>
            <w:r w:rsidRPr="0007374F">
              <w:rPr>
                <w:b/>
                <w:bCs/>
              </w:rPr>
              <w:t>Teleflex Polska sp. z o.o.</w:t>
            </w:r>
          </w:p>
          <w:p w14:paraId="76B3CB95" w14:textId="03DAE198" w:rsidR="00B453BA" w:rsidRPr="0007374F" w:rsidRDefault="0007374F" w:rsidP="00F210E9">
            <w:pPr>
              <w:spacing w:line="276" w:lineRule="auto"/>
            </w:pPr>
            <w:r>
              <w:t xml:space="preserve">ul. </w:t>
            </w:r>
            <w:r w:rsidR="00B453BA" w:rsidRPr="0007374F">
              <w:t>Żwirki i Wigury 16A</w:t>
            </w:r>
          </w:p>
          <w:p w14:paraId="6A9609D0" w14:textId="77777777" w:rsidR="00B453BA" w:rsidRPr="0007374F" w:rsidRDefault="00B453BA" w:rsidP="00F210E9">
            <w:pPr>
              <w:spacing w:after="40" w:line="276" w:lineRule="auto"/>
              <w:rPr>
                <w:color w:val="000000"/>
              </w:rPr>
            </w:pPr>
            <w:r w:rsidRPr="0007374F">
              <w:t>02-092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0365FA" w14:textId="77777777" w:rsidR="00B453BA" w:rsidRPr="0007374F" w:rsidRDefault="00B453BA" w:rsidP="00F210E9">
            <w:pPr>
              <w:spacing w:before="40" w:after="40"/>
              <w:rPr>
                <w:color w:val="000000"/>
              </w:rPr>
            </w:pPr>
            <w:r w:rsidRPr="0007374F"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BF380" w14:textId="77777777" w:rsidR="00B453BA" w:rsidRPr="0007374F" w:rsidRDefault="00B453BA" w:rsidP="00F210E9">
            <w:pPr>
              <w:jc w:val="center"/>
              <w:rPr>
                <w:color w:val="000000"/>
              </w:rPr>
            </w:pPr>
            <w:r w:rsidRPr="0007374F">
              <w:t xml:space="preserve">  500,00</w:t>
            </w:r>
          </w:p>
        </w:tc>
      </w:tr>
      <w:tr w:rsidR="00B453BA" w:rsidRPr="0007374F" w14:paraId="5389BFEB" w14:textId="77777777" w:rsidTr="00944D2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6723B" w14:textId="77777777" w:rsidR="00B453BA" w:rsidRPr="0007374F" w:rsidRDefault="00B453BA" w:rsidP="00F210E9">
            <w:pPr>
              <w:spacing w:before="40" w:after="40"/>
              <w:rPr>
                <w:color w:val="000000"/>
              </w:rPr>
            </w:pPr>
            <w:r w:rsidRPr="0007374F">
              <w:lastRenderedPageBreak/>
              <w:t>19 - Pakiet 19 –Strzygarki i ostrza do strzygarki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91595" w14:textId="77777777" w:rsidR="00B453BA" w:rsidRPr="0007374F" w:rsidRDefault="00B453BA" w:rsidP="00F210E9">
            <w:pPr>
              <w:spacing w:line="276" w:lineRule="auto"/>
              <w:rPr>
                <w:b/>
                <w:bCs/>
              </w:rPr>
            </w:pPr>
            <w:r w:rsidRPr="0007374F">
              <w:rPr>
                <w:b/>
                <w:bCs/>
              </w:rPr>
              <w:t>Solventum Poland Sp. z o.o.</w:t>
            </w:r>
          </w:p>
          <w:p w14:paraId="3C0DA7EE" w14:textId="3726C4CB" w:rsidR="00B453BA" w:rsidRPr="0007374F" w:rsidRDefault="0007374F" w:rsidP="00F210E9">
            <w:pPr>
              <w:spacing w:line="276" w:lineRule="auto"/>
            </w:pPr>
            <w:r>
              <w:t xml:space="preserve">ul. </w:t>
            </w:r>
            <w:r w:rsidR="00B453BA" w:rsidRPr="0007374F">
              <w:t>Kwidzyńska 6</w:t>
            </w:r>
          </w:p>
          <w:p w14:paraId="72F03524" w14:textId="77777777" w:rsidR="00B453BA" w:rsidRPr="0007374F" w:rsidRDefault="00B453BA" w:rsidP="00F210E9">
            <w:pPr>
              <w:spacing w:after="40" w:line="276" w:lineRule="auto"/>
              <w:rPr>
                <w:color w:val="000000"/>
              </w:rPr>
            </w:pPr>
            <w:r w:rsidRPr="0007374F">
              <w:t>51-416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3A490" w14:textId="77777777" w:rsidR="00B453BA" w:rsidRPr="0007374F" w:rsidRDefault="00B453BA" w:rsidP="00F210E9">
            <w:pPr>
              <w:spacing w:before="40" w:after="40"/>
              <w:rPr>
                <w:color w:val="000000"/>
              </w:rPr>
            </w:pPr>
            <w:r w:rsidRPr="0007374F"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CCCCD" w14:textId="77777777" w:rsidR="00B453BA" w:rsidRPr="0007374F" w:rsidRDefault="00B453BA" w:rsidP="00F210E9">
            <w:pPr>
              <w:jc w:val="center"/>
              <w:rPr>
                <w:color w:val="000000"/>
              </w:rPr>
            </w:pPr>
            <w:r w:rsidRPr="0007374F">
              <w:t xml:space="preserve">  500,00</w:t>
            </w:r>
          </w:p>
        </w:tc>
      </w:tr>
      <w:tr w:rsidR="00B453BA" w:rsidRPr="0007374F" w14:paraId="01FCA0FF" w14:textId="77777777" w:rsidTr="00944D2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48657" w14:textId="77777777" w:rsidR="00B453BA" w:rsidRPr="0007374F" w:rsidRDefault="00B453BA" w:rsidP="00F210E9">
            <w:pPr>
              <w:spacing w:before="40" w:after="40"/>
              <w:rPr>
                <w:color w:val="000000"/>
              </w:rPr>
            </w:pPr>
            <w:r w:rsidRPr="0007374F">
              <w:t>21 - Pakiet 21 – Wielorazowe czujniki saturacji dla dorosłych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2ADFD" w14:textId="77777777" w:rsidR="00B453BA" w:rsidRPr="0007374F" w:rsidRDefault="00B453BA" w:rsidP="00F210E9">
            <w:pPr>
              <w:spacing w:line="276" w:lineRule="auto"/>
              <w:rPr>
                <w:b/>
                <w:bCs/>
              </w:rPr>
            </w:pPr>
            <w:r w:rsidRPr="0007374F">
              <w:rPr>
                <w:b/>
                <w:bCs/>
              </w:rPr>
              <w:t>PROMED S.A.</w:t>
            </w:r>
          </w:p>
          <w:p w14:paraId="7B09C2CF" w14:textId="77777777" w:rsidR="00B453BA" w:rsidRPr="0007374F" w:rsidRDefault="00B453BA" w:rsidP="00F210E9">
            <w:pPr>
              <w:spacing w:line="276" w:lineRule="auto"/>
            </w:pPr>
            <w:r w:rsidRPr="0007374F">
              <w:t>ul. Działkowa 56</w:t>
            </w:r>
          </w:p>
          <w:p w14:paraId="408381CD" w14:textId="77777777" w:rsidR="00B453BA" w:rsidRPr="0007374F" w:rsidRDefault="00B453BA" w:rsidP="00F210E9">
            <w:pPr>
              <w:spacing w:after="40" w:line="276" w:lineRule="auto"/>
              <w:rPr>
                <w:color w:val="000000"/>
              </w:rPr>
            </w:pPr>
            <w:r w:rsidRPr="0007374F">
              <w:t>02-234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76008" w14:textId="77777777" w:rsidR="00B453BA" w:rsidRPr="0007374F" w:rsidRDefault="00B453BA" w:rsidP="00F210E9">
            <w:pPr>
              <w:spacing w:before="40" w:after="40"/>
              <w:rPr>
                <w:color w:val="000000"/>
              </w:rPr>
            </w:pPr>
            <w:r w:rsidRPr="0007374F"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BBC1D" w14:textId="77777777" w:rsidR="00B453BA" w:rsidRPr="0007374F" w:rsidRDefault="00B453BA" w:rsidP="00F210E9">
            <w:pPr>
              <w:jc w:val="center"/>
              <w:rPr>
                <w:color w:val="000000"/>
              </w:rPr>
            </w:pPr>
            <w:r w:rsidRPr="0007374F">
              <w:t xml:space="preserve">  500,00</w:t>
            </w:r>
          </w:p>
        </w:tc>
      </w:tr>
      <w:tr w:rsidR="00B453BA" w:rsidRPr="0007374F" w14:paraId="697FE498" w14:textId="77777777" w:rsidTr="00944D2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8FEDF" w14:textId="77777777" w:rsidR="00B453BA" w:rsidRPr="0007374F" w:rsidRDefault="00B453BA" w:rsidP="00F210E9">
            <w:pPr>
              <w:spacing w:before="40" w:after="40"/>
              <w:rPr>
                <w:color w:val="000000"/>
              </w:rPr>
            </w:pPr>
            <w:r w:rsidRPr="0007374F">
              <w:t>23 - Pakiet 23 -  Worki do drenażu typu Bile-Bag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69F9B" w14:textId="77777777" w:rsidR="00B453BA" w:rsidRPr="0007374F" w:rsidRDefault="00B453BA" w:rsidP="00F210E9">
            <w:pPr>
              <w:spacing w:line="276" w:lineRule="auto"/>
              <w:rPr>
                <w:b/>
                <w:bCs/>
              </w:rPr>
            </w:pPr>
            <w:r w:rsidRPr="0007374F">
              <w:rPr>
                <w:b/>
                <w:bCs/>
              </w:rPr>
              <w:t>Zarys International Group spółka z ograniczoną odpowiedzialnością spółka komandytowa</w:t>
            </w:r>
          </w:p>
          <w:p w14:paraId="2DF5F20C" w14:textId="1C78BD05" w:rsidR="00B453BA" w:rsidRPr="0007374F" w:rsidRDefault="0007374F" w:rsidP="00F210E9">
            <w:pPr>
              <w:spacing w:line="276" w:lineRule="auto"/>
            </w:pPr>
            <w:r>
              <w:t xml:space="preserve">ul. </w:t>
            </w:r>
            <w:r w:rsidR="00B453BA" w:rsidRPr="0007374F">
              <w:t>Pod Borem 18</w:t>
            </w:r>
          </w:p>
          <w:p w14:paraId="4F539033" w14:textId="77777777" w:rsidR="00B453BA" w:rsidRPr="0007374F" w:rsidRDefault="00B453BA" w:rsidP="00F210E9">
            <w:pPr>
              <w:spacing w:after="40" w:line="276" w:lineRule="auto"/>
              <w:rPr>
                <w:color w:val="000000"/>
              </w:rPr>
            </w:pPr>
            <w:r w:rsidRPr="0007374F">
              <w:t>41-808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FC633" w14:textId="77777777" w:rsidR="00B453BA" w:rsidRPr="0007374F" w:rsidRDefault="00B453BA" w:rsidP="00F210E9">
            <w:pPr>
              <w:spacing w:before="40" w:after="40"/>
              <w:rPr>
                <w:color w:val="000000"/>
              </w:rPr>
            </w:pPr>
            <w:r w:rsidRPr="0007374F"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36BEA" w14:textId="77777777" w:rsidR="00B453BA" w:rsidRPr="0007374F" w:rsidRDefault="00B453BA" w:rsidP="00F210E9">
            <w:pPr>
              <w:jc w:val="center"/>
              <w:rPr>
                <w:color w:val="000000"/>
              </w:rPr>
            </w:pPr>
            <w:r w:rsidRPr="0007374F">
              <w:t xml:space="preserve">  500,00</w:t>
            </w:r>
          </w:p>
        </w:tc>
      </w:tr>
      <w:tr w:rsidR="00B453BA" w:rsidRPr="0007374F" w14:paraId="4B11D8C1" w14:textId="77777777" w:rsidTr="00944D2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18D55" w14:textId="77777777" w:rsidR="00B453BA" w:rsidRPr="0007374F" w:rsidRDefault="00B453BA" w:rsidP="00F210E9">
            <w:pPr>
              <w:spacing w:before="40" w:after="40"/>
              <w:rPr>
                <w:color w:val="000000"/>
              </w:rPr>
            </w:pPr>
            <w:r w:rsidRPr="0007374F">
              <w:t>25 - Pakiet 25 - Zestaw do cewnikowania metodą Seldingera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7E839" w14:textId="77777777" w:rsidR="00B453BA" w:rsidRPr="0007374F" w:rsidRDefault="00B453BA" w:rsidP="00F210E9">
            <w:pPr>
              <w:spacing w:line="276" w:lineRule="auto"/>
              <w:rPr>
                <w:b/>
                <w:bCs/>
              </w:rPr>
            </w:pPr>
            <w:r w:rsidRPr="0007374F">
              <w:rPr>
                <w:b/>
                <w:bCs/>
              </w:rPr>
              <w:t>Teleflex Polska sp. z o.o.</w:t>
            </w:r>
          </w:p>
          <w:p w14:paraId="5EA48D39" w14:textId="63FD5703" w:rsidR="00B453BA" w:rsidRPr="0007374F" w:rsidRDefault="0007374F" w:rsidP="00F210E9">
            <w:pPr>
              <w:spacing w:line="276" w:lineRule="auto"/>
            </w:pPr>
            <w:r>
              <w:t xml:space="preserve">ul. </w:t>
            </w:r>
            <w:r w:rsidR="00B453BA" w:rsidRPr="0007374F">
              <w:t>Żwirki i Wigury 16A</w:t>
            </w:r>
          </w:p>
          <w:p w14:paraId="69CABE96" w14:textId="77777777" w:rsidR="00B453BA" w:rsidRPr="0007374F" w:rsidRDefault="00B453BA" w:rsidP="00F210E9">
            <w:pPr>
              <w:spacing w:after="40" w:line="276" w:lineRule="auto"/>
              <w:rPr>
                <w:color w:val="000000"/>
              </w:rPr>
            </w:pPr>
            <w:r w:rsidRPr="0007374F">
              <w:t>02-092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E7C80" w14:textId="77777777" w:rsidR="00B453BA" w:rsidRPr="0007374F" w:rsidRDefault="00B453BA" w:rsidP="00F210E9">
            <w:pPr>
              <w:spacing w:before="40" w:after="40"/>
              <w:rPr>
                <w:color w:val="000000"/>
              </w:rPr>
            </w:pPr>
            <w:r w:rsidRPr="0007374F"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B0594" w14:textId="77777777" w:rsidR="00B453BA" w:rsidRPr="0007374F" w:rsidRDefault="00B453BA" w:rsidP="00F210E9">
            <w:pPr>
              <w:jc w:val="center"/>
              <w:rPr>
                <w:color w:val="000000"/>
              </w:rPr>
            </w:pPr>
            <w:r w:rsidRPr="0007374F">
              <w:t xml:space="preserve">  500,00</w:t>
            </w:r>
          </w:p>
        </w:tc>
      </w:tr>
      <w:bookmarkEnd w:id="0"/>
    </w:tbl>
    <w:p w14:paraId="72F3E15A" w14:textId="6EA56519" w:rsidR="008642B3" w:rsidRPr="00B36EDA" w:rsidRDefault="008642B3" w:rsidP="00B36EDA">
      <w:pPr>
        <w:ind w:right="-425"/>
        <w:jc w:val="right"/>
        <w:rPr>
          <w:rFonts w:ascii="Arial" w:hAnsi="Arial" w:cs="Arial"/>
          <w:vertAlign w:val="superscript"/>
        </w:rPr>
      </w:pPr>
    </w:p>
    <w:sectPr w:rsidR="008642B3" w:rsidRPr="00B36EDA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1EE5FC" w14:textId="77777777" w:rsidR="004E2045" w:rsidRDefault="004E2045">
      <w:r>
        <w:separator/>
      </w:r>
    </w:p>
  </w:endnote>
  <w:endnote w:type="continuationSeparator" w:id="0">
    <w:p w14:paraId="1798E63F" w14:textId="77777777" w:rsidR="004E2045" w:rsidRDefault="004E20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948EA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BDBE8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442930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8EF3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F79D17" w14:textId="77777777" w:rsidR="004E2045" w:rsidRDefault="004E2045">
      <w:r>
        <w:separator/>
      </w:r>
    </w:p>
  </w:footnote>
  <w:footnote w:type="continuationSeparator" w:id="0">
    <w:p w14:paraId="3B4D11CC" w14:textId="77777777" w:rsidR="004E2045" w:rsidRDefault="004E20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7A3BD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BCAA0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4F968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E2045"/>
    <w:rsid w:val="00022322"/>
    <w:rsid w:val="00042497"/>
    <w:rsid w:val="0007374F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2045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37613"/>
    <w:rsid w:val="00944D2C"/>
    <w:rsid w:val="00952256"/>
    <w:rsid w:val="00967BF4"/>
    <w:rsid w:val="0097748A"/>
    <w:rsid w:val="009F0E5C"/>
    <w:rsid w:val="00A029B8"/>
    <w:rsid w:val="00A756CD"/>
    <w:rsid w:val="00A91321"/>
    <w:rsid w:val="00AA02AC"/>
    <w:rsid w:val="00B32D12"/>
    <w:rsid w:val="00B36EDA"/>
    <w:rsid w:val="00B453B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322E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C76B1B"/>
  <w15:chartTrackingRefBased/>
  <w15:docId w15:val="{332DE88C-F8A8-4B63-AEBC-FFCF3F252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5</Pages>
  <Words>775</Words>
  <Characters>4457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Ewa Szlifińska</dc:creator>
  <cp:keywords/>
  <dc:description/>
  <cp:lastModifiedBy>Ewa Szlifińska</cp:lastModifiedBy>
  <cp:revision>5</cp:revision>
  <cp:lastPrinted>1899-12-31T23:00:00Z</cp:lastPrinted>
  <dcterms:created xsi:type="dcterms:W3CDTF">2025-07-08T11:21:00Z</dcterms:created>
  <dcterms:modified xsi:type="dcterms:W3CDTF">2025-07-18T07:33:00Z</dcterms:modified>
</cp:coreProperties>
</file>