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92831" w14:textId="77777777" w:rsidR="0072425F" w:rsidRPr="009432A1" w:rsidRDefault="00C82BA2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82BA2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C82BA2">
        <w:rPr>
          <w:rFonts w:ascii="Arial" w:hAnsi="Arial" w:cs="Arial"/>
          <w:sz w:val="24"/>
          <w:szCs w:val="24"/>
        </w:rPr>
        <w:t>2025-07-17</w:t>
      </w:r>
    </w:p>
    <w:p w14:paraId="29F7BB97" w14:textId="77777777" w:rsidR="0072425F" w:rsidRPr="009432A1" w:rsidRDefault="00C82BA2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2BA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E456E4" w14:textId="77777777" w:rsidR="0072425F" w:rsidRPr="009432A1" w:rsidRDefault="00C82BA2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C82BA2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C82BA2">
        <w:rPr>
          <w:rFonts w:ascii="Arial" w:hAnsi="Arial" w:cs="Arial"/>
          <w:sz w:val="24"/>
          <w:szCs w:val="24"/>
        </w:rPr>
        <w:t>66</w:t>
      </w:r>
    </w:p>
    <w:p w14:paraId="15E623CD" w14:textId="77777777" w:rsidR="0072425F" w:rsidRPr="009432A1" w:rsidRDefault="00C82BA2" w:rsidP="0072425F">
      <w:pPr>
        <w:rPr>
          <w:rFonts w:ascii="Arial" w:hAnsi="Arial" w:cs="Arial"/>
          <w:sz w:val="24"/>
          <w:szCs w:val="24"/>
        </w:rPr>
      </w:pPr>
      <w:r w:rsidRPr="00C82BA2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C82BA2">
        <w:rPr>
          <w:rFonts w:ascii="Arial" w:hAnsi="Arial" w:cs="Arial"/>
          <w:sz w:val="24"/>
          <w:szCs w:val="24"/>
        </w:rPr>
        <w:t>Kraków</w:t>
      </w:r>
    </w:p>
    <w:p w14:paraId="38F82113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19B92F" w14:textId="3FC030AB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B17E9BC" w14:textId="21BAD423" w:rsidR="00846BB3" w:rsidRPr="009432A1" w:rsidRDefault="00846BB3" w:rsidP="0072425F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SZP-271-28/25. 616. 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2E28ED47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E20D66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732393DB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EC3B4F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4044C032" w14:textId="77777777" w:rsidTr="00637A77">
        <w:tc>
          <w:tcPr>
            <w:tcW w:w="2269" w:type="dxa"/>
            <w:shd w:val="clear" w:color="auto" w:fill="auto"/>
          </w:tcPr>
          <w:p w14:paraId="1FAC1E31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0F0522" w14:textId="77777777" w:rsidR="0072425F" w:rsidRPr="004E4B64" w:rsidRDefault="00C82BA2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2BA2">
              <w:rPr>
                <w:rFonts w:ascii="Arial" w:hAnsi="Arial" w:cs="Arial"/>
                <w:bCs/>
                <w:sz w:val="24"/>
                <w:szCs w:val="24"/>
              </w:rPr>
              <w:t>Wykonanie podłączenia pawilonów szpitalnych do nowej rozdzielni głównej Szpitala oraz rozpoczęcie wykonania robót budowlano – instalacyjnych dla potrzeb wzmocnienia stropu w poziomie -2 budynku C Szpitala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82BA2" w:rsidRPr="004E4B64" w14:paraId="7979CB71" w14:textId="77777777" w:rsidTr="00DB44D2">
        <w:tc>
          <w:tcPr>
            <w:tcW w:w="2269" w:type="dxa"/>
            <w:shd w:val="clear" w:color="auto" w:fill="auto"/>
          </w:tcPr>
          <w:p w14:paraId="288E05A6" w14:textId="77777777" w:rsidR="00C82BA2" w:rsidRPr="004E4B64" w:rsidRDefault="00C82BA2" w:rsidP="00DB44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7B6FB8" w14:textId="77777777" w:rsidR="00C82BA2" w:rsidRPr="004E4B64" w:rsidRDefault="00C82BA2" w:rsidP="00DB44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2BA2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507EB9F1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28B03130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C82BA2" w:rsidRPr="00C82BA2">
        <w:rPr>
          <w:rFonts w:ascii="Arial" w:hAnsi="Arial" w:cs="Arial"/>
          <w:sz w:val="24"/>
          <w:szCs w:val="24"/>
        </w:rPr>
        <w:t>(</w:t>
      </w:r>
      <w:proofErr w:type="spellStart"/>
      <w:r w:rsidR="00C82BA2" w:rsidRPr="00C82BA2">
        <w:rPr>
          <w:rFonts w:ascii="Arial" w:hAnsi="Arial" w:cs="Arial"/>
          <w:sz w:val="24"/>
          <w:szCs w:val="24"/>
        </w:rPr>
        <w:t>t.j</w:t>
      </w:r>
      <w:proofErr w:type="spellEnd"/>
      <w:r w:rsidR="00C82BA2" w:rsidRPr="00C82BA2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0A5BC1BA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C82BA2" w:rsidRPr="00C82BA2">
        <w:rPr>
          <w:rFonts w:ascii="Arial" w:hAnsi="Arial" w:cs="Arial"/>
          <w:sz w:val="24"/>
          <w:szCs w:val="24"/>
        </w:rPr>
        <w:t>14/07/2025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C82BA2" w:rsidRPr="00C82BA2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12973799" w14:textId="77777777" w:rsidTr="0072425F">
        <w:tc>
          <w:tcPr>
            <w:tcW w:w="1276" w:type="dxa"/>
            <w:shd w:val="clear" w:color="auto" w:fill="auto"/>
            <w:vAlign w:val="center"/>
          </w:tcPr>
          <w:p w14:paraId="7D23B463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DCC4687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0BA9FF5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82BA2" w:rsidRPr="00F916F6" w14:paraId="162DB927" w14:textId="77777777" w:rsidTr="00DB44D2">
        <w:tc>
          <w:tcPr>
            <w:tcW w:w="1276" w:type="dxa"/>
            <w:shd w:val="clear" w:color="auto" w:fill="auto"/>
            <w:vAlign w:val="center"/>
          </w:tcPr>
          <w:p w14:paraId="4E3CA7E6" w14:textId="77777777" w:rsidR="00C82BA2" w:rsidRPr="0072425F" w:rsidRDefault="00C82BA2" w:rsidP="00DB44D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B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801F431" w14:textId="77777777" w:rsidR="00C82BA2" w:rsidRPr="0072425F" w:rsidRDefault="00C82BA2" w:rsidP="00DB44D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82BA2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C82BA2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C82BA2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14:paraId="4E01BE7D" w14:textId="77777777" w:rsidR="00C82BA2" w:rsidRPr="0072425F" w:rsidRDefault="00C82BA2" w:rsidP="00DB44D2">
            <w:pPr>
              <w:rPr>
                <w:rFonts w:ascii="Arial" w:hAnsi="Arial" w:cs="Arial"/>
                <w:sz w:val="24"/>
                <w:szCs w:val="24"/>
              </w:rPr>
            </w:pPr>
            <w:r w:rsidRPr="00C82BA2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2BA2">
              <w:rPr>
                <w:rFonts w:ascii="Arial" w:hAnsi="Arial" w:cs="Arial"/>
                <w:sz w:val="24"/>
                <w:szCs w:val="24"/>
              </w:rPr>
              <w:t>20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F58E36" w14:textId="77777777" w:rsidR="00C82BA2" w:rsidRPr="0072425F" w:rsidRDefault="00C82BA2" w:rsidP="00DB44D2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2BA2">
              <w:rPr>
                <w:rFonts w:ascii="Arial" w:hAnsi="Arial" w:cs="Arial"/>
                <w:sz w:val="24"/>
                <w:szCs w:val="24"/>
              </w:rPr>
              <w:t>31-574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2BA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E5D8E6C" w14:textId="77777777" w:rsidR="00C82BA2" w:rsidRPr="0072425F" w:rsidRDefault="00C82BA2" w:rsidP="00DB44D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2BA2">
              <w:rPr>
                <w:rFonts w:ascii="Arial" w:hAnsi="Arial" w:cs="Arial"/>
                <w:sz w:val="24"/>
                <w:szCs w:val="24"/>
              </w:rPr>
              <w:t>4 299 538.76 zł</w:t>
            </w:r>
          </w:p>
        </w:tc>
      </w:tr>
    </w:tbl>
    <w:p w14:paraId="7324C0A4" w14:textId="77777777" w:rsidR="00A80738" w:rsidRPr="0067586C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78FCB" w14:textId="77777777" w:rsidR="00BE21E0" w:rsidRDefault="00BE21E0">
      <w:r>
        <w:separator/>
      </w:r>
    </w:p>
  </w:endnote>
  <w:endnote w:type="continuationSeparator" w:id="0">
    <w:p w14:paraId="53B37AC7" w14:textId="77777777" w:rsidR="00BE21E0" w:rsidRDefault="00BE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A01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8AA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5FEF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F5C298">
        <v:line id="_x0000_s1025" style="position:absolute;left:0;text-align:left;z-index:251657728" from="-3.85pt,8.7pt" to="455.15pt,8.7pt"/>
      </w:pict>
    </w:r>
  </w:p>
  <w:p w14:paraId="1B724A11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53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0D3E93" w14:textId="77777777" w:rsidR="009F189D" w:rsidRDefault="009F189D">
    <w:pPr>
      <w:pStyle w:val="Stopka"/>
      <w:tabs>
        <w:tab w:val="clear" w:pos="4536"/>
      </w:tabs>
      <w:jc w:val="center"/>
    </w:pPr>
  </w:p>
  <w:p w14:paraId="232697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FD32C" w14:textId="77777777" w:rsidR="00BE21E0" w:rsidRDefault="00BE21E0">
      <w:r>
        <w:separator/>
      </w:r>
    </w:p>
  </w:footnote>
  <w:footnote w:type="continuationSeparator" w:id="0">
    <w:p w14:paraId="08E27F76" w14:textId="77777777" w:rsidR="00BE21E0" w:rsidRDefault="00BE2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8729" w14:textId="77777777" w:rsidR="00C82BA2" w:rsidRDefault="00C8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27FAA60" w14:textId="77777777" w:rsidTr="7D35A581">
      <w:tc>
        <w:tcPr>
          <w:tcW w:w="3020" w:type="dxa"/>
        </w:tcPr>
        <w:p w14:paraId="0A52C258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3F64F0F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B43C8EB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66B7F7E5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B0614" w14:textId="77777777" w:rsidR="00C82BA2" w:rsidRDefault="00C82B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1E0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843263"/>
    <w:rsid w:val="00846BB3"/>
    <w:rsid w:val="00850D42"/>
    <w:rsid w:val="00861E75"/>
    <w:rsid w:val="009D19BD"/>
    <w:rsid w:val="009F189D"/>
    <w:rsid w:val="00A36B92"/>
    <w:rsid w:val="00A80738"/>
    <w:rsid w:val="00AF7121"/>
    <w:rsid w:val="00B0651E"/>
    <w:rsid w:val="00BE21E0"/>
    <w:rsid w:val="00C236D3"/>
    <w:rsid w:val="00C659E2"/>
    <w:rsid w:val="00C82837"/>
    <w:rsid w:val="00C82BA2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85A40E"/>
  <w15:chartTrackingRefBased/>
  <w15:docId w15:val="{6BF99AD7-46EF-4CD2-B412-F08882D6B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2025-07-17T12:32:00Z</cp:lastPrinted>
  <dcterms:created xsi:type="dcterms:W3CDTF">2025-07-17T12:29:00Z</dcterms:created>
  <dcterms:modified xsi:type="dcterms:W3CDTF">2025-07-17T12:32:00Z</dcterms:modified>
</cp:coreProperties>
</file>