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E6D41D" w14:textId="03142B96" w:rsidR="00E72CEE" w:rsidRDefault="00E72CEE" w:rsidP="00E72CEE">
      <w:pPr>
        <w:pStyle w:val="Nagwek4"/>
        <w:spacing w:after="600" w:line="276" w:lineRule="auto"/>
        <w:ind w:left="0"/>
        <w:rPr>
          <w:bCs/>
          <w:i w:val="0"/>
          <w:sz w:val="20"/>
        </w:rPr>
      </w:pPr>
      <w:bookmarkStart w:id="0" w:name="_Hlk60301409"/>
      <w:r>
        <w:rPr>
          <w:noProof/>
          <w:sz w:val="20"/>
        </w:rPr>
        <w:drawing>
          <wp:inline distT="0" distB="0" distL="0" distR="0" wp14:anchorId="01ED9CC4" wp14:editId="0D3963E0">
            <wp:extent cx="5760720" cy="488950"/>
            <wp:effectExtent l="0" t="0" r="0" b="0"/>
            <wp:docPr id="185960959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8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4E0F68" w14:textId="78E2A6B3" w:rsidR="00025386" w:rsidRPr="0010451A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r w:rsidRPr="0010451A">
        <w:rPr>
          <w:bCs/>
          <w:i w:val="0"/>
          <w:sz w:val="20"/>
        </w:rPr>
        <w:t xml:space="preserve">Załącznik nr </w:t>
      </w:r>
      <w:r w:rsidR="002C5A13">
        <w:rPr>
          <w:bCs/>
          <w:i w:val="0"/>
          <w:sz w:val="20"/>
        </w:rPr>
        <w:t>7</w:t>
      </w:r>
      <w:r w:rsidR="007666D6" w:rsidRPr="0010451A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:rsidRPr="0010451A" w14:paraId="66644491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0B203E3" w14:textId="77777777" w:rsidR="008D442B" w:rsidRPr="0010451A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0451A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784C0616" w14:textId="77777777" w:rsidR="00053927" w:rsidRPr="0010451A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0451A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10451A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1792661E" w14:textId="77777777" w:rsidR="00053927" w:rsidRPr="0010451A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10451A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10451A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10451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10451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10451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10451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10451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10451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10451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2FA76D4E" w14:textId="77777777" w:rsidR="00A137C9" w:rsidRPr="0010451A" w:rsidRDefault="00A137C9" w:rsidP="0010451A">
      <w:pPr>
        <w:spacing w:line="360" w:lineRule="auto"/>
        <w:jc w:val="both"/>
        <w:rPr>
          <w:rFonts w:ascii="Times New Roman" w:hAnsi="Times New Roman"/>
          <w:sz w:val="20"/>
          <w:szCs w:val="20"/>
        </w:rPr>
      </w:pPr>
      <w:r w:rsidRPr="0010451A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10451A" w14:paraId="3D4299BD" w14:textId="77777777" w:rsidTr="004F10A0">
        <w:tc>
          <w:tcPr>
            <w:tcW w:w="2269" w:type="dxa"/>
            <w:shd w:val="clear" w:color="auto" w:fill="auto"/>
          </w:tcPr>
          <w:p w14:paraId="45192220" w14:textId="77777777" w:rsidR="00A137C9" w:rsidRPr="0010451A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0451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03F08D4" w14:textId="6E31F2B8" w:rsidR="00A137C9" w:rsidRPr="0010451A" w:rsidRDefault="00EE3372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bookmarkStart w:id="1" w:name="_Hlk200031166"/>
            <w:r w:rsidRPr="00EE3372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  <w:t xml:space="preserve">Doposażenie warsztatów szkolnych na potrzeby kształcenia zawodowego w ramach projektu pod nazwą: </w:t>
            </w:r>
            <w:r w:rsidRPr="00EE337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Rozwijanie umiejętności zawodowych uczniów oraz kadry pedagogicznej szkół prowadzących kształcenie zawodowe w Niepołomicach</w:t>
            </w:r>
            <w:bookmarkEnd w:id="1"/>
            <w:r w:rsidR="00A137C9" w:rsidRPr="0010451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  <w:r w:rsidR="003161F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</w:t>
            </w:r>
            <w:r w:rsidR="003161F5" w:rsidRPr="003161F5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Zadanie częściowe nr …………</w:t>
            </w:r>
          </w:p>
        </w:tc>
      </w:tr>
      <w:tr w:rsidR="00D2343E" w:rsidRPr="0010451A" w14:paraId="19BB52DE" w14:textId="77777777" w:rsidTr="00BE74C8">
        <w:tc>
          <w:tcPr>
            <w:tcW w:w="2269" w:type="dxa"/>
            <w:shd w:val="clear" w:color="auto" w:fill="auto"/>
          </w:tcPr>
          <w:p w14:paraId="3F10B0B7" w14:textId="77777777" w:rsidR="00D2343E" w:rsidRPr="0010451A" w:rsidRDefault="00D2343E" w:rsidP="00BE74C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0451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E583A23" w14:textId="1FAD220E" w:rsidR="00D2343E" w:rsidRPr="00EE3372" w:rsidRDefault="00D2343E" w:rsidP="00BE74C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EE3372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ZP.271.</w:t>
            </w:r>
            <w:r w:rsidR="00E72CEE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24</w:t>
            </w:r>
            <w:r w:rsidRPr="00EE3372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.2025</w:t>
            </w:r>
          </w:p>
        </w:tc>
      </w:tr>
    </w:tbl>
    <w:p w14:paraId="4266D5C1" w14:textId="77777777" w:rsidR="00A137C9" w:rsidRPr="0010451A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E233569" w14:textId="77777777" w:rsidR="003A486D" w:rsidRPr="0010451A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10451A">
        <w:rPr>
          <w:rFonts w:ascii="Times New Roman" w:hAnsi="Times New Roman"/>
          <w:sz w:val="20"/>
          <w:szCs w:val="20"/>
        </w:rPr>
        <w:t xml:space="preserve">prowadzonego przez </w:t>
      </w:r>
      <w:r w:rsidR="00D2343E" w:rsidRPr="0010451A">
        <w:rPr>
          <w:rFonts w:ascii="Times New Roman" w:hAnsi="Times New Roman"/>
          <w:b/>
          <w:sz w:val="20"/>
          <w:szCs w:val="20"/>
        </w:rPr>
        <w:t>GMINA NIEPOŁOMICE</w:t>
      </w:r>
      <w:r w:rsidRPr="0010451A">
        <w:rPr>
          <w:rFonts w:ascii="Times New Roman" w:hAnsi="Times New Roman"/>
          <w:b/>
          <w:sz w:val="20"/>
          <w:szCs w:val="20"/>
        </w:rPr>
        <w:t>,</w:t>
      </w:r>
      <w:r w:rsidRPr="0010451A">
        <w:rPr>
          <w:rFonts w:ascii="Times New Roman" w:hAnsi="Times New Roman"/>
          <w:sz w:val="20"/>
          <w:szCs w:val="20"/>
        </w:rPr>
        <w:t xml:space="preserve"> d</w:t>
      </w:r>
      <w:r w:rsidR="008D442B" w:rsidRPr="0010451A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10451A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10451A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27C4F75B" w14:textId="77777777" w:rsidR="00A137C9" w:rsidRPr="0010451A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10451A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442"/>
        <w:gridCol w:w="4897"/>
      </w:tblGrid>
      <w:tr w:rsidR="003A486D" w:rsidRPr="0010451A" w14:paraId="7ABEF60A" w14:textId="77777777" w:rsidTr="00A137C9">
        <w:tc>
          <w:tcPr>
            <w:tcW w:w="617" w:type="dxa"/>
            <w:shd w:val="clear" w:color="auto" w:fill="auto"/>
            <w:vAlign w:val="center"/>
          </w:tcPr>
          <w:p w14:paraId="4A521B6D" w14:textId="77777777" w:rsidR="003A486D" w:rsidRPr="0010451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0451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4AF2F55F" w14:textId="77777777" w:rsidR="003A486D" w:rsidRPr="0010451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0451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10451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10451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65BC1001" w14:textId="77777777" w:rsidR="003A486D" w:rsidRPr="0010451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0451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10451A" w14:paraId="1DF07889" w14:textId="77777777" w:rsidTr="00A137C9">
        <w:tc>
          <w:tcPr>
            <w:tcW w:w="617" w:type="dxa"/>
            <w:shd w:val="clear" w:color="auto" w:fill="auto"/>
            <w:vAlign w:val="center"/>
          </w:tcPr>
          <w:p w14:paraId="0AF1CB42" w14:textId="77777777" w:rsidR="003A486D" w:rsidRPr="0010451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0451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790F4C8F" w14:textId="77777777" w:rsidR="003A486D" w:rsidRPr="0010451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5AF902E2" w14:textId="77777777" w:rsidR="003A486D" w:rsidRPr="0010451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10451A" w14:paraId="656353EC" w14:textId="77777777" w:rsidTr="00A137C9">
        <w:tc>
          <w:tcPr>
            <w:tcW w:w="617" w:type="dxa"/>
            <w:shd w:val="clear" w:color="auto" w:fill="auto"/>
            <w:vAlign w:val="center"/>
          </w:tcPr>
          <w:p w14:paraId="2D4CF0D8" w14:textId="77777777" w:rsidR="003A486D" w:rsidRPr="0010451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0451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7BC05679" w14:textId="77777777" w:rsidR="003A486D" w:rsidRPr="0010451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1CC24F27" w14:textId="77777777" w:rsidR="003A486D" w:rsidRPr="0010451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2E976CE3" w14:textId="77777777" w:rsidR="00DC652A" w:rsidRPr="0010451A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10451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10451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10451A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10451A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D2343E" w:rsidRPr="0010451A">
        <w:rPr>
          <w:rFonts w:ascii="Times New Roman" w:hAnsi="Times New Roman"/>
          <w:sz w:val="20"/>
          <w:szCs w:val="20"/>
        </w:rPr>
        <w:t>(</w:t>
      </w:r>
      <w:proofErr w:type="spellStart"/>
      <w:r w:rsidR="00D2343E" w:rsidRPr="0010451A">
        <w:rPr>
          <w:rFonts w:ascii="Times New Roman" w:hAnsi="Times New Roman"/>
          <w:sz w:val="20"/>
          <w:szCs w:val="20"/>
        </w:rPr>
        <w:t>t.j</w:t>
      </w:r>
      <w:proofErr w:type="spellEnd"/>
      <w:r w:rsidR="00D2343E" w:rsidRPr="0010451A">
        <w:rPr>
          <w:rFonts w:ascii="Times New Roman" w:hAnsi="Times New Roman"/>
          <w:sz w:val="20"/>
          <w:szCs w:val="20"/>
        </w:rPr>
        <w:t>. Dz. U. z 2024 poz. 1320)</w:t>
      </w:r>
      <w:r w:rsidRPr="0010451A">
        <w:rPr>
          <w:rFonts w:ascii="Times New Roman" w:hAnsi="Times New Roman"/>
          <w:sz w:val="20"/>
          <w:szCs w:val="20"/>
        </w:rPr>
        <w:t>, że w ramach zamówienia</w:t>
      </w:r>
      <w:r w:rsidR="00A137C9" w:rsidRPr="0010451A">
        <w:rPr>
          <w:rFonts w:ascii="Times New Roman" w:hAnsi="Times New Roman"/>
          <w:sz w:val="20"/>
          <w:szCs w:val="20"/>
        </w:rPr>
        <w:t>,</w:t>
      </w:r>
      <w:r w:rsidR="00A137C9" w:rsidRPr="0010451A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10451A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10451A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10451A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10451A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10451A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10451A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10451A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10451A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832"/>
      </w:tblGrid>
      <w:tr w:rsidR="00B641BE" w:rsidRPr="0010451A" w14:paraId="66D67030" w14:textId="77777777" w:rsidTr="00A137C9">
        <w:tc>
          <w:tcPr>
            <w:tcW w:w="617" w:type="dxa"/>
            <w:shd w:val="clear" w:color="auto" w:fill="auto"/>
            <w:vAlign w:val="center"/>
          </w:tcPr>
          <w:p w14:paraId="02390661" w14:textId="77777777" w:rsidR="00B641BE" w:rsidRPr="0010451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0451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60B65668" w14:textId="77777777" w:rsidR="00B641BE" w:rsidRPr="0010451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0451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4E1DC334" w14:textId="77777777" w:rsidR="00B641BE" w:rsidRPr="0010451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0451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10451A" w14:paraId="4156008A" w14:textId="77777777" w:rsidTr="00A137C9">
        <w:tc>
          <w:tcPr>
            <w:tcW w:w="617" w:type="dxa"/>
            <w:shd w:val="clear" w:color="auto" w:fill="auto"/>
            <w:vAlign w:val="center"/>
          </w:tcPr>
          <w:p w14:paraId="4B9ADA85" w14:textId="77777777" w:rsidR="00B641BE" w:rsidRPr="0010451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0451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0EBE0E8A" w14:textId="77777777" w:rsidR="00B641BE" w:rsidRPr="0010451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2C407F07" w14:textId="77777777" w:rsidR="00B641BE" w:rsidRPr="0010451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10451A" w14:paraId="1475202B" w14:textId="77777777" w:rsidTr="00A137C9">
        <w:tc>
          <w:tcPr>
            <w:tcW w:w="617" w:type="dxa"/>
            <w:shd w:val="clear" w:color="auto" w:fill="auto"/>
            <w:vAlign w:val="center"/>
          </w:tcPr>
          <w:p w14:paraId="1B5F9589" w14:textId="77777777" w:rsidR="00B641BE" w:rsidRPr="0010451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0451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3CF875B9" w14:textId="77777777" w:rsidR="00B641BE" w:rsidRPr="0010451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22C90297" w14:textId="77777777" w:rsidR="00B641BE" w:rsidRPr="0010451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6C5FC5C5" w14:textId="77777777" w:rsidR="007A2C38" w:rsidRPr="0010451A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14:paraId="31330097" w14:textId="77777777" w:rsidR="007A2C38" w:rsidRPr="0010451A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44CE6037" w14:textId="77777777" w:rsidR="0010451A" w:rsidRPr="0010451A" w:rsidRDefault="0010451A" w:rsidP="001045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10451A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kwalifikowany podpis  elektroniczny lub podpis  zaufany lub podpis  osobisty osoby uprawnionej do reprezentowania wykonawców wspólnie ubiegających się o udzielenie zamówienia</w:t>
      </w:r>
    </w:p>
    <w:p w14:paraId="3C4DFA84" w14:textId="77777777" w:rsidR="0010451A" w:rsidRPr="0010451A" w:rsidRDefault="0010451A" w:rsidP="001045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1690804F" w14:textId="77777777" w:rsidR="0010451A" w:rsidRPr="0010451A" w:rsidRDefault="0010451A" w:rsidP="001045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40970ED2" w14:textId="77777777" w:rsidR="0010451A" w:rsidRPr="0010451A" w:rsidRDefault="0010451A" w:rsidP="001045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7E2069FF" w14:textId="77777777" w:rsidR="0010451A" w:rsidRPr="0010451A" w:rsidRDefault="0010451A" w:rsidP="001045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3C8F686D" w14:textId="77777777" w:rsidR="0010451A" w:rsidRPr="0010451A" w:rsidRDefault="0010451A" w:rsidP="001045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54097555" w14:textId="77777777" w:rsidR="00A137C9" w:rsidRPr="0010451A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A137C9" w:rsidRPr="0010451A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D2F578" w14:textId="77777777" w:rsidR="00777AB5" w:rsidRDefault="00777AB5" w:rsidP="00025386">
      <w:pPr>
        <w:spacing w:after="0" w:line="240" w:lineRule="auto"/>
      </w:pPr>
      <w:r>
        <w:separator/>
      </w:r>
    </w:p>
  </w:endnote>
  <w:endnote w:type="continuationSeparator" w:id="0">
    <w:p w14:paraId="0E4ACD5C" w14:textId="77777777" w:rsidR="00777AB5" w:rsidRDefault="00777AB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DF9CF" w14:textId="77777777" w:rsidR="00D2343E" w:rsidRDefault="00D234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CEE1F9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87F9A" w14:textId="77777777" w:rsidR="00D2343E" w:rsidRDefault="00D234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729863" w14:textId="77777777" w:rsidR="00777AB5" w:rsidRDefault="00777AB5" w:rsidP="00025386">
      <w:pPr>
        <w:spacing w:after="0" w:line="240" w:lineRule="auto"/>
      </w:pPr>
      <w:r>
        <w:separator/>
      </w:r>
    </w:p>
  </w:footnote>
  <w:footnote w:type="continuationSeparator" w:id="0">
    <w:p w14:paraId="16E39371" w14:textId="77777777" w:rsidR="00777AB5" w:rsidRDefault="00777AB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FC56B3" w14:textId="77777777" w:rsidR="00D2343E" w:rsidRDefault="00D234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707B6" w14:textId="77777777" w:rsidR="00D2343E" w:rsidRDefault="00D234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870969" w14:textId="77777777" w:rsidR="00D2343E" w:rsidRDefault="00D234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28298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AB5"/>
    <w:rsid w:val="00025386"/>
    <w:rsid w:val="000423B9"/>
    <w:rsid w:val="00053927"/>
    <w:rsid w:val="00084786"/>
    <w:rsid w:val="0010451A"/>
    <w:rsid w:val="0016158F"/>
    <w:rsid w:val="001975C5"/>
    <w:rsid w:val="001C2314"/>
    <w:rsid w:val="00213980"/>
    <w:rsid w:val="0024648D"/>
    <w:rsid w:val="002C5A13"/>
    <w:rsid w:val="003161F5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77AB5"/>
    <w:rsid w:val="007A2C38"/>
    <w:rsid w:val="00824D73"/>
    <w:rsid w:val="00830970"/>
    <w:rsid w:val="00865F20"/>
    <w:rsid w:val="0087706D"/>
    <w:rsid w:val="008833CF"/>
    <w:rsid w:val="008B797E"/>
    <w:rsid w:val="008D442B"/>
    <w:rsid w:val="008F2498"/>
    <w:rsid w:val="0093388F"/>
    <w:rsid w:val="009B5F97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2343E"/>
    <w:rsid w:val="00D262B5"/>
    <w:rsid w:val="00D55FC4"/>
    <w:rsid w:val="00D9320D"/>
    <w:rsid w:val="00DC4842"/>
    <w:rsid w:val="00DC587A"/>
    <w:rsid w:val="00DC652A"/>
    <w:rsid w:val="00DE3B21"/>
    <w:rsid w:val="00DE73DD"/>
    <w:rsid w:val="00E27ABB"/>
    <w:rsid w:val="00E64406"/>
    <w:rsid w:val="00E67109"/>
    <w:rsid w:val="00E72CEE"/>
    <w:rsid w:val="00E86D3B"/>
    <w:rsid w:val="00EC10EE"/>
    <w:rsid w:val="00EE3372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167842"/>
  <w15:chartTrackingRefBased/>
  <w15:docId w15:val="{5C92D8A4-FFB5-4239-AA9F-BBECCC14C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5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200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Agnieszka Raniszewska</cp:lastModifiedBy>
  <cp:revision>2</cp:revision>
  <cp:lastPrinted>2025-07-17T08:36:00Z</cp:lastPrinted>
  <dcterms:created xsi:type="dcterms:W3CDTF">2025-07-17T09:00:00Z</dcterms:created>
  <dcterms:modified xsi:type="dcterms:W3CDTF">2025-07-17T09:00:00Z</dcterms:modified>
</cp:coreProperties>
</file>