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A0C8F" w14:textId="77777777" w:rsidR="00D665F5" w:rsidRDefault="00F174F1" w:rsidP="00D665F5">
      <w:pPr>
        <w:spacing w:after="240"/>
        <w:jc w:val="right"/>
        <w:rPr>
          <w:sz w:val="22"/>
          <w:szCs w:val="22"/>
        </w:rPr>
      </w:pPr>
      <w:r w:rsidRPr="00F174F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174F1">
        <w:rPr>
          <w:sz w:val="22"/>
          <w:szCs w:val="22"/>
        </w:rPr>
        <w:t>2025-07-17</w:t>
      </w:r>
    </w:p>
    <w:p w14:paraId="2B70842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68B5022" w14:textId="77777777" w:rsidR="00F174F1" w:rsidRPr="00F174F1" w:rsidRDefault="00F174F1" w:rsidP="00577BC6">
      <w:pPr>
        <w:spacing w:after="40"/>
        <w:rPr>
          <w:b/>
          <w:bCs/>
          <w:sz w:val="22"/>
          <w:szCs w:val="22"/>
        </w:rPr>
      </w:pPr>
      <w:r w:rsidRPr="00F174F1">
        <w:rPr>
          <w:b/>
          <w:bCs/>
          <w:sz w:val="22"/>
          <w:szCs w:val="22"/>
        </w:rPr>
        <w:t>Akademia Górniczo - Hutnicza</w:t>
      </w:r>
    </w:p>
    <w:p w14:paraId="798DF6C3" w14:textId="77777777" w:rsidR="00F174F1" w:rsidRPr="00F174F1" w:rsidRDefault="00F174F1" w:rsidP="00577BC6">
      <w:pPr>
        <w:spacing w:after="40"/>
        <w:rPr>
          <w:b/>
          <w:bCs/>
          <w:sz w:val="22"/>
          <w:szCs w:val="22"/>
        </w:rPr>
      </w:pPr>
      <w:r w:rsidRPr="00F174F1">
        <w:rPr>
          <w:b/>
          <w:bCs/>
          <w:sz w:val="22"/>
          <w:szCs w:val="22"/>
        </w:rPr>
        <w:t>im. Stanisława Staszica w Krakowie</w:t>
      </w:r>
    </w:p>
    <w:p w14:paraId="56408732" w14:textId="77777777" w:rsidR="00D665F5" w:rsidRPr="00D91931" w:rsidRDefault="00F174F1" w:rsidP="00577BC6">
      <w:pPr>
        <w:spacing w:after="40"/>
        <w:rPr>
          <w:b/>
          <w:bCs/>
          <w:sz w:val="22"/>
          <w:szCs w:val="22"/>
        </w:rPr>
      </w:pPr>
      <w:r w:rsidRPr="00F174F1">
        <w:rPr>
          <w:b/>
          <w:bCs/>
          <w:sz w:val="22"/>
          <w:szCs w:val="22"/>
        </w:rPr>
        <w:t>Dział Zamówień Publicznych</w:t>
      </w:r>
    </w:p>
    <w:p w14:paraId="048F5E10" w14:textId="77777777" w:rsidR="00D665F5" w:rsidRPr="00BD5546" w:rsidRDefault="00F174F1" w:rsidP="00D665F5">
      <w:pPr>
        <w:rPr>
          <w:sz w:val="22"/>
          <w:szCs w:val="22"/>
        </w:rPr>
      </w:pPr>
      <w:r w:rsidRPr="00F174F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174F1">
        <w:rPr>
          <w:sz w:val="22"/>
          <w:szCs w:val="22"/>
        </w:rPr>
        <w:t>30</w:t>
      </w:r>
    </w:p>
    <w:p w14:paraId="0B183793" w14:textId="77777777" w:rsidR="00D665F5" w:rsidRPr="00BD5546" w:rsidRDefault="00F174F1" w:rsidP="00D665F5">
      <w:pPr>
        <w:rPr>
          <w:sz w:val="22"/>
          <w:szCs w:val="22"/>
        </w:rPr>
      </w:pPr>
      <w:r w:rsidRPr="00F174F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174F1">
        <w:rPr>
          <w:sz w:val="22"/>
          <w:szCs w:val="22"/>
        </w:rPr>
        <w:t>Kraków</w:t>
      </w:r>
    </w:p>
    <w:p w14:paraId="3B18B8E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174F1" w:rsidRPr="00F174F1">
        <w:rPr>
          <w:b/>
          <w:sz w:val="22"/>
          <w:szCs w:val="22"/>
        </w:rPr>
        <w:t>DE-dzp.272-319/25</w:t>
      </w:r>
      <w:r w:rsidR="00A80738">
        <w:rPr>
          <w:sz w:val="24"/>
        </w:rPr>
        <w:tab/>
        <w:t xml:space="preserve"> </w:t>
      </w:r>
    </w:p>
    <w:p w14:paraId="3E79453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6203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2019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6FF92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8B6069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26A166" w14:textId="0777D3F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174F1" w:rsidRPr="00F174F1">
        <w:rPr>
          <w:sz w:val="22"/>
          <w:szCs w:val="22"/>
        </w:rPr>
        <w:t>przetarg</w:t>
      </w:r>
      <w:r w:rsidR="009B2211">
        <w:rPr>
          <w:sz w:val="22"/>
          <w:szCs w:val="22"/>
        </w:rPr>
        <w:t xml:space="preserve">u </w:t>
      </w:r>
      <w:r w:rsidR="00F174F1" w:rsidRPr="00F174F1">
        <w:rPr>
          <w:sz w:val="22"/>
          <w:szCs w:val="22"/>
        </w:rPr>
        <w:t>nieograniczon</w:t>
      </w:r>
      <w:r w:rsidR="009B2211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70A8CCA" w14:textId="77777777" w:rsidR="00A80738" w:rsidRPr="00577BC6" w:rsidRDefault="00F174F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174F1">
        <w:rPr>
          <w:b/>
          <w:sz w:val="22"/>
          <w:szCs w:val="22"/>
        </w:rPr>
        <w:t>dostawa 21 jednostek centralnych komputera stacjonarnego na potrzeby realizacji programów kształcenia WH - DE-dzp.272-319/25</w:t>
      </w:r>
    </w:p>
    <w:p w14:paraId="3AC7E6D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1EFAE8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174F1" w:rsidRPr="00F174F1">
        <w:rPr>
          <w:sz w:val="22"/>
          <w:szCs w:val="22"/>
        </w:rPr>
        <w:t>17/07/2025</w:t>
      </w:r>
      <w:r w:rsidR="00FF4AB1" w:rsidRPr="00577BC6">
        <w:rPr>
          <w:sz w:val="22"/>
          <w:szCs w:val="22"/>
        </w:rPr>
        <w:t xml:space="preserve"> o godz. </w:t>
      </w:r>
      <w:r w:rsidR="00F174F1" w:rsidRPr="00F174F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2146539" w14:textId="77777777" w:rsidTr="003F57CD">
        <w:tc>
          <w:tcPr>
            <w:tcW w:w="993" w:type="dxa"/>
            <w:shd w:val="clear" w:color="auto" w:fill="auto"/>
            <w:vAlign w:val="center"/>
          </w:tcPr>
          <w:p w14:paraId="03085F5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33F748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6782D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174F1" w:rsidRPr="00493F8C" w14:paraId="2870B695" w14:textId="77777777" w:rsidTr="008E05AB">
        <w:tc>
          <w:tcPr>
            <w:tcW w:w="993" w:type="dxa"/>
            <w:shd w:val="clear" w:color="auto" w:fill="auto"/>
            <w:vAlign w:val="center"/>
          </w:tcPr>
          <w:p w14:paraId="137C2F1A" w14:textId="77777777" w:rsidR="00F174F1" w:rsidRPr="00490DC0" w:rsidRDefault="00F174F1" w:rsidP="008E05AB">
            <w:pPr>
              <w:spacing w:before="120" w:after="120"/>
              <w:jc w:val="center"/>
            </w:pPr>
            <w:r w:rsidRPr="00F174F1">
              <w:t>1</w:t>
            </w:r>
          </w:p>
        </w:tc>
        <w:tc>
          <w:tcPr>
            <w:tcW w:w="5244" w:type="dxa"/>
            <w:shd w:val="clear" w:color="auto" w:fill="auto"/>
          </w:tcPr>
          <w:p w14:paraId="1E27A16F" w14:textId="77777777" w:rsidR="00F174F1" w:rsidRPr="00490DC0" w:rsidRDefault="00F174F1" w:rsidP="008E05AB">
            <w:pPr>
              <w:spacing w:before="40"/>
            </w:pPr>
            <w:r w:rsidRPr="00F174F1">
              <w:t>NKK SYSTEM Spółka z ograniczoną odpowiedzialnością</w:t>
            </w:r>
          </w:p>
          <w:p w14:paraId="7168E082" w14:textId="77777777" w:rsidR="00F174F1" w:rsidRPr="00490DC0" w:rsidRDefault="00F174F1" w:rsidP="008E05AB">
            <w:r w:rsidRPr="00F174F1">
              <w:t>Tatarska</w:t>
            </w:r>
            <w:r w:rsidRPr="00490DC0">
              <w:t xml:space="preserve"> </w:t>
            </w:r>
            <w:r w:rsidRPr="00F174F1">
              <w:t>5</w:t>
            </w:r>
            <w:r w:rsidRPr="00490DC0">
              <w:t xml:space="preserve"> </w:t>
            </w:r>
          </w:p>
          <w:p w14:paraId="5F79DC7A" w14:textId="77777777" w:rsidR="00F174F1" w:rsidRPr="00490DC0" w:rsidRDefault="00F174F1" w:rsidP="008E05AB">
            <w:pPr>
              <w:spacing w:after="40"/>
              <w:jc w:val="both"/>
            </w:pPr>
            <w:r w:rsidRPr="00F174F1">
              <w:t>30-103</w:t>
            </w:r>
            <w:r w:rsidRPr="00490DC0">
              <w:t xml:space="preserve"> </w:t>
            </w:r>
            <w:r w:rsidRPr="00F174F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0C1AE5" w14:textId="77777777" w:rsidR="00F174F1" w:rsidRPr="00490DC0" w:rsidRDefault="00F174F1" w:rsidP="008E05AB">
            <w:pPr>
              <w:spacing w:before="120" w:after="120"/>
              <w:jc w:val="both"/>
            </w:pPr>
            <w:r w:rsidRPr="00F174F1">
              <w:t>213 097.50 zł</w:t>
            </w:r>
          </w:p>
        </w:tc>
      </w:tr>
      <w:tr w:rsidR="00F174F1" w:rsidRPr="00493F8C" w14:paraId="747B3C96" w14:textId="77777777" w:rsidTr="008E05AB">
        <w:tc>
          <w:tcPr>
            <w:tcW w:w="993" w:type="dxa"/>
            <w:shd w:val="clear" w:color="auto" w:fill="auto"/>
            <w:vAlign w:val="center"/>
          </w:tcPr>
          <w:p w14:paraId="0719417B" w14:textId="77777777" w:rsidR="00F174F1" w:rsidRPr="00490DC0" w:rsidRDefault="00F174F1" w:rsidP="008E05AB">
            <w:pPr>
              <w:spacing w:before="120" w:after="120"/>
              <w:jc w:val="center"/>
            </w:pPr>
            <w:r w:rsidRPr="00F174F1">
              <w:t>2</w:t>
            </w:r>
          </w:p>
        </w:tc>
        <w:tc>
          <w:tcPr>
            <w:tcW w:w="5244" w:type="dxa"/>
            <w:shd w:val="clear" w:color="auto" w:fill="auto"/>
          </w:tcPr>
          <w:p w14:paraId="6EF1CCDE" w14:textId="77777777" w:rsidR="00F174F1" w:rsidRPr="00490DC0" w:rsidRDefault="00F174F1" w:rsidP="008E05AB">
            <w:pPr>
              <w:spacing w:before="40"/>
            </w:pPr>
            <w:r w:rsidRPr="00F174F1">
              <w:t xml:space="preserve">Web-Profit Maciej </w:t>
            </w:r>
            <w:proofErr w:type="spellStart"/>
            <w:r w:rsidRPr="00F174F1">
              <w:t>Kuźlik</w:t>
            </w:r>
            <w:proofErr w:type="spellEnd"/>
          </w:p>
          <w:p w14:paraId="4D4D61E6" w14:textId="77777777" w:rsidR="00F174F1" w:rsidRPr="00490DC0" w:rsidRDefault="00F174F1" w:rsidP="008E05AB">
            <w:r w:rsidRPr="00F174F1">
              <w:t>Spokojna</w:t>
            </w:r>
            <w:r w:rsidRPr="00490DC0">
              <w:t xml:space="preserve"> </w:t>
            </w:r>
            <w:r w:rsidRPr="00F174F1">
              <w:t>18</w:t>
            </w:r>
            <w:r w:rsidRPr="00490DC0">
              <w:t xml:space="preserve"> </w:t>
            </w:r>
          </w:p>
          <w:p w14:paraId="2CB19B22" w14:textId="77777777" w:rsidR="00F174F1" w:rsidRPr="00490DC0" w:rsidRDefault="00F174F1" w:rsidP="008E05AB">
            <w:pPr>
              <w:spacing w:after="40"/>
              <w:jc w:val="both"/>
            </w:pPr>
            <w:r w:rsidRPr="00F174F1">
              <w:t>41-940</w:t>
            </w:r>
            <w:r w:rsidRPr="00490DC0">
              <w:t xml:space="preserve"> </w:t>
            </w:r>
            <w:r w:rsidRPr="00F174F1"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993461" w14:textId="77777777" w:rsidR="00F174F1" w:rsidRPr="00490DC0" w:rsidRDefault="00F174F1" w:rsidP="008E05AB">
            <w:pPr>
              <w:spacing w:before="120" w:after="120"/>
              <w:jc w:val="both"/>
            </w:pPr>
            <w:r w:rsidRPr="00F174F1">
              <w:t>180 810.00 zł</w:t>
            </w:r>
          </w:p>
        </w:tc>
      </w:tr>
      <w:tr w:rsidR="00F174F1" w:rsidRPr="00493F8C" w14:paraId="2D76A618" w14:textId="77777777" w:rsidTr="008E05AB">
        <w:tc>
          <w:tcPr>
            <w:tcW w:w="993" w:type="dxa"/>
            <w:shd w:val="clear" w:color="auto" w:fill="auto"/>
            <w:vAlign w:val="center"/>
          </w:tcPr>
          <w:p w14:paraId="36D02E0B" w14:textId="77777777" w:rsidR="00F174F1" w:rsidRPr="00490DC0" w:rsidRDefault="00F174F1" w:rsidP="008E05AB">
            <w:pPr>
              <w:spacing w:before="120" w:after="120"/>
              <w:jc w:val="center"/>
            </w:pPr>
            <w:r w:rsidRPr="00F174F1">
              <w:t>3</w:t>
            </w:r>
          </w:p>
        </w:tc>
        <w:tc>
          <w:tcPr>
            <w:tcW w:w="5244" w:type="dxa"/>
            <w:shd w:val="clear" w:color="auto" w:fill="auto"/>
          </w:tcPr>
          <w:p w14:paraId="6B833708" w14:textId="77777777" w:rsidR="00F174F1" w:rsidRPr="00490DC0" w:rsidRDefault="00F174F1" w:rsidP="008E05AB">
            <w:pPr>
              <w:spacing w:before="40"/>
            </w:pPr>
            <w:r w:rsidRPr="00F174F1">
              <w:t>PRZP Systemy Informacyjne Sp. z o.o.</w:t>
            </w:r>
          </w:p>
          <w:p w14:paraId="23E32259" w14:textId="77777777" w:rsidR="00F174F1" w:rsidRPr="00490DC0" w:rsidRDefault="00F174F1" w:rsidP="008E05AB">
            <w:r w:rsidRPr="00F174F1">
              <w:t>Kilińskiego</w:t>
            </w:r>
            <w:r w:rsidRPr="00490DC0">
              <w:t xml:space="preserve"> </w:t>
            </w:r>
            <w:r w:rsidRPr="00F174F1">
              <w:t>6</w:t>
            </w:r>
            <w:r w:rsidRPr="00490DC0">
              <w:t xml:space="preserve"> </w:t>
            </w:r>
          </w:p>
          <w:p w14:paraId="5BA96E4C" w14:textId="77777777" w:rsidR="00F174F1" w:rsidRPr="00490DC0" w:rsidRDefault="00F174F1" w:rsidP="008E05AB">
            <w:pPr>
              <w:spacing w:after="40"/>
              <w:jc w:val="both"/>
            </w:pPr>
            <w:r w:rsidRPr="00F174F1">
              <w:t>28-230</w:t>
            </w:r>
            <w:r w:rsidRPr="00490DC0">
              <w:t xml:space="preserve"> </w:t>
            </w:r>
            <w:r w:rsidRPr="00F174F1">
              <w:t>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F93BC5" w14:textId="77777777" w:rsidR="00F174F1" w:rsidRPr="00490DC0" w:rsidRDefault="00F174F1" w:rsidP="008E05AB">
            <w:pPr>
              <w:spacing w:before="120" w:after="120"/>
              <w:jc w:val="both"/>
            </w:pPr>
            <w:r w:rsidRPr="00F174F1">
              <w:t>175 695.66 zł</w:t>
            </w:r>
          </w:p>
        </w:tc>
      </w:tr>
      <w:tr w:rsidR="00F174F1" w:rsidRPr="00493F8C" w14:paraId="168DDD4F" w14:textId="77777777" w:rsidTr="008E05AB">
        <w:tc>
          <w:tcPr>
            <w:tcW w:w="993" w:type="dxa"/>
            <w:shd w:val="clear" w:color="auto" w:fill="auto"/>
            <w:vAlign w:val="center"/>
          </w:tcPr>
          <w:p w14:paraId="3BCEC308" w14:textId="77777777" w:rsidR="00F174F1" w:rsidRPr="00490DC0" w:rsidRDefault="00F174F1" w:rsidP="008E05AB">
            <w:pPr>
              <w:spacing w:before="120" w:after="120"/>
              <w:jc w:val="center"/>
            </w:pPr>
            <w:r w:rsidRPr="00F174F1">
              <w:t>4</w:t>
            </w:r>
          </w:p>
        </w:tc>
        <w:tc>
          <w:tcPr>
            <w:tcW w:w="5244" w:type="dxa"/>
            <w:shd w:val="clear" w:color="auto" w:fill="auto"/>
          </w:tcPr>
          <w:p w14:paraId="061CDB5B" w14:textId="77777777" w:rsidR="00F174F1" w:rsidRPr="00490DC0" w:rsidRDefault="00F174F1" w:rsidP="008E05AB">
            <w:pPr>
              <w:spacing w:before="40"/>
            </w:pPr>
            <w:r w:rsidRPr="00F174F1">
              <w:t>PROGRESS Systemy Komputerowe Sp. z o.o.</w:t>
            </w:r>
          </w:p>
          <w:p w14:paraId="1C17F68C" w14:textId="77777777" w:rsidR="00F174F1" w:rsidRPr="00490DC0" w:rsidRDefault="00F174F1" w:rsidP="008E05AB">
            <w:r w:rsidRPr="00F174F1">
              <w:t>Al. Mickiewicza</w:t>
            </w:r>
            <w:r w:rsidRPr="00490DC0">
              <w:t xml:space="preserve"> </w:t>
            </w:r>
            <w:r w:rsidRPr="00F174F1">
              <w:t>27</w:t>
            </w:r>
            <w:r w:rsidRPr="00490DC0">
              <w:t xml:space="preserve"> </w:t>
            </w:r>
          </w:p>
          <w:p w14:paraId="5E5A0D15" w14:textId="77777777" w:rsidR="00F174F1" w:rsidRPr="00490DC0" w:rsidRDefault="00F174F1" w:rsidP="008E05AB">
            <w:pPr>
              <w:spacing w:after="40"/>
              <w:jc w:val="both"/>
            </w:pPr>
            <w:r w:rsidRPr="00F174F1">
              <w:t>31-120</w:t>
            </w:r>
            <w:r w:rsidRPr="00490DC0">
              <w:t xml:space="preserve"> </w:t>
            </w:r>
            <w:r w:rsidRPr="00F174F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B4CF9F" w14:textId="77777777" w:rsidR="00F174F1" w:rsidRPr="00490DC0" w:rsidRDefault="00F174F1" w:rsidP="008E05AB">
            <w:pPr>
              <w:spacing w:before="120" w:after="120"/>
              <w:jc w:val="both"/>
            </w:pPr>
            <w:r w:rsidRPr="00F174F1">
              <w:t>179 905.95 zł</w:t>
            </w:r>
          </w:p>
        </w:tc>
      </w:tr>
      <w:tr w:rsidR="00F174F1" w:rsidRPr="00493F8C" w14:paraId="669C107D" w14:textId="77777777" w:rsidTr="008E05AB">
        <w:tc>
          <w:tcPr>
            <w:tcW w:w="993" w:type="dxa"/>
            <w:shd w:val="clear" w:color="auto" w:fill="auto"/>
            <w:vAlign w:val="center"/>
          </w:tcPr>
          <w:p w14:paraId="5B6FCB4E" w14:textId="77777777" w:rsidR="00F174F1" w:rsidRPr="00490DC0" w:rsidRDefault="00F174F1" w:rsidP="008E05AB">
            <w:pPr>
              <w:spacing w:before="120" w:after="120"/>
              <w:jc w:val="center"/>
            </w:pPr>
            <w:r w:rsidRPr="00F174F1">
              <w:t>5</w:t>
            </w:r>
          </w:p>
        </w:tc>
        <w:tc>
          <w:tcPr>
            <w:tcW w:w="5244" w:type="dxa"/>
            <w:shd w:val="clear" w:color="auto" w:fill="auto"/>
          </w:tcPr>
          <w:p w14:paraId="6AD76499" w14:textId="77777777" w:rsidR="00F174F1" w:rsidRPr="00490DC0" w:rsidRDefault="00F174F1" w:rsidP="008E05AB">
            <w:pPr>
              <w:spacing w:before="40"/>
            </w:pPr>
            <w:r w:rsidRPr="00F174F1">
              <w:t>PIXEL Centrum Komputerowe Tomasz Dziedzic</w:t>
            </w:r>
          </w:p>
          <w:p w14:paraId="643B25AF" w14:textId="77777777" w:rsidR="00F174F1" w:rsidRPr="00490DC0" w:rsidRDefault="00F174F1" w:rsidP="008E05AB">
            <w:r w:rsidRPr="00F174F1">
              <w:t>Wolica</w:t>
            </w:r>
            <w:r w:rsidRPr="00490DC0">
              <w:t xml:space="preserve"> </w:t>
            </w:r>
            <w:r w:rsidRPr="00F174F1">
              <w:t>60</w:t>
            </w:r>
            <w:r w:rsidRPr="00490DC0">
              <w:t xml:space="preserve"> </w:t>
            </w:r>
          </w:p>
          <w:p w14:paraId="4C219E30" w14:textId="77777777" w:rsidR="00F174F1" w:rsidRPr="00490DC0" w:rsidRDefault="00F174F1" w:rsidP="008E05AB">
            <w:pPr>
              <w:spacing w:after="40"/>
              <w:jc w:val="both"/>
            </w:pPr>
            <w:r w:rsidRPr="00F174F1">
              <w:t>28-232</w:t>
            </w:r>
            <w:r w:rsidRPr="00490DC0">
              <w:t xml:space="preserve"> </w:t>
            </w:r>
            <w:r w:rsidRPr="00F174F1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BE7BB1" w14:textId="77777777" w:rsidR="00F174F1" w:rsidRPr="00490DC0" w:rsidRDefault="00F174F1" w:rsidP="008E05AB">
            <w:pPr>
              <w:spacing w:before="120" w:after="120"/>
              <w:jc w:val="both"/>
            </w:pPr>
            <w:r w:rsidRPr="00F174F1">
              <w:t>178 201.17 zł</w:t>
            </w:r>
          </w:p>
        </w:tc>
      </w:tr>
      <w:tr w:rsidR="00F174F1" w:rsidRPr="00493F8C" w14:paraId="3287458B" w14:textId="77777777" w:rsidTr="008E05AB">
        <w:tc>
          <w:tcPr>
            <w:tcW w:w="993" w:type="dxa"/>
            <w:shd w:val="clear" w:color="auto" w:fill="auto"/>
            <w:vAlign w:val="center"/>
          </w:tcPr>
          <w:p w14:paraId="0C31676D" w14:textId="77777777" w:rsidR="00F174F1" w:rsidRPr="00490DC0" w:rsidRDefault="00F174F1" w:rsidP="008E05AB">
            <w:pPr>
              <w:spacing w:before="120" w:after="120"/>
              <w:jc w:val="center"/>
            </w:pPr>
            <w:r w:rsidRPr="00F174F1">
              <w:t>6</w:t>
            </w:r>
          </w:p>
        </w:tc>
        <w:tc>
          <w:tcPr>
            <w:tcW w:w="5244" w:type="dxa"/>
            <w:shd w:val="clear" w:color="auto" w:fill="auto"/>
          </w:tcPr>
          <w:p w14:paraId="5E59762B" w14:textId="77777777" w:rsidR="00F174F1" w:rsidRPr="00490DC0" w:rsidRDefault="00F174F1" w:rsidP="008E05AB">
            <w:pPr>
              <w:spacing w:before="40"/>
            </w:pPr>
            <w:proofErr w:type="spellStart"/>
            <w:r w:rsidRPr="00F174F1">
              <w:t>ITness</w:t>
            </w:r>
            <w:proofErr w:type="spellEnd"/>
            <w:r w:rsidRPr="00F174F1">
              <w:t>. Dawid Łukaszek</w:t>
            </w:r>
          </w:p>
          <w:p w14:paraId="29174AF4" w14:textId="77777777" w:rsidR="00F174F1" w:rsidRPr="00490DC0" w:rsidRDefault="00F174F1" w:rsidP="008E05AB">
            <w:r w:rsidRPr="00F174F1">
              <w:t>Głowackiego</w:t>
            </w:r>
            <w:r w:rsidRPr="00490DC0">
              <w:t xml:space="preserve"> </w:t>
            </w:r>
            <w:r w:rsidRPr="00F174F1">
              <w:t>2D</w:t>
            </w:r>
            <w:r w:rsidRPr="00490DC0">
              <w:t xml:space="preserve"> </w:t>
            </w:r>
          </w:p>
          <w:p w14:paraId="7DA34BBA" w14:textId="77777777" w:rsidR="00F174F1" w:rsidRPr="00490DC0" w:rsidRDefault="00F174F1" w:rsidP="008E05AB">
            <w:pPr>
              <w:spacing w:after="40"/>
              <w:jc w:val="both"/>
            </w:pPr>
            <w:r w:rsidRPr="00F174F1">
              <w:t>28-230</w:t>
            </w:r>
            <w:r w:rsidRPr="00490DC0">
              <w:t xml:space="preserve"> </w:t>
            </w:r>
            <w:r w:rsidRPr="00F174F1">
              <w:t>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9D1DA5" w14:textId="77777777" w:rsidR="00F174F1" w:rsidRPr="00490DC0" w:rsidRDefault="00F174F1" w:rsidP="008E05AB">
            <w:pPr>
              <w:spacing w:before="120" w:after="120"/>
              <w:jc w:val="both"/>
            </w:pPr>
            <w:r w:rsidRPr="00F174F1">
              <w:t>169 806.42 zł</w:t>
            </w:r>
          </w:p>
        </w:tc>
      </w:tr>
      <w:tr w:rsidR="00F174F1" w:rsidRPr="00493F8C" w14:paraId="79145898" w14:textId="77777777" w:rsidTr="008E05AB">
        <w:tc>
          <w:tcPr>
            <w:tcW w:w="993" w:type="dxa"/>
            <w:shd w:val="clear" w:color="auto" w:fill="auto"/>
            <w:vAlign w:val="center"/>
          </w:tcPr>
          <w:p w14:paraId="0A83B00E" w14:textId="77777777" w:rsidR="00F174F1" w:rsidRPr="00490DC0" w:rsidRDefault="00F174F1" w:rsidP="008E05AB">
            <w:pPr>
              <w:spacing w:before="120" w:after="120"/>
              <w:jc w:val="center"/>
            </w:pPr>
            <w:r w:rsidRPr="00F174F1">
              <w:t>7</w:t>
            </w:r>
          </w:p>
        </w:tc>
        <w:tc>
          <w:tcPr>
            <w:tcW w:w="5244" w:type="dxa"/>
            <w:shd w:val="clear" w:color="auto" w:fill="auto"/>
          </w:tcPr>
          <w:p w14:paraId="7905B24B" w14:textId="77777777" w:rsidR="00F174F1" w:rsidRPr="00490DC0" w:rsidRDefault="00F174F1" w:rsidP="008E05AB">
            <w:pPr>
              <w:spacing w:before="40"/>
            </w:pPr>
            <w:proofErr w:type="spellStart"/>
            <w:r w:rsidRPr="00F174F1">
              <w:t>Alltech</w:t>
            </w:r>
            <w:proofErr w:type="spellEnd"/>
            <w:r w:rsidRPr="00F174F1">
              <w:t xml:space="preserve"> Spółka Jawna Zdzisław Pająk, Artur Pająk</w:t>
            </w:r>
          </w:p>
          <w:p w14:paraId="6A95E3B3" w14:textId="77777777" w:rsidR="00F174F1" w:rsidRPr="00490DC0" w:rsidRDefault="00F174F1" w:rsidP="008E05AB">
            <w:r w:rsidRPr="00F174F1">
              <w:t>Spółdzielcza</w:t>
            </w:r>
            <w:r w:rsidRPr="00490DC0">
              <w:t xml:space="preserve"> </w:t>
            </w:r>
            <w:r w:rsidRPr="00F174F1">
              <w:t>33</w:t>
            </w:r>
            <w:r w:rsidRPr="00490DC0">
              <w:t xml:space="preserve"> </w:t>
            </w:r>
          </w:p>
          <w:p w14:paraId="134D3EFE" w14:textId="77777777" w:rsidR="00F174F1" w:rsidRPr="00490DC0" w:rsidRDefault="00F174F1" w:rsidP="008E05AB">
            <w:pPr>
              <w:spacing w:after="40"/>
              <w:jc w:val="both"/>
            </w:pPr>
            <w:r w:rsidRPr="00F174F1">
              <w:t>09-407</w:t>
            </w:r>
            <w:r w:rsidRPr="00490DC0">
              <w:t xml:space="preserve"> </w:t>
            </w:r>
            <w:r w:rsidRPr="00F174F1"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765E82" w14:textId="77777777" w:rsidR="00F174F1" w:rsidRPr="00490DC0" w:rsidRDefault="00F174F1" w:rsidP="008E05AB">
            <w:pPr>
              <w:spacing w:before="120" w:after="120"/>
              <w:jc w:val="both"/>
            </w:pPr>
            <w:r w:rsidRPr="00F174F1">
              <w:t>186 415.11 zł</w:t>
            </w:r>
          </w:p>
        </w:tc>
      </w:tr>
      <w:tr w:rsidR="00F174F1" w:rsidRPr="00493F8C" w14:paraId="029E5019" w14:textId="77777777" w:rsidTr="008E05AB">
        <w:tc>
          <w:tcPr>
            <w:tcW w:w="993" w:type="dxa"/>
            <w:shd w:val="clear" w:color="auto" w:fill="auto"/>
            <w:vAlign w:val="center"/>
          </w:tcPr>
          <w:p w14:paraId="1C97C857" w14:textId="77777777" w:rsidR="00F174F1" w:rsidRPr="00490DC0" w:rsidRDefault="00F174F1" w:rsidP="008E05AB">
            <w:pPr>
              <w:spacing w:before="120" w:after="120"/>
              <w:jc w:val="center"/>
            </w:pPr>
            <w:r w:rsidRPr="00F174F1">
              <w:t>8</w:t>
            </w:r>
          </w:p>
        </w:tc>
        <w:tc>
          <w:tcPr>
            <w:tcW w:w="5244" w:type="dxa"/>
            <w:shd w:val="clear" w:color="auto" w:fill="auto"/>
          </w:tcPr>
          <w:p w14:paraId="05ED74AC" w14:textId="77777777" w:rsidR="00F174F1" w:rsidRPr="00490DC0" w:rsidRDefault="00F174F1" w:rsidP="008E05AB">
            <w:pPr>
              <w:spacing w:before="40"/>
            </w:pPr>
            <w:r w:rsidRPr="00F174F1">
              <w:t>NTT Technology sp. z o .o.</w:t>
            </w:r>
          </w:p>
          <w:p w14:paraId="01A18D68" w14:textId="77777777" w:rsidR="00F174F1" w:rsidRPr="00490DC0" w:rsidRDefault="00F174F1" w:rsidP="008E05AB">
            <w:r w:rsidRPr="00F174F1">
              <w:t>Zakręt, ul. Trakt Brzeski</w:t>
            </w:r>
            <w:r w:rsidRPr="00490DC0">
              <w:t xml:space="preserve"> </w:t>
            </w:r>
            <w:r w:rsidRPr="00F174F1">
              <w:t>89</w:t>
            </w:r>
            <w:r w:rsidRPr="00490DC0">
              <w:t xml:space="preserve"> </w:t>
            </w:r>
          </w:p>
          <w:p w14:paraId="2DBA749F" w14:textId="77777777" w:rsidR="00F174F1" w:rsidRPr="00490DC0" w:rsidRDefault="00F174F1" w:rsidP="008E05AB">
            <w:pPr>
              <w:spacing w:after="40"/>
              <w:jc w:val="both"/>
            </w:pPr>
            <w:r w:rsidRPr="00F174F1">
              <w:t>05-077</w:t>
            </w:r>
            <w:r w:rsidRPr="00490DC0">
              <w:t xml:space="preserve"> </w:t>
            </w:r>
            <w:r w:rsidRPr="00F174F1">
              <w:t>Warszawa - Wesoła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18C72F" w14:textId="77777777" w:rsidR="00F174F1" w:rsidRPr="00490DC0" w:rsidRDefault="00F174F1" w:rsidP="008E05AB">
            <w:pPr>
              <w:spacing w:before="120" w:after="120"/>
              <w:jc w:val="both"/>
            </w:pPr>
            <w:r w:rsidRPr="00F174F1">
              <w:t>196 256.34 zł</w:t>
            </w:r>
          </w:p>
        </w:tc>
      </w:tr>
      <w:tr w:rsidR="00F174F1" w:rsidRPr="00493F8C" w14:paraId="6C42E04E" w14:textId="77777777" w:rsidTr="008E05AB">
        <w:tc>
          <w:tcPr>
            <w:tcW w:w="993" w:type="dxa"/>
            <w:shd w:val="clear" w:color="auto" w:fill="auto"/>
            <w:vAlign w:val="center"/>
          </w:tcPr>
          <w:p w14:paraId="0E738E2D" w14:textId="77777777" w:rsidR="00F174F1" w:rsidRPr="00490DC0" w:rsidRDefault="00F174F1" w:rsidP="008E05AB">
            <w:pPr>
              <w:spacing w:before="120" w:after="120"/>
              <w:jc w:val="center"/>
            </w:pPr>
            <w:r w:rsidRPr="00F174F1">
              <w:lastRenderedPageBreak/>
              <w:t>9</w:t>
            </w:r>
          </w:p>
        </w:tc>
        <w:tc>
          <w:tcPr>
            <w:tcW w:w="5244" w:type="dxa"/>
            <w:shd w:val="clear" w:color="auto" w:fill="auto"/>
          </w:tcPr>
          <w:p w14:paraId="02220595" w14:textId="77777777" w:rsidR="00F174F1" w:rsidRPr="00490DC0" w:rsidRDefault="00F174F1" w:rsidP="008E05AB">
            <w:pPr>
              <w:spacing w:before="40"/>
            </w:pPr>
            <w:r w:rsidRPr="00F174F1">
              <w:t>FHU Horyzont Krzysztof Lech</w:t>
            </w:r>
          </w:p>
          <w:p w14:paraId="6E3CD634" w14:textId="77777777" w:rsidR="00F174F1" w:rsidRPr="00490DC0" w:rsidRDefault="00F174F1" w:rsidP="008E05AB">
            <w:r w:rsidRPr="00F174F1">
              <w:t>11 Listopada</w:t>
            </w:r>
            <w:r w:rsidRPr="00490DC0">
              <w:t xml:space="preserve"> </w:t>
            </w:r>
            <w:r w:rsidRPr="00F174F1">
              <w:t>21</w:t>
            </w:r>
            <w:r w:rsidRPr="00490DC0">
              <w:t xml:space="preserve"> </w:t>
            </w:r>
          </w:p>
          <w:p w14:paraId="2EF2881F" w14:textId="77777777" w:rsidR="00F174F1" w:rsidRPr="00490DC0" w:rsidRDefault="00F174F1" w:rsidP="008E05AB">
            <w:pPr>
              <w:spacing w:after="40"/>
              <w:jc w:val="both"/>
            </w:pPr>
            <w:r w:rsidRPr="00F174F1">
              <w:t>38-300</w:t>
            </w:r>
            <w:r w:rsidRPr="00490DC0">
              <w:t xml:space="preserve"> </w:t>
            </w:r>
            <w:r w:rsidRPr="00F174F1">
              <w:t>Gorlice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5CE827" w14:textId="77777777" w:rsidR="00F174F1" w:rsidRPr="00490DC0" w:rsidRDefault="00F174F1" w:rsidP="008E05AB">
            <w:pPr>
              <w:spacing w:before="120" w:after="120"/>
              <w:jc w:val="both"/>
            </w:pPr>
            <w:r w:rsidRPr="00F174F1">
              <w:t>188 042.40 zł</w:t>
            </w:r>
          </w:p>
        </w:tc>
      </w:tr>
    </w:tbl>
    <w:p w14:paraId="5CA3FCC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E4038" w14:textId="77777777" w:rsidR="00FB6A83" w:rsidRDefault="00FB6A83">
      <w:r>
        <w:separator/>
      </w:r>
    </w:p>
  </w:endnote>
  <w:endnote w:type="continuationSeparator" w:id="0">
    <w:p w14:paraId="4A0E54DE" w14:textId="77777777" w:rsidR="00FB6A83" w:rsidRDefault="00FB6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31A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82862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8FAE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A11C94">
        <v:line id="_x0000_s1025" style="position:absolute;left:0;text-align:left;z-index:251657728" from="-3.85pt,8.7pt" to="455.15pt,8.7pt"/>
      </w:pict>
    </w:r>
  </w:p>
  <w:p w14:paraId="319E0EC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793E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02792F" w14:textId="77777777" w:rsidR="009F189D" w:rsidRDefault="009F189D">
    <w:pPr>
      <w:pStyle w:val="Stopka"/>
      <w:tabs>
        <w:tab w:val="clear" w:pos="4536"/>
      </w:tabs>
      <w:jc w:val="center"/>
    </w:pPr>
  </w:p>
  <w:p w14:paraId="37EFDF9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D6518" w14:textId="77777777" w:rsidR="00FB6A83" w:rsidRDefault="00FB6A83">
      <w:r>
        <w:separator/>
      </w:r>
    </w:p>
  </w:footnote>
  <w:footnote w:type="continuationSeparator" w:id="0">
    <w:p w14:paraId="26A1A6E7" w14:textId="77777777" w:rsidR="00FB6A83" w:rsidRDefault="00FB6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079C3" w14:textId="77777777" w:rsidR="00F174F1" w:rsidRDefault="00F174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F54ED" w14:textId="77777777" w:rsidR="00F174F1" w:rsidRDefault="00F174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06463" w14:textId="77777777" w:rsidR="00F174F1" w:rsidRDefault="00F174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6A8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B2211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174F1"/>
    <w:rsid w:val="00F44906"/>
    <w:rsid w:val="00F95C33"/>
    <w:rsid w:val="00FB196E"/>
    <w:rsid w:val="00FB6A8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8399C2"/>
  <w15:chartTrackingRefBased/>
  <w15:docId w15:val="{FE7A2C03-75FE-4F65-94E3-0B87EF52B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231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2025-07-17T12:10:00Z</dcterms:created>
  <dcterms:modified xsi:type="dcterms:W3CDTF">2025-07-17T12:10:00Z</dcterms:modified>
</cp:coreProperties>
</file>