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A230B6" w:rsidRPr="0065224B" w14:paraId="5DA11ABE" w14:textId="77777777" w:rsidTr="0002373A">
        <w:trPr>
          <w:trHeight w:val="790"/>
        </w:trPr>
        <w:tc>
          <w:tcPr>
            <w:tcW w:w="80" w:type="dxa"/>
          </w:tcPr>
          <w:p w14:paraId="07589936" w14:textId="77777777" w:rsidR="00A230B6" w:rsidRPr="0065224B" w:rsidRDefault="00A230B6" w:rsidP="0002373A">
            <w:pPr>
              <w:snapToGrid w:val="0"/>
            </w:pPr>
          </w:p>
        </w:tc>
        <w:tc>
          <w:tcPr>
            <w:tcW w:w="10121" w:type="dxa"/>
            <w:vAlign w:val="center"/>
          </w:tcPr>
          <w:p w14:paraId="6CFA6928" w14:textId="2EDD303B" w:rsidR="00A230B6" w:rsidRPr="0065224B" w:rsidRDefault="0065224B" w:rsidP="0002373A">
            <w:pPr>
              <w:pStyle w:val="Nagwek"/>
              <w:ind w:hanging="567"/>
            </w:pPr>
            <w:r w:rsidRPr="0065224B">
              <w:rPr>
                <w:noProof/>
              </w:rPr>
              <w:drawing>
                <wp:inline distT="0" distB="0" distL="0" distR="0" wp14:anchorId="20B2D315" wp14:editId="76900A7E">
                  <wp:extent cx="6390005" cy="54864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0005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8BC491" w14:textId="77777777" w:rsidR="00A230B6" w:rsidRPr="0065224B" w:rsidRDefault="00A230B6" w:rsidP="00A230B6">
      <w:pPr>
        <w:pStyle w:val="Bezodstpw"/>
        <w:rPr>
          <w:rFonts w:ascii="Times New Roman" w:hAnsi="Times New Roman"/>
          <w:sz w:val="20"/>
          <w:szCs w:val="20"/>
        </w:rPr>
      </w:pPr>
    </w:p>
    <w:p w14:paraId="24DF521E" w14:textId="25C6FCE0" w:rsidR="00D34297" w:rsidRPr="0065224B" w:rsidRDefault="00057C30" w:rsidP="00D34297">
      <w:pPr>
        <w:spacing w:after="480"/>
        <w:jc w:val="right"/>
      </w:pPr>
      <w:r w:rsidRPr="0065224B">
        <w:t>Niepołomice</w:t>
      </w:r>
      <w:r w:rsidR="00D34297" w:rsidRPr="0065224B">
        <w:t xml:space="preserve"> dnia: </w:t>
      </w:r>
      <w:r w:rsidRPr="0065224B">
        <w:t>2025-07-16</w:t>
      </w:r>
    </w:p>
    <w:p w14:paraId="265E0D16" w14:textId="77777777" w:rsidR="00D34297" w:rsidRPr="0065224B" w:rsidRDefault="00057C30" w:rsidP="00D34297">
      <w:pPr>
        <w:spacing w:line="360" w:lineRule="auto"/>
        <w:rPr>
          <w:b/>
          <w:bCs/>
        </w:rPr>
      </w:pPr>
      <w:r w:rsidRPr="0065224B">
        <w:rPr>
          <w:b/>
          <w:bCs/>
        </w:rPr>
        <w:t>GMINA NIEPOŁOMICE</w:t>
      </w:r>
    </w:p>
    <w:p w14:paraId="0128C3B6" w14:textId="77777777" w:rsidR="00D34297" w:rsidRPr="0065224B" w:rsidRDefault="00057C30" w:rsidP="00D34297">
      <w:pPr>
        <w:spacing w:line="360" w:lineRule="auto"/>
      </w:pPr>
      <w:r w:rsidRPr="0065224B">
        <w:t>Pl. Zwycięstwa</w:t>
      </w:r>
      <w:r w:rsidR="00D34297" w:rsidRPr="0065224B">
        <w:t xml:space="preserve"> </w:t>
      </w:r>
      <w:r w:rsidRPr="0065224B">
        <w:t>13</w:t>
      </w:r>
    </w:p>
    <w:p w14:paraId="13E8D1DF" w14:textId="77777777" w:rsidR="00D34297" w:rsidRDefault="00057C30" w:rsidP="00D34297">
      <w:r w:rsidRPr="0065224B">
        <w:t>32-005</w:t>
      </w:r>
      <w:r w:rsidR="00D34297" w:rsidRPr="0065224B">
        <w:t xml:space="preserve"> </w:t>
      </w:r>
      <w:r w:rsidRPr="0065224B">
        <w:t>Niepołomice</w:t>
      </w:r>
    </w:p>
    <w:p w14:paraId="470244FD" w14:textId="77777777" w:rsidR="0065224B" w:rsidRPr="0065224B" w:rsidRDefault="0065224B" w:rsidP="00D34297"/>
    <w:p w14:paraId="45B59FDC" w14:textId="3C8DC4E3" w:rsidR="00D34297" w:rsidRPr="0065224B" w:rsidRDefault="00A230B6" w:rsidP="00D34297">
      <w:pPr>
        <w:spacing w:after="480"/>
        <w:jc w:val="both"/>
        <w:rPr>
          <w:bCs/>
        </w:rPr>
      </w:pPr>
      <w:r w:rsidRPr="0065224B">
        <w:rPr>
          <w:bCs/>
        </w:rPr>
        <w:t>Pismo: ZP.271.15.2025.9</w:t>
      </w:r>
    </w:p>
    <w:p w14:paraId="63C29E20" w14:textId="77777777" w:rsidR="00D34297" w:rsidRPr="0065224B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65224B">
        <w:rPr>
          <w:b/>
        </w:rPr>
        <w:t>WYKONAWCY</w:t>
      </w:r>
    </w:p>
    <w:p w14:paraId="3C391E59" w14:textId="77777777" w:rsidR="00D34297" w:rsidRPr="0065224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65224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65224B" w14:paraId="5A736018" w14:textId="77777777" w:rsidTr="00D34297">
        <w:tc>
          <w:tcPr>
            <w:tcW w:w="9180" w:type="dxa"/>
            <w:shd w:val="clear" w:color="auto" w:fill="F2F2F2"/>
            <w:hideMark/>
          </w:tcPr>
          <w:p w14:paraId="764E054F" w14:textId="77777777" w:rsidR="00D34297" w:rsidRPr="0065224B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5224B">
              <w:rPr>
                <w:b/>
                <w:spacing w:val="50"/>
                <w:kern w:val="28"/>
              </w:rPr>
              <w:t>ZAWIADOMIENIE</w:t>
            </w:r>
          </w:p>
          <w:p w14:paraId="2A2EA4C2" w14:textId="0A52B393" w:rsidR="00D34297" w:rsidRPr="0065224B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5224B">
              <w:rPr>
                <w:b/>
                <w:spacing w:val="50"/>
                <w:kern w:val="28"/>
              </w:rPr>
              <w:t>o unieważnieniu postępowania</w:t>
            </w:r>
            <w:r w:rsidR="00A230B6" w:rsidRPr="0065224B">
              <w:rPr>
                <w:b/>
                <w:spacing w:val="50"/>
                <w:kern w:val="28"/>
              </w:rPr>
              <w:t xml:space="preserve"> </w:t>
            </w:r>
            <w:r w:rsidR="00A230B6" w:rsidRPr="0065224B">
              <w:rPr>
                <w:b/>
                <w:spacing w:val="50"/>
                <w:kern w:val="28"/>
              </w:rPr>
              <w:br/>
              <w:t xml:space="preserve">w zadaniach częściowych nr 1, 2, 4 i 5 </w:t>
            </w:r>
          </w:p>
        </w:tc>
      </w:tr>
    </w:tbl>
    <w:p w14:paraId="173A6CB6" w14:textId="77777777" w:rsidR="00D34297" w:rsidRPr="0065224B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37693C7D" w14:textId="77777777" w:rsidR="00D34297" w:rsidRPr="0065224B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65224B">
        <w:rPr>
          <w:rFonts w:eastAsia="Calibri"/>
          <w:lang w:eastAsia="en-US"/>
        </w:rPr>
        <w:t xml:space="preserve">Dotyczy </w:t>
      </w:r>
      <w:r w:rsidRPr="0065224B">
        <w:t>postępowania o udzielenie zamówienia publicznego</w:t>
      </w:r>
      <w:r w:rsidRPr="0065224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65224B" w14:paraId="18CEDA3A" w14:textId="77777777" w:rsidTr="00310284">
        <w:tc>
          <w:tcPr>
            <w:tcW w:w="2269" w:type="dxa"/>
          </w:tcPr>
          <w:p w14:paraId="5B424DFE" w14:textId="77777777" w:rsidR="00D34297" w:rsidRPr="0065224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5224B">
              <w:t>Nazwa zamówienia:</w:t>
            </w:r>
          </w:p>
        </w:tc>
        <w:tc>
          <w:tcPr>
            <w:tcW w:w="6803" w:type="dxa"/>
          </w:tcPr>
          <w:p w14:paraId="19B6E729" w14:textId="77777777" w:rsidR="00D34297" w:rsidRPr="0065224B" w:rsidRDefault="00057C3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5224B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057C30" w:rsidRPr="0065224B" w14:paraId="4411D24D" w14:textId="77777777" w:rsidTr="0002373A">
        <w:tc>
          <w:tcPr>
            <w:tcW w:w="2269" w:type="dxa"/>
          </w:tcPr>
          <w:p w14:paraId="52969DBD" w14:textId="77777777" w:rsidR="00057C30" w:rsidRPr="0065224B" w:rsidRDefault="00057C30" w:rsidP="000237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5224B">
              <w:t>Numer referencyjny:</w:t>
            </w:r>
          </w:p>
        </w:tc>
        <w:tc>
          <w:tcPr>
            <w:tcW w:w="6803" w:type="dxa"/>
          </w:tcPr>
          <w:p w14:paraId="772E3E1D" w14:textId="77777777" w:rsidR="00057C30" w:rsidRPr="0065224B" w:rsidRDefault="00057C30" w:rsidP="000237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5224B">
              <w:rPr>
                <w:bCs/>
              </w:rPr>
              <w:t>ZP.271.15.2025</w:t>
            </w:r>
          </w:p>
        </w:tc>
      </w:tr>
    </w:tbl>
    <w:p w14:paraId="7ABD9FDF" w14:textId="77777777" w:rsidR="00010B31" w:rsidRPr="0065224B" w:rsidRDefault="00010B31" w:rsidP="00D34297">
      <w:pPr>
        <w:pStyle w:val="Nagwek"/>
        <w:tabs>
          <w:tab w:val="left" w:pos="708"/>
        </w:tabs>
        <w:rPr>
          <w:b/>
        </w:rPr>
      </w:pPr>
    </w:p>
    <w:p w14:paraId="57AB2E4A" w14:textId="77777777" w:rsidR="00010B31" w:rsidRDefault="00EB1359" w:rsidP="00010B31">
      <w:pPr>
        <w:spacing w:line="360" w:lineRule="auto"/>
        <w:jc w:val="both"/>
      </w:pPr>
      <w:r w:rsidRPr="0065224B">
        <w:t xml:space="preserve">Zamawiający, </w:t>
      </w:r>
      <w:r w:rsidR="00057C30" w:rsidRPr="0065224B">
        <w:rPr>
          <w:b/>
        </w:rPr>
        <w:t>GMINA NIEPOŁOMICE</w:t>
      </w:r>
      <w:r w:rsidRPr="0065224B">
        <w:t xml:space="preserve">, działając na podstawie art. 260 ustawy z dnia 11 września 2019r. Prawo zamówień publicznych </w:t>
      </w:r>
      <w:r w:rsidR="00057C30" w:rsidRPr="0065224B">
        <w:t>(t.j. Dz. U. z 2024 poz. 1320)</w:t>
      </w:r>
      <w:r w:rsidRPr="0065224B">
        <w:t xml:space="preserve">, zwanej dalej „ustawą Pzp”, zawiadamia że unieważnia postępowanie o udzielenie zamówienia publicznego </w:t>
      </w:r>
      <w:r w:rsidR="00010B31" w:rsidRPr="0065224B">
        <w:t>na</w:t>
      </w:r>
      <w:r w:rsidRPr="0065224B">
        <w:t xml:space="preserve"> </w:t>
      </w:r>
      <w:r w:rsidR="00D8293D" w:rsidRPr="0065224B">
        <w:t>na</w:t>
      </w:r>
      <w:r w:rsidR="00010B31" w:rsidRPr="0065224B">
        <w:t>stępujące części:</w:t>
      </w:r>
    </w:p>
    <w:p w14:paraId="37101360" w14:textId="77777777" w:rsidR="0065224B" w:rsidRPr="0065224B" w:rsidRDefault="0065224B" w:rsidP="00010B31">
      <w:pPr>
        <w:spacing w:line="360" w:lineRule="auto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65224B" w14:paraId="23AE01F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A586" w14:textId="77777777" w:rsidR="00D44D12" w:rsidRPr="0065224B" w:rsidRDefault="00D44D12" w:rsidP="00D34297">
            <w:pPr>
              <w:jc w:val="center"/>
            </w:pPr>
            <w:r w:rsidRPr="0065224B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DAF4" w14:textId="77777777" w:rsidR="00D44D12" w:rsidRPr="0065224B" w:rsidRDefault="00D44D12" w:rsidP="00AC1A4B">
            <w:pPr>
              <w:spacing w:before="60"/>
              <w:jc w:val="both"/>
              <w:rPr>
                <w:b/>
              </w:rPr>
            </w:pPr>
            <w:r w:rsidRPr="0065224B">
              <w:rPr>
                <w:b/>
              </w:rPr>
              <w:t>Temat</w:t>
            </w:r>
          </w:p>
          <w:p w14:paraId="77416AE0" w14:textId="77777777" w:rsidR="00D44D12" w:rsidRPr="0065224B" w:rsidRDefault="00D44D12" w:rsidP="00AC1A4B">
            <w:pPr>
              <w:spacing w:after="60"/>
              <w:jc w:val="both"/>
            </w:pPr>
            <w:r w:rsidRPr="0065224B">
              <w:t>Uzasadnienie prawne i faktyczne</w:t>
            </w:r>
          </w:p>
        </w:tc>
      </w:tr>
      <w:tr w:rsidR="00057C30" w:rsidRPr="0065224B" w14:paraId="1C370204" w14:textId="77777777" w:rsidTr="000237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64D4" w14:textId="77777777" w:rsidR="00057C30" w:rsidRPr="0065224B" w:rsidRDefault="00057C30" w:rsidP="0065224B">
            <w:pPr>
              <w:spacing w:before="120"/>
              <w:jc w:val="center"/>
            </w:pPr>
            <w:r w:rsidRPr="0065224B"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FBC6" w14:textId="77777777" w:rsidR="00057C30" w:rsidRPr="0065224B" w:rsidRDefault="00057C30" w:rsidP="0065224B">
            <w:pPr>
              <w:spacing w:before="120" w:after="40"/>
              <w:jc w:val="both"/>
              <w:rPr>
                <w:b/>
              </w:rPr>
            </w:pPr>
            <w:r w:rsidRPr="0065224B">
              <w:rPr>
                <w:b/>
              </w:rPr>
              <w:t>Zakup i dostawa wyposażenia dydaktycznego  warsztatów szkolnych oraz pracowni ruchu drogowego i środków transportu w Centrum Kształcenia Zawodowego i Ustawicznego</w:t>
            </w:r>
          </w:p>
          <w:p w14:paraId="13CD9DD8" w14:textId="77777777" w:rsidR="00057C30" w:rsidRPr="0065224B" w:rsidRDefault="00057C30" w:rsidP="0065224B">
            <w:pPr>
              <w:spacing w:before="80"/>
              <w:jc w:val="both"/>
            </w:pPr>
            <w:r w:rsidRPr="0065224B">
              <w:rPr>
                <w:u w:val="single"/>
              </w:rPr>
              <w:t>Uzasadnienie prawne</w:t>
            </w:r>
            <w:r w:rsidRPr="0065224B">
              <w:t>:</w:t>
            </w:r>
          </w:p>
          <w:p w14:paraId="522D22D0" w14:textId="77777777" w:rsidR="00057C30" w:rsidRPr="0065224B" w:rsidRDefault="00057C30" w:rsidP="0065224B">
            <w:pPr>
              <w:jc w:val="both"/>
            </w:pPr>
            <w:r w:rsidRPr="0065224B">
              <w:t>Art. 255 pkt. 2 ustawy Pzp - wszystkie złożone wnioski o dopuszczenie do udziału w postępowaniu albo oferty podlegały odrzuceniu.</w:t>
            </w:r>
          </w:p>
          <w:p w14:paraId="289D5A02" w14:textId="77777777" w:rsidR="00057C30" w:rsidRPr="0065224B" w:rsidRDefault="00057C30" w:rsidP="0065224B">
            <w:pPr>
              <w:spacing w:before="80"/>
              <w:jc w:val="both"/>
            </w:pPr>
            <w:r w:rsidRPr="0065224B">
              <w:rPr>
                <w:u w:val="single"/>
              </w:rPr>
              <w:t>Uzasadnienie faktyczne</w:t>
            </w:r>
            <w:r w:rsidRPr="0065224B">
              <w:t>:</w:t>
            </w:r>
          </w:p>
          <w:p w14:paraId="3792CD67" w14:textId="7CD7D223" w:rsidR="00057C30" w:rsidRPr="0065224B" w:rsidRDefault="00057C30" w:rsidP="0065224B">
            <w:pPr>
              <w:spacing w:after="60"/>
              <w:jc w:val="both"/>
            </w:pPr>
            <w:r w:rsidRPr="0065224B">
              <w:t xml:space="preserve">W wyznaczonym terminie w zakresie zadania </w:t>
            </w:r>
            <w:r w:rsidR="0065224B" w:rsidRPr="0065224B">
              <w:t>częściowego</w:t>
            </w:r>
            <w:r w:rsidRPr="0065224B">
              <w:t xml:space="preserve"> nr 1 </w:t>
            </w:r>
            <w:r w:rsidR="0065224B" w:rsidRPr="0065224B">
              <w:t>została</w:t>
            </w:r>
            <w:r w:rsidRPr="0065224B">
              <w:t xml:space="preserve"> </w:t>
            </w:r>
            <w:r w:rsidR="0065224B" w:rsidRPr="0065224B">
              <w:t>złożona</w:t>
            </w:r>
            <w:r w:rsidRPr="0065224B">
              <w:t xml:space="preserve"> jedna oferta.</w:t>
            </w:r>
          </w:p>
          <w:p w14:paraId="15DEB79F" w14:textId="2B034BD2" w:rsidR="00057C30" w:rsidRPr="0065224B" w:rsidRDefault="00057C30" w:rsidP="0065224B">
            <w:pPr>
              <w:spacing w:after="60"/>
              <w:jc w:val="both"/>
            </w:pPr>
            <w:r w:rsidRPr="0065224B">
              <w:t xml:space="preserve">W związku z tym, że cena całkowita oferty jest niższa o co najmniej 30% od  wartości zamówienia powiększonej o podatek od towarów i usług ustalonej przed wszczęciem postepowania zamawiający zwrócił się o udzielenie wyjaśnień. Wykonawca nie udzielił wyjaśnień w związku z czym oferta </w:t>
            </w:r>
            <w:r w:rsidR="0065224B" w:rsidRPr="0065224B">
              <w:t>została</w:t>
            </w:r>
            <w:r w:rsidRPr="0065224B">
              <w:t xml:space="preserve"> odrzucona.</w:t>
            </w:r>
          </w:p>
        </w:tc>
      </w:tr>
      <w:tr w:rsidR="00D31164" w:rsidRPr="0065224B" w14:paraId="77A0B362" w14:textId="77777777" w:rsidTr="000237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85FE" w14:textId="77777777" w:rsidR="00D31164" w:rsidRPr="0065224B" w:rsidRDefault="00D31164" w:rsidP="0002373A">
            <w:pPr>
              <w:jc w:val="center"/>
            </w:pPr>
            <w:r w:rsidRPr="0065224B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0C0E" w14:textId="77777777" w:rsidR="00D31164" w:rsidRPr="0065224B" w:rsidRDefault="00D31164" w:rsidP="0002373A">
            <w:pPr>
              <w:spacing w:before="60"/>
              <w:jc w:val="both"/>
              <w:rPr>
                <w:b/>
              </w:rPr>
            </w:pPr>
            <w:r w:rsidRPr="0065224B">
              <w:rPr>
                <w:b/>
              </w:rPr>
              <w:t>Temat</w:t>
            </w:r>
          </w:p>
          <w:p w14:paraId="53156A6D" w14:textId="77777777" w:rsidR="00D31164" w:rsidRPr="0065224B" w:rsidRDefault="00D31164" w:rsidP="0002373A">
            <w:pPr>
              <w:spacing w:after="60"/>
              <w:jc w:val="both"/>
            </w:pPr>
            <w:r w:rsidRPr="0065224B">
              <w:t>Uzasadnienie prawne i faktyczne</w:t>
            </w:r>
          </w:p>
        </w:tc>
      </w:tr>
      <w:tr w:rsidR="00D31164" w:rsidRPr="0065224B" w14:paraId="26C018DC" w14:textId="77777777" w:rsidTr="000237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A3FF" w14:textId="77777777" w:rsidR="00D31164" w:rsidRPr="0065224B" w:rsidRDefault="00D31164" w:rsidP="0065224B">
            <w:pPr>
              <w:spacing w:before="120"/>
              <w:jc w:val="center"/>
            </w:pPr>
            <w:r w:rsidRPr="0065224B"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4EF8" w14:textId="77777777" w:rsidR="00D31164" w:rsidRPr="0065224B" w:rsidRDefault="00D31164" w:rsidP="0065224B">
            <w:pPr>
              <w:spacing w:before="120" w:after="40"/>
              <w:jc w:val="both"/>
              <w:rPr>
                <w:b/>
              </w:rPr>
            </w:pPr>
            <w:r w:rsidRPr="0065224B">
              <w:rPr>
                <w:b/>
              </w:rPr>
              <w:t xml:space="preserve">Zakup i dostawa  środków transportu - samochodu osobowego na potrzeby pracowni ruchu </w:t>
            </w:r>
            <w:r w:rsidRPr="0065224B">
              <w:rPr>
                <w:b/>
              </w:rPr>
              <w:lastRenderedPageBreak/>
              <w:t>drogowego w Centrum Kształcenia Zawodowego i Ustawicznego</w:t>
            </w:r>
          </w:p>
          <w:p w14:paraId="0C005823" w14:textId="77777777" w:rsidR="00D31164" w:rsidRPr="0065224B" w:rsidRDefault="00D31164" w:rsidP="0065224B">
            <w:pPr>
              <w:spacing w:before="80"/>
              <w:jc w:val="both"/>
            </w:pPr>
            <w:r w:rsidRPr="0065224B">
              <w:rPr>
                <w:u w:val="single"/>
              </w:rPr>
              <w:t>Uzasadnienie prawne</w:t>
            </w:r>
            <w:r w:rsidRPr="0065224B">
              <w:t>:</w:t>
            </w:r>
          </w:p>
          <w:p w14:paraId="0441FA9B" w14:textId="77777777" w:rsidR="00D31164" w:rsidRPr="0065224B" w:rsidRDefault="00D31164" w:rsidP="0065224B">
            <w:pPr>
              <w:jc w:val="both"/>
            </w:pPr>
            <w:r w:rsidRPr="0065224B">
              <w:t>Art. 255 pkt. 3 ustawy Pzp - cena lub koszt najkorzystniejszej oferty lub oferta z najniższą ceną przewyższa kwotę, którą zamawiający zamierza przeznaczyć na sfinansowanie zamówienia.</w:t>
            </w:r>
          </w:p>
          <w:p w14:paraId="7237AF26" w14:textId="77777777" w:rsidR="00D31164" w:rsidRPr="0065224B" w:rsidRDefault="00D31164" w:rsidP="0065224B">
            <w:pPr>
              <w:spacing w:before="80"/>
              <w:jc w:val="both"/>
            </w:pPr>
            <w:r w:rsidRPr="0065224B">
              <w:rPr>
                <w:u w:val="single"/>
              </w:rPr>
              <w:t>Uzasadnienie faktyczne</w:t>
            </w:r>
            <w:r w:rsidRPr="0065224B">
              <w:t>:</w:t>
            </w:r>
          </w:p>
          <w:p w14:paraId="5D473066" w14:textId="1997978D" w:rsidR="00D31164" w:rsidRPr="0065224B" w:rsidRDefault="00D31164" w:rsidP="0065224B">
            <w:pPr>
              <w:spacing w:after="60"/>
              <w:jc w:val="both"/>
            </w:pPr>
            <w:r w:rsidRPr="0065224B">
              <w:t xml:space="preserve">W wyznaczonym terminie w zakresie zadania </w:t>
            </w:r>
            <w:r w:rsidR="0065224B" w:rsidRPr="0065224B">
              <w:t>częściowego</w:t>
            </w:r>
            <w:r w:rsidRPr="0065224B">
              <w:t xml:space="preserve"> nr 2 </w:t>
            </w:r>
            <w:r w:rsidR="0065224B" w:rsidRPr="0065224B">
              <w:t>zostały</w:t>
            </w:r>
            <w:r w:rsidRPr="0065224B">
              <w:t xml:space="preserve"> </w:t>
            </w:r>
            <w:r w:rsidR="0065224B" w:rsidRPr="0065224B">
              <w:t>złożone</w:t>
            </w:r>
            <w:r w:rsidRPr="0065224B">
              <w:t xml:space="preserve"> dwie oferty.</w:t>
            </w:r>
          </w:p>
          <w:p w14:paraId="0F18B2F7" w14:textId="60218356" w:rsidR="00D31164" w:rsidRPr="0065224B" w:rsidRDefault="00D31164" w:rsidP="0065224B">
            <w:pPr>
              <w:spacing w:after="60"/>
              <w:jc w:val="both"/>
            </w:pPr>
            <w:r w:rsidRPr="0065224B">
              <w:t xml:space="preserve">W związku z tym, że cena całkowita tańszej oferty jest niższa o co najmniej 30% od średniej arytmetycznej cen wszystkich złożonych ofert zamawiający zwrócił się o udzielenie wyjaśnień. Wykonawca nie udzielił wyjaśnień w związku z czym oferta </w:t>
            </w:r>
            <w:r w:rsidR="0065224B" w:rsidRPr="0065224B">
              <w:t>została</w:t>
            </w:r>
            <w:r w:rsidRPr="0065224B">
              <w:t xml:space="preserve"> odrzucona.</w:t>
            </w:r>
          </w:p>
          <w:p w14:paraId="41967583" w14:textId="77777777" w:rsidR="00D31164" w:rsidRPr="0065224B" w:rsidRDefault="00D31164" w:rsidP="0065224B">
            <w:pPr>
              <w:spacing w:after="60"/>
              <w:jc w:val="both"/>
            </w:pPr>
          </w:p>
          <w:p w14:paraId="4426FCE1" w14:textId="43B414E6" w:rsidR="00D31164" w:rsidRPr="0065224B" w:rsidRDefault="00D31164" w:rsidP="0065224B">
            <w:pPr>
              <w:spacing w:after="60"/>
              <w:jc w:val="both"/>
            </w:pPr>
            <w:r w:rsidRPr="0065224B">
              <w:t xml:space="preserve">Cena oferty ważnej znacznie </w:t>
            </w:r>
            <w:r w:rsidR="0065224B" w:rsidRPr="0065224B">
              <w:t>przekracza</w:t>
            </w:r>
            <w:r w:rsidRPr="0065224B">
              <w:t xml:space="preserve"> kwotę jaką </w:t>
            </w:r>
            <w:r w:rsidR="0065224B" w:rsidRPr="0065224B">
              <w:t>Zamawiający</w:t>
            </w:r>
            <w:r w:rsidRPr="0065224B">
              <w:t xml:space="preserve"> zamierza przeznaczyć na </w:t>
            </w:r>
            <w:r w:rsidR="0065224B">
              <w:t>realizację</w:t>
            </w:r>
            <w:r w:rsidRPr="0065224B">
              <w:t xml:space="preserve"> zmówienia i w związku z brakiem możliwości zwiększenia tej kwoty postępowani</w:t>
            </w:r>
            <w:r w:rsidR="0065224B">
              <w:t>e</w:t>
            </w:r>
            <w:r w:rsidRPr="0065224B">
              <w:t xml:space="preserve"> w zakresie zadania </w:t>
            </w:r>
            <w:r w:rsidR="0065224B" w:rsidRPr="0065224B">
              <w:t>częściowego</w:t>
            </w:r>
            <w:r w:rsidRPr="0065224B">
              <w:t xml:space="preserve">  nr 2 </w:t>
            </w:r>
            <w:r w:rsidR="0065224B" w:rsidRPr="0065224B">
              <w:t>unieważnia</w:t>
            </w:r>
            <w:r w:rsidRPr="0065224B">
              <w:t xml:space="preserve"> się.</w:t>
            </w:r>
          </w:p>
        </w:tc>
      </w:tr>
      <w:tr w:rsidR="004D267C" w:rsidRPr="0065224B" w14:paraId="25544AEC" w14:textId="77777777" w:rsidTr="000237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7D11" w14:textId="77777777" w:rsidR="004D267C" w:rsidRPr="0065224B" w:rsidRDefault="004D267C" w:rsidP="0002373A">
            <w:pPr>
              <w:jc w:val="center"/>
            </w:pPr>
            <w:r w:rsidRPr="0065224B">
              <w:lastRenderedPageBreak/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EBDD" w14:textId="77777777" w:rsidR="004D267C" w:rsidRPr="0065224B" w:rsidRDefault="004D267C" w:rsidP="0002373A">
            <w:pPr>
              <w:spacing w:before="60"/>
              <w:jc w:val="both"/>
              <w:rPr>
                <w:b/>
              </w:rPr>
            </w:pPr>
            <w:r w:rsidRPr="0065224B">
              <w:rPr>
                <w:b/>
              </w:rPr>
              <w:t>Temat</w:t>
            </w:r>
          </w:p>
          <w:p w14:paraId="7EC34C55" w14:textId="77777777" w:rsidR="004D267C" w:rsidRPr="0065224B" w:rsidRDefault="004D267C" w:rsidP="0002373A">
            <w:pPr>
              <w:spacing w:after="60"/>
              <w:jc w:val="both"/>
            </w:pPr>
            <w:r w:rsidRPr="0065224B">
              <w:t>Uzasadnienie prawne i faktyczne</w:t>
            </w:r>
          </w:p>
        </w:tc>
      </w:tr>
      <w:tr w:rsidR="004D267C" w:rsidRPr="0065224B" w14:paraId="646FCCF8" w14:textId="77777777" w:rsidTr="000237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04E5" w14:textId="77777777" w:rsidR="004D267C" w:rsidRPr="0065224B" w:rsidRDefault="004D267C" w:rsidP="0065224B">
            <w:pPr>
              <w:spacing w:before="120"/>
              <w:jc w:val="center"/>
            </w:pPr>
            <w:r w:rsidRPr="0065224B"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91C4" w14:textId="77777777" w:rsidR="004D267C" w:rsidRPr="0065224B" w:rsidRDefault="004D267C" w:rsidP="0065224B">
            <w:pPr>
              <w:spacing w:before="120" w:after="40"/>
              <w:jc w:val="both"/>
              <w:rPr>
                <w:b/>
              </w:rPr>
            </w:pPr>
            <w:r w:rsidRPr="0065224B">
              <w:rPr>
                <w:b/>
              </w:rPr>
              <w:t>Zakup i dostawa wyposażenia sal dydaktycznych  - wykładowych w  Centrum Kształcenia Zawodowego i Ustawicznego</w:t>
            </w:r>
          </w:p>
          <w:p w14:paraId="4BEFFE78" w14:textId="77777777" w:rsidR="004D267C" w:rsidRPr="0065224B" w:rsidRDefault="004D267C" w:rsidP="0065224B">
            <w:pPr>
              <w:spacing w:before="80"/>
              <w:jc w:val="both"/>
            </w:pPr>
            <w:r w:rsidRPr="0065224B">
              <w:rPr>
                <w:u w:val="single"/>
              </w:rPr>
              <w:t>Uzasadnienie prawne</w:t>
            </w:r>
            <w:r w:rsidRPr="0065224B">
              <w:t>:</w:t>
            </w:r>
          </w:p>
          <w:p w14:paraId="51021B82" w14:textId="77777777" w:rsidR="004D267C" w:rsidRPr="0065224B" w:rsidRDefault="004D267C" w:rsidP="0065224B">
            <w:pPr>
              <w:jc w:val="both"/>
            </w:pPr>
            <w:r w:rsidRPr="0065224B">
              <w:t>Art. 255 pkt. 3 ustawy Pzp - cena lub koszt najkorzystniejszej oferty lub oferta z najniższą ceną przewyższa kwotę, którą zamawiający zamierza przeznaczyć na sfinansowanie zamówienia.</w:t>
            </w:r>
          </w:p>
          <w:p w14:paraId="58E622DE" w14:textId="77777777" w:rsidR="004D267C" w:rsidRPr="0065224B" w:rsidRDefault="004D267C" w:rsidP="0065224B">
            <w:pPr>
              <w:spacing w:before="80"/>
              <w:jc w:val="both"/>
            </w:pPr>
            <w:r w:rsidRPr="0065224B">
              <w:rPr>
                <w:u w:val="single"/>
              </w:rPr>
              <w:t>Uzasadnienie faktyczne</w:t>
            </w:r>
            <w:r w:rsidRPr="0065224B">
              <w:t>:</w:t>
            </w:r>
          </w:p>
          <w:p w14:paraId="0FD473EC" w14:textId="1A6C739F" w:rsidR="004D267C" w:rsidRPr="0065224B" w:rsidRDefault="004D267C" w:rsidP="0065224B">
            <w:pPr>
              <w:spacing w:after="60"/>
              <w:jc w:val="both"/>
            </w:pPr>
            <w:r w:rsidRPr="0065224B">
              <w:t xml:space="preserve">Ceny  ofert  przekraczają  kwotę jaką </w:t>
            </w:r>
            <w:r w:rsidR="0065224B" w:rsidRPr="0065224B">
              <w:t>Zamawiający</w:t>
            </w:r>
            <w:r w:rsidRPr="0065224B">
              <w:t xml:space="preserve"> zamierza przeznaczyć na realizację zmówienia i w związku z brakiem możliwości zwiększenia na chwilę obecną  tej kwoty postępowani</w:t>
            </w:r>
            <w:r w:rsidR="0065224B">
              <w:t>e</w:t>
            </w:r>
            <w:r w:rsidRPr="0065224B">
              <w:t xml:space="preserve"> w zakresie zadania </w:t>
            </w:r>
            <w:r w:rsidR="0065224B" w:rsidRPr="0065224B">
              <w:t>częściowego</w:t>
            </w:r>
            <w:r w:rsidRPr="0065224B">
              <w:t xml:space="preserve">  nr 4 </w:t>
            </w:r>
            <w:r w:rsidR="0065224B" w:rsidRPr="0065224B">
              <w:t>unieważnia</w:t>
            </w:r>
            <w:r w:rsidRPr="0065224B">
              <w:t xml:space="preserve"> się.</w:t>
            </w:r>
          </w:p>
        </w:tc>
      </w:tr>
      <w:tr w:rsidR="0065224B" w:rsidRPr="0065224B" w14:paraId="2394EC74" w14:textId="77777777" w:rsidTr="000237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EB5B" w14:textId="77777777" w:rsidR="0065224B" w:rsidRPr="0065224B" w:rsidRDefault="0065224B" w:rsidP="0002373A">
            <w:pPr>
              <w:jc w:val="center"/>
            </w:pPr>
            <w:r w:rsidRPr="0065224B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D3BA" w14:textId="77777777" w:rsidR="0065224B" w:rsidRPr="0065224B" w:rsidRDefault="0065224B" w:rsidP="0002373A">
            <w:pPr>
              <w:spacing w:before="60"/>
              <w:jc w:val="both"/>
              <w:rPr>
                <w:b/>
              </w:rPr>
            </w:pPr>
            <w:r w:rsidRPr="0065224B">
              <w:rPr>
                <w:b/>
              </w:rPr>
              <w:t>Temat</w:t>
            </w:r>
          </w:p>
          <w:p w14:paraId="51938653" w14:textId="77777777" w:rsidR="0065224B" w:rsidRPr="0065224B" w:rsidRDefault="0065224B" w:rsidP="0002373A">
            <w:pPr>
              <w:spacing w:after="60"/>
              <w:jc w:val="both"/>
            </w:pPr>
            <w:r w:rsidRPr="0065224B">
              <w:t>Uzasadnienie prawne i faktyczne</w:t>
            </w:r>
          </w:p>
        </w:tc>
      </w:tr>
      <w:tr w:rsidR="0065224B" w:rsidRPr="0065224B" w14:paraId="4341E115" w14:textId="77777777" w:rsidTr="000237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F0DD" w14:textId="77777777" w:rsidR="0065224B" w:rsidRPr="0065224B" w:rsidRDefault="0065224B" w:rsidP="0065224B">
            <w:pPr>
              <w:spacing w:before="120"/>
              <w:jc w:val="center"/>
            </w:pPr>
            <w:r w:rsidRPr="0065224B"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1624" w14:textId="77777777" w:rsidR="0065224B" w:rsidRPr="0065224B" w:rsidRDefault="0065224B" w:rsidP="0065224B">
            <w:pPr>
              <w:spacing w:before="120" w:after="40"/>
              <w:jc w:val="both"/>
              <w:rPr>
                <w:b/>
              </w:rPr>
            </w:pPr>
            <w:r w:rsidRPr="0065224B">
              <w:rPr>
                <w:b/>
              </w:rPr>
              <w:t>Zakup i dostawa wyposażenia sal dydaktycznych -  szkoleniowych w  Centrum Kształcenia Zawodowego i Ustawicznego</w:t>
            </w:r>
          </w:p>
          <w:p w14:paraId="3C464456" w14:textId="77777777" w:rsidR="0065224B" w:rsidRPr="0065224B" w:rsidRDefault="0065224B" w:rsidP="0065224B">
            <w:pPr>
              <w:spacing w:before="80"/>
              <w:jc w:val="both"/>
            </w:pPr>
            <w:r w:rsidRPr="0065224B">
              <w:rPr>
                <w:u w:val="single"/>
              </w:rPr>
              <w:t>Uzasadnienie prawne</w:t>
            </w:r>
            <w:r w:rsidRPr="0065224B">
              <w:t>:</w:t>
            </w:r>
          </w:p>
          <w:p w14:paraId="6EB8683D" w14:textId="77777777" w:rsidR="0065224B" w:rsidRPr="0065224B" w:rsidRDefault="0065224B" w:rsidP="0065224B">
            <w:pPr>
              <w:jc w:val="both"/>
            </w:pPr>
            <w:r w:rsidRPr="0065224B">
              <w:t>Art. 255 pkt. 3 ustawy Pzp - cena lub koszt najkorzystniejszej oferty lub oferta z najniższą ceną przewyższa kwotę, którą zamawiający zamierza przeznaczyć na sfinansowanie zamówienia.</w:t>
            </w:r>
          </w:p>
          <w:p w14:paraId="3383D390" w14:textId="77777777" w:rsidR="0065224B" w:rsidRPr="0065224B" w:rsidRDefault="0065224B" w:rsidP="0065224B">
            <w:pPr>
              <w:spacing w:before="80"/>
              <w:jc w:val="both"/>
            </w:pPr>
            <w:r w:rsidRPr="0065224B">
              <w:rPr>
                <w:u w:val="single"/>
              </w:rPr>
              <w:t>Uzasadnienie faktyczne</w:t>
            </w:r>
            <w:r w:rsidRPr="0065224B">
              <w:t>:</w:t>
            </w:r>
          </w:p>
          <w:p w14:paraId="63580843" w14:textId="14C80E76" w:rsidR="0065224B" w:rsidRPr="0065224B" w:rsidRDefault="0065224B" w:rsidP="0065224B">
            <w:pPr>
              <w:spacing w:after="60"/>
              <w:jc w:val="both"/>
            </w:pPr>
            <w:r w:rsidRPr="0065224B">
              <w:t xml:space="preserve">Ceny  ofert  przekraczają  kwotę jaką </w:t>
            </w:r>
            <w:r w:rsidRPr="0065224B">
              <w:t>Zamawiający</w:t>
            </w:r>
            <w:r w:rsidRPr="0065224B">
              <w:t xml:space="preserve"> zamierza przeznaczyć na realizację zmówienia i w związku z brakiem możliwości zwiększenia na chwilę obecną  tej kwoty postępowani</w:t>
            </w:r>
            <w:r>
              <w:t>e</w:t>
            </w:r>
            <w:r w:rsidRPr="0065224B">
              <w:t xml:space="preserve"> w zakresie zadania </w:t>
            </w:r>
            <w:r w:rsidRPr="0065224B">
              <w:t>częściowego</w:t>
            </w:r>
            <w:r w:rsidRPr="0065224B">
              <w:t xml:space="preserve">  nr 5 </w:t>
            </w:r>
            <w:r w:rsidRPr="0065224B">
              <w:t>unieważnia</w:t>
            </w:r>
            <w:r w:rsidRPr="0065224B">
              <w:t xml:space="preserve"> się.</w:t>
            </w:r>
          </w:p>
        </w:tc>
      </w:tr>
    </w:tbl>
    <w:p w14:paraId="2B5C1A19" w14:textId="2716F6A0" w:rsidR="002A7DFF" w:rsidRPr="0065224B" w:rsidRDefault="0065224B" w:rsidP="00D31164">
      <w:pPr>
        <w:pStyle w:val="Tekstpodstawowy"/>
        <w:spacing w:before="600" w:after="480" w:line="276" w:lineRule="auto"/>
        <w:ind w:left="3119" w:firstLine="425"/>
        <w:jc w:val="right"/>
        <w:rPr>
          <w:sz w:val="20"/>
        </w:rPr>
      </w:pPr>
      <w:r>
        <w:rPr>
          <w:sz w:val="20"/>
        </w:rPr>
        <w:t>………………………………….</w:t>
      </w:r>
    </w:p>
    <w:sectPr w:rsidR="002A7DFF" w:rsidRPr="0065224B" w:rsidSect="00D34297">
      <w:footerReference w:type="default" r:id="rId7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256EE" w14:textId="77777777" w:rsidR="00962EE6" w:rsidRDefault="00962EE6" w:rsidP="00D34297">
      <w:r>
        <w:separator/>
      </w:r>
    </w:p>
  </w:endnote>
  <w:endnote w:type="continuationSeparator" w:id="0">
    <w:p w14:paraId="417DDFFE" w14:textId="77777777" w:rsidR="00962EE6" w:rsidRDefault="00962EE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A9A7A" w14:textId="19CCEB12" w:rsidR="00D34297" w:rsidRDefault="00D34297" w:rsidP="00D34297">
    <w:pPr>
      <w:pStyle w:val="Stopka"/>
      <w:spacing w:before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1C9E7" w14:textId="77777777" w:rsidR="00962EE6" w:rsidRDefault="00962EE6" w:rsidP="00D34297">
      <w:r>
        <w:separator/>
      </w:r>
    </w:p>
  </w:footnote>
  <w:footnote w:type="continuationSeparator" w:id="0">
    <w:p w14:paraId="78B25BDB" w14:textId="77777777" w:rsidR="00962EE6" w:rsidRDefault="00962EE6" w:rsidP="00D342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EE6"/>
    <w:rsid w:val="00010B31"/>
    <w:rsid w:val="00057C30"/>
    <w:rsid w:val="00104963"/>
    <w:rsid w:val="00150F65"/>
    <w:rsid w:val="002A7DFF"/>
    <w:rsid w:val="00310284"/>
    <w:rsid w:val="004D267C"/>
    <w:rsid w:val="004E2226"/>
    <w:rsid w:val="00527D07"/>
    <w:rsid w:val="005464E2"/>
    <w:rsid w:val="0065224B"/>
    <w:rsid w:val="00823326"/>
    <w:rsid w:val="00856A3E"/>
    <w:rsid w:val="00894412"/>
    <w:rsid w:val="009462DF"/>
    <w:rsid w:val="009500EB"/>
    <w:rsid w:val="00962EE6"/>
    <w:rsid w:val="00993EFC"/>
    <w:rsid w:val="00A230B6"/>
    <w:rsid w:val="00AB3E72"/>
    <w:rsid w:val="00AC1A4B"/>
    <w:rsid w:val="00D31164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2BD98FB"/>
  <w15:chartTrackingRefBased/>
  <w15:docId w15:val="{D3A38B9D-7A2A-4C0F-B896-17842410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Bezodstpw">
    <w:name w:val="No Spacing"/>
    <w:uiPriority w:val="1"/>
    <w:qFormat/>
    <w:rsid w:val="00A230B6"/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A23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2025-07-16T11:35:00Z</cp:lastPrinted>
  <dcterms:created xsi:type="dcterms:W3CDTF">2025-07-16T11:41:00Z</dcterms:created>
  <dcterms:modified xsi:type="dcterms:W3CDTF">2025-07-16T11:41:00Z</dcterms:modified>
</cp:coreProperties>
</file>