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8848A" w14:textId="77777777" w:rsidR="00D665F5" w:rsidRDefault="00971957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97195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71957">
        <w:rPr>
          <w:sz w:val="22"/>
          <w:szCs w:val="22"/>
        </w:rPr>
        <w:t>2025-07-17</w:t>
      </w:r>
    </w:p>
    <w:p w14:paraId="52117EA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4354C7A" w14:textId="77777777" w:rsidR="00971957" w:rsidRPr="00971957" w:rsidRDefault="00971957" w:rsidP="00577BC6">
      <w:pPr>
        <w:spacing w:after="40"/>
        <w:rPr>
          <w:b/>
          <w:bCs/>
          <w:sz w:val="22"/>
          <w:szCs w:val="22"/>
        </w:rPr>
      </w:pPr>
      <w:r w:rsidRPr="00971957">
        <w:rPr>
          <w:b/>
          <w:bCs/>
          <w:sz w:val="22"/>
          <w:szCs w:val="22"/>
        </w:rPr>
        <w:t>Akademia Górniczo - Hutnicza</w:t>
      </w:r>
    </w:p>
    <w:p w14:paraId="0BC39C72" w14:textId="77777777" w:rsidR="00971957" w:rsidRPr="00971957" w:rsidRDefault="00971957" w:rsidP="00577BC6">
      <w:pPr>
        <w:spacing w:after="40"/>
        <w:rPr>
          <w:b/>
          <w:bCs/>
          <w:sz w:val="22"/>
          <w:szCs w:val="22"/>
        </w:rPr>
      </w:pPr>
      <w:r w:rsidRPr="00971957">
        <w:rPr>
          <w:b/>
          <w:bCs/>
          <w:sz w:val="22"/>
          <w:szCs w:val="22"/>
        </w:rPr>
        <w:t>im. Stanisława Staszica w Krakowie</w:t>
      </w:r>
    </w:p>
    <w:p w14:paraId="6A5576C3" w14:textId="77777777" w:rsidR="00D665F5" w:rsidRPr="00D91931" w:rsidRDefault="00971957" w:rsidP="00577BC6">
      <w:pPr>
        <w:spacing w:after="40"/>
        <w:rPr>
          <w:b/>
          <w:bCs/>
          <w:sz w:val="22"/>
          <w:szCs w:val="22"/>
        </w:rPr>
      </w:pPr>
      <w:r w:rsidRPr="00971957">
        <w:rPr>
          <w:b/>
          <w:bCs/>
          <w:sz w:val="22"/>
          <w:szCs w:val="22"/>
        </w:rPr>
        <w:t>Dział Zamówień Publicznych</w:t>
      </w:r>
    </w:p>
    <w:p w14:paraId="6BB9FD44" w14:textId="77777777" w:rsidR="00D665F5" w:rsidRPr="00BD5546" w:rsidRDefault="00971957" w:rsidP="00D665F5">
      <w:pPr>
        <w:rPr>
          <w:sz w:val="22"/>
          <w:szCs w:val="22"/>
        </w:rPr>
      </w:pPr>
      <w:r w:rsidRPr="0097195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71957">
        <w:rPr>
          <w:sz w:val="22"/>
          <w:szCs w:val="22"/>
        </w:rPr>
        <w:t>30</w:t>
      </w:r>
    </w:p>
    <w:p w14:paraId="5935FF28" w14:textId="77777777" w:rsidR="00D665F5" w:rsidRPr="00BD5546" w:rsidRDefault="00971957" w:rsidP="00D665F5">
      <w:pPr>
        <w:rPr>
          <w:sz w:val="22"/>
          <w:szCs w:val="22"/>
        </w:rPr>
      </w:pPr>
      <w:r w:rsidRPr="0097195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71957">
        <w:rPr>
          <w:sz w:val="22"/>
          <w:szCs w:val="22"/>
        </w:rPr>
        <w:t>Kraków</w:t>
      </w:r>
    </w:p>
    <w:p w14:paraId="078A7947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5B40CD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5D1F88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71957" w:rsidRPr="00971957">
        <w:rPr>
          <w:b/>
          <w:sz w:val="22"/>
          <w:szCs w:val="22"/>
        </w:rPr>
        <w:t>DE-dzp.272-396/25</w:t>
      </w:r>
      <w:r w:rsidR="00A80738">
        <w:rPr>
          <w:sz w:val="24"/>
        </w:rPr>
        <w:tab/>
        <w:t xml:space="preserve"> </w:t>
      </w:r>
    </w:p>
    <w:p w14:paraId="733816C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CEB1E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8C9EA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AF201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36E1D3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264B109" w14:textId="21DF4C86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71957" w:rsidRPr="00971957">
        <w:rPr>
          <w:sz w:val="22"/>
          <w:szCs w:val="22"/>
        </w:rPr>
        <w:t>podstawowy</w:t>
      </w:r>
      <w:r w:rsidR="0051791E">
        <w:rPr>
          <w:sz w:val="22"/>
          <w:szCs w:val="22"/>
        </w:rPr>
        <w:t>m</w:t>
      </w:r>
      <w:r w:rsidR="00971957" w:rsidRPr="00971957">
        <w:rPr>
          <w:sz w:val="22"/>
          <w:szCs w:val="22"/>
        </w:rPr>
        <w:t xml:space="preserve"> bez negocjacji - art. 275 pkt. 1 ustawy </w:t>
      </w:r>
      <w:proofErr w:type="spellStart"/>
      <w:r w:rsidR="00971957" w:rsidRPr="0097195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2BE8741F" w14:textId="7DD1C4E7" w:rsidR="00A80738" w:rsidRPr="00577BC6" w:rsidRDefault="0097195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71957">
        <w:rPr>
          <w:b/>
          <w:sz w:val="22"/>
          <w:szCs w:val="22"/>
        </w:rPr>
        <w:t>Dostaw</w:t>
      </w:r>
      <w:r w:rsidR="0051791E">
        <w:rPr>
          <w:b/>
          <w:sz w:val="22"/>
          <w:szCs w:val="22"/>
        </w:rPr>
        <w:t>ę</w:t>
      </w:r>
      <w:r w:rsidRPr="00971957">
        <w:rPr>
          <w:b/>
          <w:sz w:val="22"/>
          <w:szCs w:val="22"/>
        </w:rPr>
        <w:t xml:space="preserve"> sprzętu do badań związanych z VR na potrzeby  WIET i WH</w:t>
      </w:r>
    </w:p>
    <w:p w14:paraId="0FBB988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661E1">
        <w:rPr>
          <w:bCs/>
          <w:sz w:val="22"/>
          <w:szCs w:val="22"/>
        </w:rPr>
        <w:t>publicznych</w:t>
      </w:r>
      <w:r w:rsidRPr="006661E1">
        <w:rPr>
          <w:sz w:val="22"/>
          <w:szCs w:val="22"/>
        </w:rPr>
        <w:t xml:space="preserve"> </w:t>
      </w:r>
      <w:r w:rsidR="007B47AE" w:rsidRPr="006661E1">
        <w:rPr>
          <w:sz w:val="22"/>
          <w:szCs w:val="22"/>
        </w:rPr>
        <w:t xml:space="preserve">(Dz.U.2024.1320 </w:t>
      </w:r>
      <w:proofErr w:type="spellStart"/>
      <w:r w:rsidR="007B47AE" w:rsidRPr="006661E1">
        <w:rPr>
          <w:sz w:val="22"/>
          <w:szCs w:val="22"/>
        </w:rPr>
        <w:t>t.j</w:t>
      </w:r>
      <w:proofErr w:type="spellEnd"/>
      <w:r w:rsidR="007B47AE" w:rsidRPr="006661E1">
        <w:rPr>
          <w:sz w:val="22"/>
          <w:szCs w:val="22"/>
        </w:rPr>
        <w:t xml:space="preserve">. ze zm.) </w:t>
      </w:r>
      <w:r w:rsidRPr="006661E1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AD7A05B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71957" w:rsidRPr="00971957">
        <w:rPr>
          <w:sz w:val="22"/>
          <w:szCs w:val="22"/>
        </w:rPr>
        <w:t>17/07/2025</w:t>
      </w:r>
      <w:r w:rsidR="00FF4AB1" w:rsidRPr="00577BC6">
        <w:rPr>
          <w:sz w:val="22"/>
          <w:szCs w:val="22"/>
        </w:rPr>
        <w:t xml:space="preserve"> o godz. </w:t>
      </w:r>
      <w:r w:rsidR="00971957" w:rsidRPr="0097195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53BF4001" w14:textId="77777777" w:rsidTr="00C82837">
        <w:tc>
          <w:tcPr>
            <w:tcW w:w="993" w:type="dxa"/>
            <w:shd w:val="clear" w:color="auto" w:fill="auto"/>
            <w:vAlign w:val="center"/>
          </w:tcPr>
          <w:p w14:paraId="2D2F7BB5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A98E85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0CD4DE6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323244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971957" w:rsidRPr="00075CD0" w14:paraId="2BF669C8" w14:textId="77777777" w:rsidTr="00231A87">
        <w:tc>
          <w:tcPr>
            <w:tcW w:w="993" w:type="dxa"/>
            <w:shd w:val="clear" w:color="auto" w:fill="auto"/>
            <w:vAlign w:val="center"/>
          </w:tcPr>
          <w:p w14:paraId="6B075661" w14:textId="77777777" w:rsidR="00971957" w:rsidRPr="00CB5EDB" w:rsidRDefault="00971957" w:rsidP="00231A87">
            <w:pPr>
              <w:spacing w:before="120" w:after="120"/>
              <w:jc w:val="center"/>
            </w:pPr>
            <w:r w:rsidRPr="0097195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89B649" w14:textId="77777777" w:rsidR="00971957" w:rsidRPr="00CB5EDB" w:rsidRDefault="00971957" w:rsidP="00231A87">
            <w:pPr>
              <w:spacing w:before="120" w:after="120"/>
              <w:jc w:val="center"/>
            </w:pPr>
            <w:r w:rsidRPr="00971957">
              <w:t>1</w:t>
            </w:r>
          </w:p>
        </w:tc>
        <w:tc>
          <w:tcPr>
            <w:tcW w:w="4110" w:type="dxa"/>
            <w:shd w:val="clear" w:color="auto" w:fill="auto"/>
          </w:tcPr>
          <w:p w14:paraId="2522C97D" w14:textId="77777777" w:rsidR="00971957" w:rsidRPr="00C82837" w:rsidRDefault="00971957" w:rsidP="00231A87">
            <w:pPr>
              <w:spacing w:before="40"/>
            </w:pPr>
            <w:proofErr w:type="spellStart"/>
            <w:r w:rsidRPr="00971957">
              <w:t>Syriana</w:t>
            </w:r>
            <w:proofErr w:type="spellEnd"/>
            <w:r w:rsidRPr="00971957">
              <w:t xml:space="preserve"> Joanna Fisher</w:t>
            </w:r>
          </w:p>
          <w:p w14:paraId="42989860" w14:textId="77777777" w:rsidR="00971957" w:rsidRPr="00CB5EDB" w:rsidRDefault="00971957" w:rsidP="00231A87">
            <w:r w:rsidRPr="00971957">
              <w:t>Porębskiego</w:t>
            </w:r>
            <w:r w:rsidRPr="00CB5EDB">
              <w:t xml:space="preserve"> </w:t>
            </w:r>
            <w:r w:rsidRPr="00971957">
              <w:t>28/17</w:t>
            </w:r>
            <w:r w:rsidRPr="00CB5EDB">
              <w:t xml:space="preserve"> </w:t>
            </w:r>
          </w:p>
          <w:p w14:paraId="731A7E27" w14:textId="77777777" w:rsidR="00971957" w:rsidRPr="00CB5EDB" w:rsidRDefault="00971957" w:rsidP="00231A87">
            <w:pPr>
              <w:spacing w:after="120"/>
              <w:jc w:val="both"/>
            </w:pPr>
            <w:r w:rsidRPr="00971957">
              <w:t>80-180</w:t>
            </w:r>
            <w:r w:rsidRPr="00CB5EDB">
              <w:t xml:space="preserve"> </w:t>
            </w:r>
            <w:r w:rsidRPr="00971957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6691DB" w14:textId="77777777" w:rsidR="00971957" w:rsidRPr="00CB5EDB" w:rsidRDefault="00971957" w:rsidP="00231A87">
            <w:pPr>
              <w:spacing w:before="120" w:after="120"/>
              <w:jc w:val="center"/>
            </w:pPr>
            <w:r w:rsidRPr="00971957">
              <w:t>73 290.78 zł</w:t>
            </w:r>
          </w:p>
        </w:tc>
      </w:tr>
      <w:tr w:rsidR="00971957" w:rsidRPr="00075CD0" w14:paraId="09A75DAE" w14:textId="77777777" w:rsidTr="00231A87">
        <w:tc>
          <w:tcPr>
            <w:tcW w:w="993" w:type="dxa"/>
            <w:shd w:val="clear" w:color="auto" w:fill="auto"/>
            <w:vAlign w:val="center"/>
          </w:tcPr>
          <w:p w14:paraId="2744F4BA" w14:textId="77777777" w:rsidR="00971957" w:rsidRPr="00CB5EDB" w:rsidRDefault="00971957" w:rsidP="00231A87">
            <w:pPr>
              <w:spacing w:before="120" w:after="120"/>
              <w:jc w:val="center"/>
            </w:pPr>
            <w:r w:rsidRPr="0097195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6D3999" w14:textId="77777777" w:rsidR="00971957" w:rsidRPr="00CB5EDB" w:rsidRDefault="00971957" w:rsidP="00231A87">
            <w:pPr>
              <w:spacing w:before="120" w:after="120"/>
              <w:jc w:val="center"/>
            </w:pPr>
            <w:r w:rsidRPr="00971957">
              <w:t>1</w:t>
            </w:r>
          </w:p>
        </w:tc>
        <w:tc>
          <w:tcPr>
            <w:tcW w:w="4110" w:type="dxa"/>
            <w:shd w:val="clear" w:color="auto" w:fill="auto"/>
          </w:tcPr>
          <w:p w14:paraId="484754A2" w14:textId="77777777" w:rsidR="00971957" w:rsidRPr="00C82837" w:rsidRDefault="00971957" w:rsidP="00231A87">
            <w:pPr>
              <w:spacing w:before="40"/>
            </w:pPr>
            <w:proofErr w:type="spellStart"/>
            <w:r w:rsidRPr="00971957">
              <w:t>Poke</w:t>
            </w:r>
            <w:proofErr w:type="spellEnd"/>
            <w:r w:rsidRPr="00971957">
              <w:t xml:space="preserve"> </w:t>
            </w:r>
            <w:proofErr w:type="spellStart"/>
            <w:r w:rsidRPr="00971957">
              <w:t>Yoke</w:t>
            </w:r>
            <w:proofErr w:type="spellEnd"/>
            <w:r w:rsidRPr="00971957">
              <w:t xml:space="preserve"> Marcin Szopa</w:t>
            </w:r>
          </w:p>
          <w:p w14:paraId="7386B193" w14:textId="77777777" w:rsidR="00971957" w:rsidRPr="00CB5EDB" w:rsidRDefault="00971957" w:rsidP="00231A87">
            <w:r w:rsidRPr="00971957">
              <w:t>Kwiaty Polne</w:t>
            </w:r>
            <w:r w:rsidRPr="00CB5EDB">
              <w:t xml:space="preserve"> </w:t>
            </w:r>
            <w:r w:rsidRPr="00971957">
              <w:t>2</w:t>
            </w:r>
            <w:r w:rsidRPr="00CB5EDB">
              <w:t xml:space="preserve"> </w:t>
            </w:r>
          </w:p>
          <w:p w14:paraId="115755BB" w14:textId="77777777" w:rsidR="00971957" w:rsidRPr="00CB5EDB" w:rsidRDefault="00971957" w:rsidP="00231A87">
            <w:pPr>
              <w:spacing w:after="120"/>
              <w:jc w:val="both"/>
            </w:pPr>
            <w:r w:rsidRPr="00971957">
              <w:t>32-087</w:t>
            </w:r>
            <w:r w:rsidRPr="00CB5EDB">
              <w:t xml:space="preserve"> </w:t>
            </w:r>
            <w:r w:rsidRPr="00971957"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80AE30" w14:textId="77777777" w:rsidR="00971957" w:rsidRPr="00CB5EDB" w:rsidRDefault="00971957" w:rsidP="00231A87">
            <w:pPr>
              <w:spacing w:before="120" w:after="120"/>
              <w:jc w:val="center"/>
            </w:pPr>
            <w:r w:rsidRPr="00971957">
              <w:t>68 828.34 zł</w:t>
            </w:r>
          </w:p>
        </w:tc>
      </w:tr>
      <w:tr w:rsidR="00971957" w:rsidRPr="00075CD0" w14:paraId="64827316" w14:textId="77777777" w:rsidTr="00231A87">
        <w:tc>
          <w:tcPr>
            <w:tcW w:w="993" w:type="dxa"/>
            <w:shd w:val="clear" w:color="auto" w:fill="auto"/>
            <w:vAlign w:val="center"/>
          </w:tcPr>
          <w:p w14:paraId="74C18173" w14:textId="77777777" w:rsidR="00971957" w:rsidRPr="00CB5EDB" w:rsidRDefault="00971957" w:rsidP="00231A87">
            <w:pPr>
              <w:spacing w:before="120" w:after="120"/>
              <w:jc w:val="center"/>
            </w:pPr>
            <w:r w:rsidRPr="0097195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8FFD2F" w14:textId="77777777" w:rsidR="00971957" w:rsidRPr="00CB5EDB" w:rsidRDefault="00971957" w:rsidP="00231A87">
            <w:pPr>
              <w:spacing w:before="120" w:after="120"/>
              <w:jc w:val="center"/>
            </w:pPr>
            <w:r w:rsidRPr="00971957">
              <w:t>2</w:t>
            </w:r>
          </w:p>
        </w:tc>
        <w:tc>
          <w:tcPr>
            <w:tcW w:w="4110" w:type="dxa"/>
            <w:shd w:val="clear" w:color="auto" w:fill="auto"/>
          </w:tcPr>
          <w:p w14:paraId="34F0B6D6" w14:textId="77777777" w:rsidR="00971957" w:rsidRPr="00C82837" w:rsidRDefault="00971957" w:rsidP="00231A87">
            <w:pPr>
              <w:spacing w:before="40"/>
            </w:pPr>
            <w:proofErr w:type="spellStart"/>
            <w:r w:rsidRPr="00971957">
              <w:t>Poke</w:t>
            </w:r>
            <w:proofErr w:type="spellEnd"/>
            <w:r w:rsidRPr="00971957">
              <w:t xml:space="preserve"> </w:t>
            </w:r>
            <w:proofErr w:type="spellStart"/>
            <w:r w:rsidRPr="00971957">
              <w:t>Yoke</w:t>
            </w:r>
            <w:proofErr w:type="spellEnd"/>
            <w:r w:rsidRPr="00971957">
              <w:t xml:space="preserve"> Marcin Szopa</w:t>
            </w:r>
          </w:p>
          <w:p w14:paraId="11A30384" w14:textId="77777777" w:rsidR="00971957" w:rsidRPr="00CB5EDB" w:rsidRDefault="00971957" w:rsidP="00231A87">
            <w:r w:rsidRPr="00971957">
              <w:t>Kwiaty Polne</w:t>
            </w:r>
            <w:r w:rsidRPr="00CB5EDB">
              <w:t xml:space="preserve"> </w:t>
            </w:r>
            <w:r w:rsidRPr="00971957">
              <w:t>2</w:t>
            </w:r>
            <w:r w:rsidRPr="00CB5EDB">
              <w:t xml:space="preserve"> </w:t>
            </w:r>
          </w:p>
          <w:p w14:paraId="35CA9547" w14:textId="77777777" w:rsidR="00971957" w:rsidRPr="00CB5EDB" w:rsidRDefault="00971957" w:rsidP="00231A87">
            <w:pPr>
              <w:spacing w:after="120"/>
              <w:jc w:val="both"/>
            </w:pPr>
            <w:r w:rsidRPr="00971957">
              <w:t>32-087</w:t>
            </w:r>
            <w:r w:rsidRPr="00CB5EDB">
              <w:t xml:space="preserve"> </w:t>
            </w:r>
            <w:r w:rsidRPr="00971957"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CD92B8" w14:textId="77777777" w:rsidR="00971957" w:rsidRPr="00CB5EDB" w:rsidRDefault="00971957" w:rsidP="00231A87">
            <w:pPr>
              <w:spacing w:before="120" w:after="120"/>
              <w:jc w:val="center"/>
            </w:pPr>
            <w:r w:rsidRPr="00971957">
              <w:t>62 684.49 zł</w:t>
            </w:r>
          </w:p>
        </w:tc>
      </w:tr>
      <w:tr w:rsidR="00971957" w:rsidRPr="00075CD0" w14:paraId="2D7455D3" w14:textId="77777777" w:rsidTr="00231A87">
        <w:tc>
          <w:tcPr>
            <w:tcW w:w="993" w:type="dxa"/>
            <w:shd w:val="clear" w:color="auto" w:fill="auto"/>
            <w:vAlign w:val="center"/>
          </w:tcPr>
          <w:p w14:paraId="7B85EF73" w14:textId="77777777" w:rsidR="00971957" w:rsidRPr="00CB5EDB" w:rsidRDefault="00971957" w:rsidP="00231A87">
            <w:pPr>
              <w:spacing w:before="120" w:after="120"/>
              <w:jc w:val="center"/>
            </w:pPr>
            <w:r w:rsidRPr="00971957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401486" w14:textId="77777777" w:rsidR="00971957" w:rsidRPr="00CB5EDB" w:rsidRDefault="00971957" w:rsidP="00231A87">
            <w:pPr>
              <w:spacing w:before="120" w:after="120"/>
              <w:jc w:val="center"/>
            </w:pPr>
            <w:r w:rsidRPr="00971957">
              <w:t>1</w:t>
            </w:r>
          </w:p>
        </w:tc>
        <w:tc>
          <w:tcPr>
            <w:tcW w:w="4110" w:type="dxa"/>
            <w:shd w:val="clear" w:color="auto" w:fill="auto"/>
          </w:tcPr>
          <w:p w14:paraId="21603B5D" w14:textId="77777777" w:rsidR="00971957" w:rsidRPr="00C82837" w:rsidRDefault="00971957" w:rsidP="00231A87">
            <w:pPr>
              <w:spacing w:before="40"/>
            </w:pPr>
            <w:proofErr w:type="spellStart"/>
            <w:r w:rsidRPr="00971957">
              <w:t>Kognita</w:t>
            </w:r>
            <w:proofErr w:type="spellEnd"/>
            <w:r w:rsidRPr="00971957">
              <w:t xml:space="preserve"> sp. z o.o.</w:t>
            </w:r>
          </w:p>
          <w:p w14:paraId="03D21ABB" w14:textId="77777777" w:rsidR="00971957" w:rsidRPr="00CB5EDB" w:rsidRDefault="00971957" w:rsidP="00231A87">
            <w:r w:rsidRPr="00971957">
              <w:t>al. Rzeczpospolitej</w:t>
            </w:r>
            <w:r w:rsidRPr="00CB5EDB">
              <w:t xml:space="preserve"> </w:t>
            </w:r>
            <w:r w:rsidRPr="00971957">
              <w:t>20/96</w:t>
            </w:r>
            <w:r w:rsidRPr="00CB5EDB">
              <w:t xml:space="preserve"> </w:t>
            </w:r>
          </w:p>
          <w:p w14:paraId="2E583766" w14:textId="77777777" w:rsidR="00971957" w:rsidRPr="00CB5EDB" w:rsidRDefault="00971957" w:rsidP="00231A87">
            <w:pPr>
              <w:spacing w:after="120"/>
              <w:jc w:val="both"/>
            </w:pPr>
            <w:r w:rsidRPr="00971957">
              <w:t>02-972</w:t>
            </w:r>
            <w:r w:rsidRPr="00CB5EDB">
              <w:t xml:space="preserve"> </w:t>
            </w:r>
            <w:r w:rsidRPr="0097195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521821" w14:textId="77777777" w:rsidR="00971957" w:rsidRPr="00CB5EDB" w:rsidRDefault="00971957" w:rsidP="00231A87">
            <w:pPr>
              <w:spacing w:before="120" w:after="120"/>
              <w:jc w:val="center"/>
            </w:pPr>
            <w:r w:rsidRPr="00971957">
              <w:t>77 614.23 zł</w:t>
            </w:r>
          </w:p>
        </w:tc>
      </w:tr>
      <w:tr w:rsidR="00971957" w:rsidRPr="00075CD0" w14:paraId="4DDDF4C6" w14:textId="77777777" w:rsidTr="00231A87">
        <w:tc>
          <w:tcPr>
            <w:tcW w:w="993" w:type="dxa"/>
            <w:shd w:val="clear" w:color="auto" w:fill="auto"/>
            <w:vAlign w:val="center"/>
          </w:tcPr>
          <w:p w14:paraId="630D3D17" w14:textId="77777777" w:rsidR="00971957" w:rsidRPr="00CB5EDB" w:rsidRDefault="00971957" w:rsidP="00231A87">
            <w:pPr>
              <w:spacing w:before="120" w:after="120"/>
              <w:jc w:val="center"/>
            </w:pPr>
            <w:r w:rsidRPr="00971957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ED9977" w14:textId="77777777" w:rsidR="00971957" w:rsidRPr="00CB5EDB" w:rsidRDefault="00971957" w:rsidP="00231A87">
            <w:pPr>
              <w:spacing w:before="120" w:after="120"/>
              <w:jc w:val="center"/>
            </w:pPr>
            <w:r w:rsidRPr="00971957">
              <w:t>2</w:t>
            </w:r>
          </w:p>
        </w:tc>
        <w:tc>
          <w:tcPr>
            <w:tcW w:w="4110" w:type="dxa"/>
            <w:shd w:val="clear" w:color="auto" w:fill="auto"/>
          </w:tcPr>
          <w:p w14:paraId="6F25123D" w14:textId="77777777" w:rsidR="00971957" w:rsidRPr="00C82837" w:rsidRDefault="00971957" w:rsidP="00231A87">
            <w:pPr>
              <w:spacing w:before="40"/>
            </w:pPr>
            <w:proofErr w:type="spellStart"/>
            <w:r w:rsidRPr="00971957">
              <w:t>Kognita</w:t>
            </w:r>
            <w:proofErr w:type="spellEnd"/>
            <w:r w:rsidRPr="00971957">
              <w:t xml:space="preserve"> sp. z o.o.</w:t>
            </w:r>
          </w:p>
          <w:p w14:paraId="7C39AE36" w14:textId="77777777" w:rsidR="00971957" w:rsidRPr="00CB5EDB" w:rsidRDefault="00971957" w:rsidP="00231A87">
            <w:r w:rsidRPr="00971957">
              <w:t>al. Rzeczpospolitej</w:t>
            </w:r>
            <w:r w:rsidRPr="00CB5EDB">
              <w:t xml:space="preserve"> </w:t>
            </w:r>
            <w:r w:rsidRPr="00971957">
              <w:t>20/96</w:t>
            </w:r>
            <w:r w:rsidRPr="00CB5EDB">
              <w:t xml:space="preserve"> </w:t>
            </w:r>
          </w:p>
          <w:p w14:paraId="4BDD37CA" w14:textId="77777777" w:rsidR="00971957" w:rsidRPr="00CB5EDB" w:rsidRDefault="00971957" w:rsidP="00231A87">
            <w:pPr>
              <w:spacing w:after="120"/>
              <w:jc w:val="both"/>
            </w:pPr>
            <w:r w:rsidRPr="00971957">
              <w:t>02-972</w:t>
            </w:r>
            <w:r w:rsidRPr="00CB5EDB">
              <w:t xml:space="preserve"> </w:t>
            </w:r>
            <w:r w:rsidRPr="0097195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B22910" w14:textId="77777777" w:rsidR="00971957" w:rsidRPr="00CB5EDB" w:rsidRDefault="00971957" w:rsidP="00231A87">
            <w:pPr>
              <w:spacing w:before="120" w:after="120"/>
              <w:jc w:val="center"/>
            </w:pPr>
            <w:r w:rsidRPr="00971957">
              <w:t>71 547.87 zł</w:t>
            </w:r>
          </w:p>
        </w:tc>
      </w:tr>
      <w:tr w:rsidR="00971957" w:rsidRPr="00075CD0" w14:paraId="45F61E6E" w14:textId="77777777" w:rsidTr="00231A87">
        <w:tc>
          <w:tcPr>
            <w:tcW w:w="993" w:type="dxa"/>
            <w:shd w:val="clear" w:color="auto" w:fill="auto"/>
            <w:vAlign w:val="center"/>
          </w:tcPr>
          <w:p w14:paraId="57041EFB" w14:textId="77777777" w:rsidR="00971957" w:rsidRPr="00CB5EDB" w:rsidRDefault="00971957" w:rsidP="00231A87">
            <w:pPr>
              <w:spacing w:before="120" w:after="120"/>
              <w:jc w:val="center"/>
            </w:pPr>
            <w:r w:rsidRPr="00971957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255A53" w14:textId="77777777" w:rsidR="00971957" w:rsidRPr="00CB5EDB" w:rsidRDefault="00971957" w:rsidP="00231A87">
            <w:pPr>
              <w:spacing w:before="120" w:after="120"/>
              <w:jc w:val="center"/>
            </w:pPr>
            <w:r w:rsidRPr="00971957">
              <w:t>1</w:t>
            </w:r>
          </w:p>
        </w:tc>
        <w:tc>
          <w:tcPr>
            <w:tcW w:w="4110" w:type="dxa"/>
            <w:shd w:val="clear" w:color="auto" w:fill="auto"/>
          </w:tcPr>
          <w:p w14:paraId="38070582" w14:textId="77777777" w:rsidR="00971957" w:rsidRPr="00C82837" w:rsidRDefault="00971957" w:rsidP="00231A87">
            <w:pPr>
              <w:spacing w:before="40"/>
            </w:pPr>
            <w:r w:rsidRPr="00971957">
              <w:t>PROGRESS Systemy Komputerowe Sp. z o.o.</w:t>
            </w:r>
          </w:p>
          <w:p w14:paraId="006B2086" w14:textId="77777777" w:rsidR="00971957" w:rsidRPr="00CB5EDB" w:rsidRDefault="00971957" w:rsidP="00231A87">
            <w:r w:rsidRPr="00971957">
              <w:t>Al. Mickiewicza</w:t>
            </w:r>
            <w:r w:rsidRPr="00CB5EDB">
              <w:t xml:space="preserve"> </w:t>
            </w:r>
            <w:r w:rsidRPr="00971957">
              <w:t>27</w:t>
            </w:r>
            <w:r w:rsidRPr="00CB5EDB">
              <w:t xml:space="preserve"> </w:t>
            </w:r>
          </w:p>
          <w:p w14:paraId="28CB756B" w14:textId="77777777" w:rsidR="00971957" w:rsidRPr="00CB5EDB" w:rsidRDefault="00971957" w:rsidP="00231A87">
            <w:pPr>
              <w:spacing w:after="120"/>
              <w:jc w:val="both"/>
            </w:pPr>
            <w:r w:rsidRPr="00971957">
              <w:t>31-120</w:t>
            </w:r>
            <w:r w:rsidRPr="00CB5EDB">
              <w:t xml:space="preserve"> </w:t>
            </w:r>
            <w:r w:rsidRPr="0097195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646151" w14:textId="77777777" w:rsidR="00971957" w:rsidRPr="00CB5EDB" w:rsidRDefault="00971957" w:rsidP="00231A87">
            <w:pPr>
              <w:spacing w:before="120" w:after="120"/>
              <w:jc w:val="center"/>
            </w:pPr>
            <w:r w:rsidRPr="00971957">
              <w:t>62 452.02 zł</w:t>
            </w:r>
          </w:p>
        </w:tc>
      </w:tr>
      <w:tr w:rsidR="00971957" w:rsidRPr="00075CD0" w14:paraId="1011A182" w14:textId="77777777" w:rsidTr="00231A87">
        <w:tc>
          <w:tcPr>
            <w:tcW w:w="993" w:type="dxa"/>
            <w:shd w:val="clear" w:color="auto" w:fill="auto"/>
            <w:vAlign w:val="center"/>
          </w:tcPr>
          <w:p w14:paraId="0DFA346C" w14:textId="77777777" w:rsidR="00971957" w:rsidRPr="00CB5EDB" w:rsidRDefault="00971957" w:rsidP="00231A87">
            <w:pPr>
              <w:spacing w:before="120" w:after="120"/>
              <w:jc w:val="center"/>
            </w:pPr>
            <w:r w:rsidRPr="00971957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B9D5EB" w14:textId="77777777" w:rsidR="00971957" w:rsidRPr="00CB5EDB" w:rsidRDefault="00971957" w:rsidP="00231A87">
            <w:pPr>
              <w:spacing w:before="120" w:after="120"/>
              <w:jc w:val="center"/>
            </w:pPr>
            <w:r w:rsidRPr="00971957">
              <w:t>2</w:t>
            </w:r>
          </w:p>
        </w:tc>
        <w:tc>
          <w:tcPr>
            <w:tcW w:w="4110" w:type="dxa"/>
            <w:shd w:val="clear" w:color="auto" w:fill="auto"/>
          </w:tcPr>
          <w:p w14:paraId="3E508B89" w14:textId="77777777" w:rsidR="00971957" w:rsidRPr="00C82837" w:rsidRDefault="00971957" w:rsidP="00231A87">
            <w:pPr>
              <w:spacing w:before="40"/>
            </w:pPr>
            <w:r w:rsidRPr="00971957">
              <w:t>PROGRESS Systemy Komputerowe Sp. z o.o.</w:t>
            </w:r>
          </w:p>
          <w:p w14:paraId="3305E794" w14:textId="77777777" w:rsidR="00971957" w:rsidRPr="00CB5EDB" w:rsidRDefault="00971957" w:rsidP="00231A87">
            <w:r w:rsidRPr="00971957">
              <w:t>Al. Mickiewicza</w:t>
            </w:r>
            <w:r w:rsidRPr="00CB5EDB">
              <w:t xml:space="preserve"> </w:t>
            </w:r>
            <w:r w:rsidRPr="00971957">
              <w:t>27</w:t>
            </w:r>
            <w:r w:rsidRPr="00CB5EDB">
              <w:t xml:space="preserve"> </w:t>
            </w:r>
          </w:p>
          <w:p w14:paraId="0491E652" w14:textId="77777777" w:rsidR="00971957" w:rsidRPr="00CB5EDB" w:rsidRDefault="00971957" w:rsidP="00231A87">
            <w:pPr>
              <w:spacing w:after="120"/>
              <w:jc w:val="both"/>
            </w:pPr>
            <w:r w:rsidRPr="00971957">
              <w:t>31-120</w:t>
            </w:r>
            <w:r w:rsidRPr="00CB5EDB">
              <w:t xml:space="preserve"> </w:t>
            </w:r>
            <w:r w:rsidRPr="0097195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3D8B30" w14:textId="77777777" w:rsidR="00971957" w:rsidRPr="00CB5EDB" w:rsidRDefault="00971957" w:rsidP="00231A87">
            <w:pPr>
              <w:spacing w:before="120" w:after="120"/>
              <w:jc w:val="center"/>
            </w:pPr>
            <w:r w:rsidRPr="00971957">
              <w:t>55 802.64 zł</w:t>
            </w:r>
          </w:p>
        </w:tc>
      </w:tr>
      <w:tr w:rsidR="00971957" w:rsidRPr="00075CD0" w14:paraId="7AEEA47D" w14:textId="77777777" w:rsidTr="00231A87">
        <w:tc>
          <w:tcPr>
            <w:tcW w:w="993" w:type="dxa"/>
            <w:shd w:val="clear" w:color="auto" w:fill="auto"/>
            <w:vAlign w:val="center"/>
          </w:tcPr>
          <w:p w14:paraId="0F6DAF74" w14:textId="77777777" w:rsidR="00971957" w:rsidRPr="00CB5EDB" w:rsidRDefault="00971957" w:rsidP="00231A87">
            <w:pPr>
              <w:spacing w:before="120" w:after="120"/>
              <w:jc w:val="center"/>
            </w:pPr>
            <w:r w:rsidRPr="00971957"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F0A398" w14:textId="77777777" w:rsidR="00971957" w:rsidRPr="00CB5EDB" w:rsidRDefault="00971957" w:rsidP="00231A87">
            <w:pPr>
              <w:spacing w:before="120" w:after="120"/>
              <w:jc w:val="center"/>
            </w:pPr>
            <w:r w:rsidRPr="00971957">
              <w:t>1</w:t>
            </w:r>
          </w:p>
        </w:tc>
        <w:tc>
          <w:tcPr>
            <w:tcW w:w="4110" w:type="dxa"/>
            <w:shd w:val="clear" w:color="auto" w:fill="auto"/>
          </w:tcPr>
          <w:p w14:paraId="13C0EFBD" w14:textId="77777777" w:rsidR="00971957" w:rsidRPr="00C82837" w:rsidRDefault="00971957" w:rsidP="00231A87">
            <w:pPr>
              <w:spacing w:before="40"/>
            </w:pPr>
            <w:proofErr w:type="spellStart"/>
            <w:r w:rsidRPr="00971957">
              <w:t>TechForge</w:t>
            </w:r>
            <w:proofErr w:type="spellEnd"/>
            <w:r w:rsidRPr="00971957">
              <w:t xml:space="preserve"> International spółka z ograniczoną odpowiedzialnością</w:t>
            </w:r>
          </w:p>
          <w:p w14:paraId="6BB9E054" w14:textId="77777777" w:rsidR="00971957" w:rsidRPr="00CB5EDB" w:rsidRDefault="00971957" w:rsidP="00231A87">
            <w:r w:rsidRPr="00971957">
              <w:t>Floriana Ceynowy</w:t>
            </w:r>
            <w:r w:rsidRPr="00CB5EDB">
              <w:t xml:space="preserve"> </w:t>
            </w:r>
            <w:r w:rsidRPr="00971957">
              <w:t>21</w:t>
            </w:r>
            <w:r w:rsidRPr="00CB5EDB">
              <w:t xml:space="preserve"> </w:t>
            </w:r>
          </w:p>
          <w:p w14:paraId="54DFD8F8" w14:textId="77777777" w:rsidR="00971957" w:rsidRPr="00CB5EDB" w:rsidRDefault="00971957" w:rsidP="00231A87">
            <w:pPr>
              <w:spacing w:after="120"/>
              <w:jc w:val="both"/>
            </w:pPr>
            <w:r w:rsidRPr="00971957">
              <w:t>77-100</w:t>
            </w:r>
            <w:r w:rsidRPr="00CB5EDB">
              <w:t xml:space="preserve"> </w:t>
            </w:r>
            <w:r w:rsidRPr="00971957">
              <w:t>Bytów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939602" w14:textId="77777777" w:rsidR="00971957" w:rsidRPr="00CB5EDB" w:rsidRDefault="00971957" w:rsidP="00231A87">
            <w:pPr>
              <w:spacing w:before="120" w:after="120"/>
              <w:jc w:val="center"/>
            </w:pPr>
            <w:r w:rsidRPr="00971957">
              <w:t>66 174.00 zł</w:t>
            </w:r>
          </w:p>
        </w:tc>
      </w:tr>
      <w:tr w:rsidR="00971957" w:rsidRPr="00075CD0" w14:paraId="13230249" w14:textId="77777777" w:rsidTr="00231A87">
        <w:tc>
          <w:tcPr>
            <w:tcW w:w="993" w:type="dxa"/>
            <w:shd w:val="clear" w:color="auto" w:fill="auto"/>
            <w:vAlign w:val="center"/>
          </w:tcPr>
          <w:p w14:paraId="3029407A" w14:textId="77777777" w:rsidR="00971957" w:rsidRPr="00CB5EDB" w:rsidRDefault="00971957" w:rsidP="00231A87">
            <w:pPr>
              <w:spacing w:before="120" w:after="120"/>
              <w:jc w:val="center"/>
            </w:pPr>
            <w:r w:rsidRPr="00971957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9B65E8" w14:textId="77777777" w:rsidR="00971957" w:rsidRPr="00CB5EDB" w:rsidRDefault="00971957" w:rsidP="00231A87">
            <w:pPr>
              <w:spacing w:before="120" w:after="120"/>
              <w:jc w:val="center"/>
            </w:pPr>
            <w:r w:rsidRPr="00971957">
              <w:t>2</w:t>
            </w:r>
          </w:p>
        </w:tc>
        <w:tc>
          <w:tcPr>
            <w:tcW w:w="4110" w:type="dxa"/>
            <w:shd w:val="clear" w:color="auto" w:fill="auto"/>
          </w:tcPr>
          <w:p w14:paraId="19A14A1A" w14:textId="77777777" w:rsidR="00971957" w:rsidRPr="00C82837" w:rsidRDefault="00971957" w:rsidP="00231A87">
            <w:pPr>
              <w:spacing w:before="40"/>
            </w:pPr>
            <w:proofErr w:type="spellStart"/>
            <w:r w:rsidRPr="00971957">
              <w:t>TechForge</w:t>
            </w:r>
            <w:proofErr w:type="spellEnd"/>
            <w:r w:rsidRPr="00971957">
              <w:t xml:space="preserve"> International spółka z ograniczoną odpowiedzialnością</w:t>
            </w:r>
          </w:p>
          <w:p w14:paraId="5BA49299" w14:textId="77777777" w:rsidR="00971957" w:rsidRPr="00CB5EDB" w:rsidRDefault="00971957" w:rsidP="00231A87">
            <w:r w:rsidRPr="00971957">
              <w:t>Floriana Ceynowy</w:t>
            </w:r>
            <w:r w:rsidRPr="00CB5EDB">
              <w:t xml:space="preserve"> </w:t>
            </w:r>
            <w:r w:rsidRPr="00971957">
              <w:t>21</w:t>
            </w:r>
            <w:r w:rsidRPr="00CB5EDB">
              <w:t xml:space="preserve"> </w:t>
            </w:r>
          </w:p>
          <w:p w14:paraId="5398D88A" w14:textId="77777777" w:rsidR="00971957" w:rsidRPr="00CB5EDB" w:rsidRDefault="00971957" w:rsidP="00231A87">
            <w:pPr>
              <w:spacing w:after="120"/>
              <w:jc w:val="both"/>
            </w:pPr>
            <w:r w:rsidRPr="00971957">
              <w:t>77-100</w:t>
            </w:r>
            <w:r w:rsidRPr="00CB5EDB">
              <w:t xml:space="preserve"> </w:t>
            </w:r>
            <w:r w:rsidRPr="00971957">
              <w:t>Bytów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B8019F" w14:textId="77777777" w:rsidR="00971957" w:rsidRPr="00CB5EDB" w:rsidRDefault="00971957" w:rsidP="00231A87">
            <w:pPr>
              <w:spacing w:before="120" w:after="120"/>
              <w:jc w:val="center"/>
            </w:pPr>
            <w:r w:rsidRPr="00971957">
              <w:t>61 643.91 zł</w:t>
            </w:r>
          </w:p>
        </w:tc>
      </w:tr>
    </w:tbl>
    <w:p w14:paraId="411B75F9" w14:textId="77777777"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E85C18" w14:textId="77777777" w:rsidR="00C905A7" w:rsidRDefault="00C905A7">
      <w:r>
        <w:separator/>
      </w:r>
    </w:p>
  </w:endnote>
  <w:endnote w:type="continuationSeparator" w:id="0">
    <w:p w14:paraId="7727B3D8" w14:textId="77777777" w:rsidR="00C905A7" w:rsidRDefault="00C90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CF9D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99536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475F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3C2EC39">
        <v:line id="_x0000_s1025" style="position:absolute;left:0;text-align:left;z-index:251657728" from="-3.85pt,8.7pt" to="455.15pt,8.7pt"/>
      </w:pict>
    </w:r>
  </w:p>
  <w:p w14:paraId="653ECCB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0F25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FCF619" w14:textId="77777777" w:rsidR="009F189D" w:rsidRDefault="009F189D">
    <w:pPr>
      <w:pStyle w:val="Stopka"/>
      <w:tabs>
        <w:tab w:val="clear" w:pos="4536"/>
      </w:tabs>
      <w:jc w:val="center"/>
    </w:pPr>
  </w:p>
  <w:p w14:paraId="787A13C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80012" w14:textId="77777777" w:rsidR="00C905A7" w:rsidRDefault="00C905A7">
      <w:r>
        <w:separator/>
      </w:r>
    </w:p>
  </w:footnote>
  <w:footnote w:type="continuationSeparator" w:id="0">
    <w:p w14:paraId="4530E1CA" w14:textId="77777777" w:rsidR="00C905A7" w:rsidRDefault="00C905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8D62B" w14:textId="77777777" w:rsidR="00971957" w:rsidRDefault="009719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FAD93" w14:textId="77777777" w:rsidR="00971957" w:rsidRDefault="009719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0A2C9" w14:textId="77777777" w:rsidR="00971957" w:rsidRDefault="009719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05A7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3D72FD"/>
    <w:rsid w:val="00423179"/>
    <w:rsid w:val="00490DC0"/>
    <w:rsid w:val="00493F8C"/>
    <w:rsid w:val="004C7E9B"/>
    <w:rsid w:val="0051791E"/>
    <w:rsid w:val="005614F2"/>
    <w:rsid w:val="00577BC6"/>
    <w:rsid w:val="006661E1"/>
    <w:rsid w:val="0069085C"/>
    <w:rsid w:val="006B27ED"/>
    <w:rsid w:val="007B47AE"/>
    <w:rsid w:val="00843263"/>
    <w:rsid w:val="00861E75"/>
    <w:rsid w:val="00971957"/>
    <w:rsid w:val="009D19BD"/>
    <w:rsid w:val="009F189D"/>
    <w:rsid w:val="00A80738"/>
    <w:rsid w:val="00C236D3"/>
    <w:rsid w:val="00C659E2"/>
    <w:rsid w:val="00C82837"/>
    <w:rsid w:val="00C905A7"/>
    <w:rsid w:val="00CB0802"/>
    <w:rsid w:val="00D260B6"/>
    <w:rsid w:val="00D665F5"/>
    <w:rsid w:val="00D7128F"/>
    <w:rsid w:val="00DE1A68"/>
    <w:rsid w:val="00E22D6A"/>
    <w:rsid w:val="00E34EFD"/>
    <w:rsid w:val="00EA3476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BE6C6F"/>
  <w15:chartTrackingRefBased/>
  <w15:docId w15:val="{BEA1D713-3483-40AD-8820-014812A86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244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2025-07-17T09:36:00Z</cp:lastPrinted>
  <dcterms:created xsi:type="dcterms:W3CDTF">2025-07-17T09:36:00Z</dcterms:created>
  <dcterms:modified xsi:type="dcterms:W3CDTF">2025-07-17T09:36:00Z</dcterms:modified>
</cp:coreProperties>
</file>