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44F80" w14:textId="62AF6275" w:rsidR="00843A88" w:rsidRPr="00BF76C1" w:rsidRDefault="003F3D03" w:rsidP="00FD4AEC">
      <w:pPr>
        <w:spacing w:after="480"/>
        <w:jc w:val="right"/>
      </w:pPr>
      <w:r w:rsidRPr="00BF76C1">
        <w:t>Niepołomice</w:t>
      </w:r>
      <w:r w:rsidR="00843A88" w:rsidRPr="00BF76C1">
        <w:t xml:space="preserve"> dnia: </w:t>
      </w:r>
      <w:r w:rsidRPr="00BF76C1">
        <w:t>2025-07-</w:t>
      </w:r>
      <w:r w:rsidR="00A220A9">
        <w:t>17</w:t>
      </w:r>
    </w:p>
    <w:p w14:paraId="5B9AC647" w14:textId="77777777" w:rsidR="00843A88" w:rsidRPr="00BF76C1" w:rsidRDefault="003F3D03" w:rsidP="00843A88">
      <w:pPr>
        <w:spacing w:line="360" w:lineRule="auto"/>
        <w:rPr>
          <w:b/>
          <w:bCs/>
        </w:rPr>
      </w:pPr>
      <w:r w:rsidRPr="00BF76C1">
        <w:rPr>
          <w:b/>
          <w:bCs/>
        </w:rPr>
        <w:t>GMINA NIEPOŁOMICE</w:t>
      </w:r>
    </w:p>
    <w:p w14:paraId="5BB57778" w14:textId="77777777" w:rsidR="00843A88" w:rsidRPr="00BF76C1" w:rsidRDefault="003F3D03" w:rsidP="00843A88">
      <w:pPr>
        <w:spacing w:line="360" w:lineRule="auto"/>
      </w:pPr>
      <w:r w:rsidRPr="00BF76C1">
        <w:t>Pl. Zwycięstwa</w:t>
      </w:r>
      <w:r w:rsidR="00843A88" w:rsidRPr="00BF76C1">
        <w:t xml:space="preserve"> </w:t>
      </w:r>
      <w:r w:rsidRPr="00BF76C1">
        <w:t>13</w:t>
      </w:r>
    </w:p>
    <w:p w14:paraId="5BB52317" w14:textId="77777777" w:rsidR="00843A88" w:rsidRPr="00BF76C1" w:rsidRDefault="003F3D03" w:rsidP="00843A88">
      <w:r w:rsidRPr="00BF76C1">
        <w:t>32-005</w:t>
      </w:r>
      <w:r w:rsidR="00843A88" w:rsidRPr="00BF76C1">
        <w:t xml:space="preserve"> </w:t>
      </w:r>
      <w:r w:rsidRPr="00BF76C1">
        <w:t>Niepołomice</w:t>
      </w:r>
    </w:p>
    <w:p w14:paraId="346E65CD" w14:textId="64D690E5" w:rsidR="00843A88" w:rsidRPr="00BF76C1" w:rsidRDefault="00BF76C1" w:rsidP="00FD4AEC">
      <w:pPr>
        <w:spacing w:after="480"/>
        <w:jc w:val="both"/>
        <w:rPr>
          <w:bCs/>
        </w:rPr>
      </w:pPr>
      <w:r w:rsidRPr="00BF76C1">
        <w:rPr>
          <w:bCs/>
        </w:rPr>
        <w:t>Pismo: ZP.271.21.2025.1</w:t>
      </w:r>
    </w:p>
    <w:p w14:paraId="0A444843" w14:textId="77777777" w:rsidR="00843A88" w:rsidRPr="00BF76C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F76C1">
        <w:rPr>
          <w:b/>
        </w:rPr>
        <w:t>WYKONAWCY</w:t>
      </w:r>
    </w:p>
    <w:p w14:paraId="7894DD32" w14:textId="77777777" w:rsidR="00843A88" w:rsidRPr="00BF76C1" w:rsidRDefault="00843A88" w:rsidP="00A220A9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BF76C1">
        <w:t>ubiegający się o zamówienie</w:t>
      </w:r>
    </w:p>
    <w:p w14:paraId="01F6C379" w14:textId="77777777" w:rsidR="004E4B64" w:rsidRPr="00BF76C1" w:rsidRDefault="004E4B64" w:rsidP="00A220A9">
      <w:pPr>
        <w:spacing w:after="120"/>
        <w:jc w:val="both"/>
        <w:rPr>
          <w:rFonts w:eastAsia="Calibri"/>
          <w:lang w:eastAsia="en-US"/>
        </w:rPr>
      </w:pPr>
      <w:r w:rsidRPr="00BF76C1">
        <w:rPr>
          <w:rFonts w:eastAsia="Calibri"/>
          <w:lang w:eastAsia="en-US"/>
        </w:rPr>
        <w:t xml:space="preserve">Dotyczy: </w:t>
      </w:r>
      <w:r w:rsidRPr="00BF76C1">
        <w:t>postępowania o udzielenie zamówienia publicznego</w:t>
      </w:r>
      <w:r w:rsidRPr="00BF76C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F76C1" w14:paraId="2900C6DD" w14:textId="77777777" w:rsidTr="00FD4AEC">
        <w:tc>
          <w:tcPr>
            <w:tcW w:w="2269" w:type="dxa"/>
          </w:tcPr>
          <w:p w14:paraId="72B5B99E" w14:textId="77777777" w:rsidR="004E4B64" w:rsidRPr="00BF76C1" w:rsidRDefault="004E4B64" w:rsidP="00A220A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F76C1">
              <w:t>Nazwa zamówienia:</w:t>
            </w:r>
          </w:p>
        </w:tc>
        <w:tc>
          <w:tcPr>
            <w:tcW w:w="6803" w:type="dxa"/>
          </w:tcPr>
          <w:p w14:paraId="409ED93D" w14:textId="77777777" w:rsidR="004E4B64" w:rsidRPr="00BF76C1" w:rsidRDefault="003F3D03" w:rsidP="00A220A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F76C1">
              <w:rPr>
                <w:bCs/>
              </w:rPr>
              <w:t>Plac zabaw i street workout na Błoniach w Niepołomicach</w:t>
            </w:r>
            <w:r w:rsidR="004E4B64" w:rsidRPr="00BF76C1">
              <w:rPr>
                <w:bCs/>
              </w:rPr>
              <w:t>.</w:t>
            </w:r>
          </w:p>
        </w:tc>
      </w:tr>
      <w:tr w:rsidR="003F3D03" w:rsidRPr="00BF76C1" w14:paraId="1ABE99C1" w14:textId="77777777" w:rsidTr="00B46281">
        <w:tc>
          <w:tcPr>
            <w:tcW w:w="2269" w:type="dxa"/>
          </w:tcPr>
          <w:p w14:paraId="1DD9CDA0" w14:textId="77777777" w:rsidR="003F3D03" w:rsidRPr="00BF76C1" w:rsidRDefault="003F3D03" w:rsidP="00A220A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F76C1">
              <w:t>Numer referencyjny:</w:t>
            </w:r>
          </w:p>
        </w:tc>
        <w:tc>
          <w:tcPr>
            <w:tcW w:w="6803" w:type="dxa"/>
          </w:tcPr>
          <w:p w14:paraId="47B23596" w14:textId="77777777" w:rsidR="003F3D03" w:rsidRPr="00BF76C1" w:rsidRDefault="003F3D03" w:rsidP="00A220A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F76C1">
              <w:rPr>
                <w:bCs/>
              </w:rPr>
              <w:t>ZP.271.21.2025</w:t>
            </w:r>
          </w:p>
        </w:tc>
      </w:tr>
    </w:tbl>
    <w:p w14:paraId="1D1D47EC" w14:textId="77777777" w:rsidR="004E4B64" w:rsidRPr="00BF76C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F76C1" w14:paraId="14360A3A" w14:textId="77777777" w:rsidTr="00C46732">
        <w:tc>
          <w:tcPr>
            <w:tcW w:w="9330" w:type="dxa"/>
            <w:shd w:val="clear" w:color="auto" w:fill="F2F2F2"/>
            <w:hideMark/>
          </w:tcPr>
          <w:p w14:paraId="075CF52A" w14:textId="77777777" w:rsidR="00843A88" w:rsidRPr="00BF76C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F76C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8330EDC" w14:textId="77777777" w:rsidR="0012774F" w:rsidRPr="00BF76C1" w:rsidRDefault="00520165" w:rsidP="004E4B64">
      <w:pPr>
        <w:spacing w:before="600" w:after="240" w:line="360" w:lineRule="auto"/>
        <w:jc w:val="both"/>
      </w:pPr>
      <w:r w:rsidRPr="00BF76C1">
        <w:t xml:space="preserve">Zamawiający, </w:t>
      </w:r>
      <w:r w:rsidR="003F3D03" w:rsidRPr="00BF76C1">
        <w:rPr>
          <w:b/>
        </w:rPr>
        <w:t>GMINA NIEPOŁOMICE</w:t>
      </w:r>
      <w:r w:rsidRPr="00BF76C1">
        <w:t xml:space="preserve">, działając na podstawie art. </w:t>
      </w:r>
      <w:r w:rsidR="00E74BC3" w:rsidRPr="00BF76C1">
        <w:t>284</w:t>
      </w:r>
      <w:r w:rsidRPr="00BF76C1">
        <w:t xml:space="preserve"> ust. </w:t>
      </w:r>
      <w:r w:rsidR="0029606A" w:rsidRPr="00BF76C1">
        <w:t>6</w:t>
      </w:r>
      <w:r w:rsidRPr="00BF76C1">
        <w:t xml:space="preserve"> ustawy z dnia </w:t>
      </w:r>
      <w:r w:rsidR="0029606A" w:rsidRPr="00BF76C1">
        <w:t>11</w:t>
      </w:r>
      <w:r w:rsidRPr="00BF76C1">
        <w:t xml:space="preserve"> </w:t>
      </w:r>
      <w:r w:rsidR="0029606A" w:rsidRPr="00BF76C1">
        <w:t xml:space="preserve">września </w:t>
      </w:r>
      <w:r w:rsidRPr="00BF76C1">
        <w:t>20</w:t>
      </w:r>
      <w:r w:rsidR="0029606A" w:rsidRPr="00BF76C1">
        <w:t>19</w:t>
      </w:r>
      <w:r w:rsidRPr="00BF76C1">
        <w:t xml:space="preserve"> r</w:t>
      </w:r>
      <w:r w:rsidR="0029606A" w:rsidRPr="00BF76C1">
        <w:t>.</w:t>
      </w:r>
      <w:r w:rsidRPr="00BF76C1">
        <w:t xml:space="preserve"> Prawo </w:t>
      </w:r>
      <w:r w:rsidR="0029606A" w:rsidRPr="00BF76C1">
        <w:t>z</w:t>
      </w:r>
      <w:r w:rsidRPr="00BF76C1">
        <w:t xml:space="preserve">amówień </w:t>
      </w:r>
      <w:r w:rsidR="0029606A" w:rsidRPr="00BF76C1">
        <w:t>p</w:t>
      </w:r>
      <w:r w:rsidRPr="00BF76C1">
        <w:t xml:space="preserve">ublicznych </w:t>
      </w:r>
      <w:r w:rsidR="003F3D03" w:rsidRPr="00BF76C1">
        <w:t>(</w:t>
      </w:r>
      <w:proofErr w:type="spellStart"/>
      <w:r w:rsidR="003F3D03" w:rsidRPr="00BF76C1">
        <w:t>t.j</w:t>
      </w:r>
      <w:proofErr w:type="spellEnd"/>
      <w:r w:rsidR="003F3D03" w:rsidRPr="00BF76C1">
        <w:t>. Dz. U. z 2024 poz. 1320)</w:t>
      </w:r>
      <w:r w:rsidR="00BE7BFD" w:rsidRPr="00BF76C1">
        <w:t xml:space="preserve">, </w:t>
      </w:r>
      <w:r w:rsidR="00E74BC3" w:rsidRPr="00BF76C1">
        <w:t>udostępnia</w:t>
      </w:r>
      <w:r w:rsidR="00BE7BFD" w:rsidRPr="00BF76C1">
        <w:t xml:space="preserve"> poniżej treść zapytań do S</w:t>
      </w:r>
      <w:r w:rsidR="0012774F" w:rsidRPr="00BF76C1">
        <w:t>pecyfikacji Warunków Zamówienia (</w:t>
      </w:r>
      <w:r w:rsidR="0012774F" w:rsidRPr="00BF76C1">
        <w:rPr>
          <w:lang w:eastAsia="ar-SA"/>
        </w:rPr>
        <w:t>zwanej dalej</w:t>
      </w:r>
      <w:r w:rsidR="0012774F" w:rsidRPr="00BF76C1">
        <w:rPr>
          <w:b/>
          <w:lang w:eastAsia="ar-SA"/>
        </w:rPr>
        <w:t xml:space="preserve"> </w:t>
      </w:r>
      <w:r w:rsidR="0012774F" w:rsidRPr="00BF76C1">
        <w:rPr>
          <w:bCs/>
          <w:lang w:eastAsia="ar-SA"/>
        </w:rPr>
        <w:t>”SWZ”)</w:t>
      </w:r>
      <w:r w:rsidR="00E74BC3" w:rsidRPr="00BF76C1">
        <w:rPr>
          <w:bCs/>
          <w:lang w:eastAsia="ar-SA"/>
        </w:rPr>
        <w:t xml:space="preserve"> </w:t>
      </w:r>
      <w:r w:rsidR="00E74BC3" w:rsidRPr="00BF76C1">
        <w:t>wraz z wyjaśnieniami</w:t>
      </w:r>
      <w:r w:rsidR="0012774F" w:rsidRPr="00BF76C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D03" w:rsidRPr="00BF76C1" w14:paraId="397F744D" w14:textId="77777777" w:rsidTr="00B46281">
        <w:tc>
          <w:tcPr>
            <w:tcW w:w="9356" w:type="dxa"/>
          </w:tcPr>
          <w:p w14:paraId="59CE0C2D" w14:textId="5F08F9F5" w:rsidR="003F3D03" w:rsidRPr="00BF76C1" w:rsidRDefault="003F3D03" w:rsidP="00B4628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F76C1">
              <w:rPr>
                <w:b/>
                <w:bCs/>
              </w:rPr>
              <w:t>Pytanie</w:t>
            </w:r>
          </w:p>
          <w:p w14:paraId="50B5F6BC" w14:textId="77777777" w:rsidR="003F3D03" w:rsidRPr="00BF76C1" w:rsidRDefault="003F3D03" w:rsidP="00B46281">
            <w:pPr>
              <w:spacing w:after="120" w:line="360" w:lineRule="auto"/>
              <w:ind w:left="30" w:right="-72"/>
              <w:jc w:val="both"/>
            </w:pPr>
            <w:r w:rsidRPr="00BF76C1">
              <w:t>Proszę o odpowiedź na pytanie:</w:t>
            </w:r>
          </w:p>
          <w:p w14:paraId="6FC762B6" w14:textId="77777777" w:rsidR="003F3D03" w:rsidRPr="00BF76C1" w:rsidRDefault="003F3D03" w:rsidP="00B46281">
            <w:pPr>
              <w:spacing w:after="120" w:line="360" w:lineRule="auto"/>
              <w:ind w:left="30" w:right="-72"/>
              <w:jc w:val="both"/>
            </w:pPr>
            <w:r w:rsidRPr="00BF76C1">
              <w:t>1. Prosimy o podanie grubości nawierzchni bezpiecznej z kruszywa łamanego i piasku. Prosimy o uzupełnienie kosztorysu w pozycji 9 i pozycji 11. o krotność.</w:t>
            </w:r>
          </w:p>
          <w:p w14:paraId="4F22C6D8" w14:textId="77777777" w:rsidR="003F3D03" w:rsidRDefault="003F3D03" w:rsidP="00B4628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F76C1">
              <w:rPr>
                <w:b/>
                <w:bCs/>
              </w:rPr>
              <w:t>Stanowisko (wyjaśnienie) Zamawiającego:</w:t>
            </w:r>
          </w:p>
          <w:p w14:paraId="5C6EC009" w14:textId="77777777" w:rsidR="00A220A9" w:rsidRPr="00A220A9" w:rsidRDefault="00A220A9" w:rsidP="00A220A9">
            <w:pPr>
              <w:spacing w:after="40" w:line="276" w:lineRule="auto"/>
              <w:ind w:left="30" w:right="-72"/>
            </w:pPr>
            <w:r w:rsidRPr="00A220A9">
              <w:t>Prawidłowa konstrukcja nawierzchni bezpiecznej z piasku certyfikowanego dla urządzeń o wysokości bezpiecznego upadku 300cm powinna być wykonana w następujący sposób:</w:t>
            </w:r>
          </w:p>
          <w:p w14:paraId="1FCA05C5" w14:textId="77777777" w:rsidR="00A220A9" w:rsidRPr="00A220A9" w:rsidRDefault="00A220A9" w:rsidP="00A220A9">
            <w:pPr>
              <w:spacing w:after="40" w:line="276" w:lineRule="auto"/>
              <w:ind w:left="30" w:right="-72"/>
            </w:pPr>
            <w:r w:rsidRPr="00A220A9">
              <w:t>- podbudowa zasadnicza z kruszywa frakcji 8/16mm – warstwa po zagęszczeniu 15cm</w:t>
            </w:r>
          </w:p>
          <w:p w14:paraId="244C0AA5" w14:textId="77777777" w:rsidR="00A220A9" w:rsidRPr="00A220A9" w:rsidRDefault="00A220A9" w:rsidP="00A220A9">
            <w:pPr>
              <w:spacing w:after="40" w:line="276" w:lineRule="auto"/>
              <w:ind w:left="30" w:right="-72"/>
            </w:pPr>
            <w:r w:rsidRPr="00A220A9">
              <w:t>- geowłóknina separacyjna</w:t>
            </w:r>
          </w:p>
          <w:p w14:paraId="144118A3" w14:textId="77777777" w:rsidR="00A220A9" w:rsidRPr="00A220A9" w:rsidRDefault="00A220A9" w:rsidP="00A220A9">
            <w:pPr>
              <w:spacing w:after="40" w:line="276" w:lineRule="auto"/>
              <w:ind w:left="30" w:right="-72"/>
            </w:pPr>
            <w:r w:rsidRPr="00A220A9">
              <w:t>- piasek certyfikowany frakcji 0,2-2mm wolny od frakcji pylastych (zgodny z normą PN EN-1177) – warstwa po zagęszczeniu 40 cm. (przy układaniu należy przyjąć warstwę 45cm)</w:t>
            </w:r>
          </w:p>
          <w:p w14:paraId="248B6568" w14:textId="77777777" w:rsidR="00A220A9" w:rsidRDefault="00A220A9" w:rsidP="00A220A9">
            <w:pPr>
              <w:spacing w:after="40" w:line="276" w:lineRule="auto"/>
              <w:ind w:left="30" w:right="-72"/>
            </w:pPr>
            <w:r w:rsidRPr="00A220A9">
              <w:t> </w:t>
            </w:r>
          </w:p>
          <w:p w14:paraId="220D6FE9" w14:textId="77777777" w:rsidR="00A220A9" w:rsidRDefault="00A220A9" w:rsidP="00A220A9">
            <w:pPr>
              <w:spacing w:after="40" w:line="276" w:lineRule="auto"/>
              <w:ind w:left="30" w:right="-72"/>
            </w:pPr>
          </w:p>
          <w:p w14:paraId="0947B649" w14:textId="77777777" w:rsidR="00A220A9" w:rsidRDefault="00A220A9" w:rsidP="00A220A9">
            <w:pPr>
              <w:spacing w:after="40" w:line="276" w:lineRule="auto"/>
              <w:ind w:left="30" w:right="-72"/>
            </w:pPr>
          </w:p>
          <w:p w14:paraId="205ADDA3" w14:textId="7AC52A19" w:rsidR="00A220A9" w:rsidRPr="00A220A9" w:rsidRDefault="00A220A9" w:rsidP="00A220A9">
            <w:pPr>
              <w:spacing w:after="40" w:line="276" w:lineRule="auto"/>
              <w:ind w:left="30" w:right="-72"/>
            </w:pPr>
            <w:r>
              <w:t>Uaktualniony przedmiar zamieszczono na stronie prowadzonego postępowania piki: „Załącznik do wyjaśnienia SWZ nr 1”</w:t>
            </w:r>
          </w:p>
          <w:p w14:paraId="0CB20E29" w14:textId="77777777" w:rsidR="00A220A9" w:rsidRPr="00BF76C1" w:rsidRDefault="00A220A9" w:rsidP="00B4628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4332783" w14:textId="0B421973" w:rsidR="003F3D03" w:rsidRPr="00BF76C1" w:rsidRDefault="003F3D03" w:rsidP="00B46281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99D9226" w14:textId="77777777" w:rsidR="00BE7BFD" w:rsidRPr="00BF76C1" w:rsidRDefault="00BE7BFD" w:rsidP="00520165">
      <w:pPr>
        <w:jc w:val="both"/>
      </w:pPr>
    </w:p>
    <w:p w14:paraId="65EDD419" w14:textId="7BA738E1" w:rsidR="006D4AB3" w:rsidRPr="00BF76C1" w:rsidRDefault="006D4AB3" w:rsidP="00D8461B">
      <w:pPr>
        <w:spacing w:before="120" w:after="120" w:line="360" w:lineRule="auto"/>
        <w:ind w:left="567"/>
        <w:jc w:val="right"/>
      </w:pPr>
    </w:p>
    <w:sectPr w:rsidR="006D4AB3" w:rsidRPr="00BF76C1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CAD21" w14:textId="77777777" w:rsidR="00E36FA8" w:rsidRDefault="00E36FA8">
      <w:r>
        <w:separator/>
      </w:r>
    </w:p>
  </w:endnote>
  <w:endnote w:type="continuationSeparator" w:id="0">
    <w:p w14:paraId="428DC520" w14:textId="77777777" w:rsidR="00E36FA8" w:rsidRDefault="00E3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BD7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F7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F6779" w14:textId="759FB0AD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A18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5D6D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327D3D" w14:textId="77777777" w:rsidR="006D4AB3" w:rsidRDefault="006D4AB3">
    <w:pPr>
      <w:pStyle w:val="Stopka"/>
      <w:tabs>
        <w:tab w:val="clear" w:pos="4536"/>
        <w:tab w:val="left" w:pos="6237"/>
      </w:tabs>
    </w:pPr>
  </w:p>
  <w:p w14:paraId="48FB6C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ACDD" w14:textId="77777777" w:rsidR="00E36FA8" w:rsidRDefault="00E36FA8">
      <w:r>
        <w:separator/>
      </w:r>
    </w:p>
  </w:footnote>
  <w:footnote w:type="continuationSeparator" w:id="0">
    <w:p w14:paraId="6C52A33C" w14:textId="77777777" w:rsidR="00E36FA8" w:rsidRDefault="00E36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6C54" w14:textId="77777777" w:rsidR="003F3D03" w:rsidRDefault="003F3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3CA87" w14:textId="77777777" w:rsidR="003F3D03" w:rsidRDefault="003F3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3C69F" w14:textId="77777777" w:rsidR="003F3D03" w:rsidRDefault="003F3D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4960310">
    <w:abstractNumId w:val="3"/>
  </w:num>
  <w:num w:numId="2" w16cid:durableId="1625115099">
    <w:abstractNumId w:val="6"/>
  </w:num>
  <w:num w:numId="3" w16cid:durableId="538588649">
    <w:abstractNumId w:val="2"/>
  </w:num>
  <w:num w:numId="4" w16cid:durableId="1574195452">
    <w:abstractNumId w:val="5"/>
  </w:num>
  <w:num w:numId="5" w16cid:durableId="333925036">
    <w:abstractNumId w:val="0"/>
  </w:num>
  <w:num w:numId="6" w16cid:durableId="1574664112">
    <w:abstractNumId w:val="1"/>
  </w:num>
  <w:num w:numId="7" w16cid:durableId="2117820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FA8"/>
    <w:rsid w:val="00031374"/>
    <w:rsid w:val="000A1097"/>
    <w:rsid w:val="000E2A8F"/>
    <w:rsid w:val="0012774F"/>
    <w:rsid w:val="00144B7A"/>
    <w:rsid w:val="00180C6E"/>
    <w:rsid w:val="0029606A"/>
    <w:rsid w:val="003F3D0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20A9"/>
    <w:rsid w:val="00A905AC"/>
    <w:rsid w:val="00BA6584"/>
    <w:rsid w:val="00BE7BFD"/>
    <w:rsid w:val="00BF76C1"/>
    <w:rsid w:val="00C370F2"/>
    <w:rsid w:val="00C44EEC"/>
    <w:rsid w:val="00C46732"/>
    <w:rsid w:val="00D22FFA"/>
    <w:rsid w:val="00D76339"/>
    <w:rsid w:val="00D8461B"/>
    <w:rsid w:val="00D915F2"/>
    <w:rsid w:val="00DF32E8"/>
    <w:rsid w:val="00DF53CA"/>
    <w:rsid w:val="00E21B49"/>
    <w:rsid w:val="00E2789F"/>
    <w:rsid w:val="00E36FA8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AEF380"/>
  <w15:chartTrackingRefBased/>
  <w15:docId w15:val="{63637200-F334-4220-A2C5-F32B97FA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2025-07-17T09:18:00Z</cp:lastPrinted>
  <dcterms:created xsi:type="dcterms:W3CDTF">2025-07-17T09:18:00Z</dcterms:created>
  <dcterms:modified xsi:type="dcterms:W3CDTF">2025-07-17T09:18:00Z</dcterms:modified>
</cp:coreProperties>
</file>