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3C702670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9C5053" w:rsidRPr="009C505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obsługa gastronomiczna spotkania </w:t>
      </w:r>
      <w:proofErr w:type="spellStart"/>
      <w:r w:rsidR="009C5053" w:rsidRPr="009C505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networkingowego</w:t>
      </w:r>
      <w:proofErr w:type="spellEnd"/>
      <w:r w:rsidR="009C5053" w:rsidRPr="009C505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po konferencji SRC2025 w Krakowie wraz z najmem sali bankietowej dla projektu NAWA UNIVERSEH Plus! – DE-dzp.272-169/25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0D442" w14:textId="77777777" w:rsidR="00940AEB" w:rsidRDefault="00940AEB" w:rsidP="0038231F">
      <w:pPr>
        <w:spacing w:after="0" w:line="240" w:lineRule="auto"/>
      </w:pPr>
      <w:r>
        <w:separator/>
      </w:r>
    </w:p>
  </w:endnote>
  <w:endnote w:type="continuationSeparator" w:id="0">
    <w:p w14:paraId="0EF1916A" w14:textId="77777777" w:rsidR="00940AEB" w:rsidRDefault="00940A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0AA99" w14:textId="77777777" w:rsidR="00940AEB" w:rsidRDefault="00940AEB" w:rsidP="0038231F">
      <w:pPr>
        <w:spacing w:after="0" w:line="240" w:lineRule="auto"/>
      </w:pPr>
      <w:r>
        <w:separator/>
      </w:r>
    </w:p>
  </w:footnote>
  <w:footnote w:type="continuationSeparator" w:id="0">
    <w:p w14:paraId="2928E5DE" w14:textId="77777777" w:rsidR="00940AEB" w:rsidRDefault="00940AEB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57FF1610" w:rsidR="00570E33" w:rsidRDefault="0053592A" w:rsidP="0053592A">
    <w:pPr>
      <w:pStyle w:val="NormalnyWeb"/>
    </w:pPr>
    <w:r>
      <w:rPr>
        <w:noProof/>
      </w:rPr>
      <w:drawing>
        <wp:inline distT="0" distB="0" distL="0" distR="0" wp14:anchorId="0A65CC7D" wp14:editId="6B5C88F5">
          <wp:extent cx="6122097" cy="993140"/>
          <wp:effectExtent l="0" t="0" r="0" b="0"/>
          <wp:docPr id="1" name="Obraz 1" descr="Obraz zawierający tekst, zrzut ekranu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5281" cy="1009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D6F17"/>
    <w:rsid w:val="000D73C4"/>
    <w:rsid w:val="000E4D37"/>
    <w:rsid w:val="00121BCE"/>
    <w:rsid w:val="0013192C"/>
    <w:rsid w:val="00154795"/>
    <w:rsid w:val="001902D2"/>
    <w:rsid w:val="0019616C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21</cp:revision>
  <cp:lastPrinted>2024-09-04T08:33:00Z</cp:lastPrinted>
  <dcterms:created xsi:type="dcterms:W3CDTF">2024-02-09T13:11:00Z</dcterms:created>
  <dcterms:modified xsi:type="dcterms:W3CDTF">2025-03-31T18:24:00Z</dcterms:modified>
</cp:coreProperties>
</file>