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C005E6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sz w:val="18"/>
          <w:szCs w:val="18"/>
        </w:rPr>
        <w:t xml:space="preserve">Załącznik nr </w:t>
      </w:r>
      <w:r w:rsidR="00012286" w:rsidRPr="00C005E6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C005E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C005E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C005E6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C005E6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>TEL.</w:t>
      </w: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 xml:space="preserve">FAX </w:t>
      </w: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C005E6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005E6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C005E6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C005E6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C005E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Dział Zamówień Publicznych</w:t>
      </w:r>
      <w:r w:rsidR="008D2AB8" w:rsidRPr="00C005E6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Al. Mickiewicza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  <w:r w:rsidRPr="00C005E6">
        <w:rPr>
          <w:rFonts w:ascii="Verdana" w:hAnsi="Verdana"/>
          <w:b/>
          <w:sz w:val="18"/>
          <w:szCs w:val="18"/>
        </w:rPr>
        <w:t>30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C005E6" w:rsidRDefault="006F29F8" w:rsidP="008D2AB8">
      <w:pPr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30-059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  <w:r w:rsidRPr="00C005E6">
        <w:rPr>
          <w:rFonts w:ascii="Verdana" w:hAnsi="Verdana"/>
          <w:b/>
          <w:sz w:val="18"/>
          <w:szCs w:val="18"/>
        </w:rPr>
        <w:t>Kraków</w:t>
      </w:r>
      <w:r w:rsidR="008D2AB8" w:rsidRPr="00C005E6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C005E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594B8AB3" w14:textId="77777777" w:rsidR="00994CE2" w:rsidRPr="00994CE2" w:rsidRDefault="008D2AB8" w:rsidP="00994CE2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53262CEB" w14:textId="77777777" w:rsidR="00E57EA3" w:rsidRPr="00E57EA3" w:rsidRDefault="00E57EA3" w:rsidP="00E57EA3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C826FD3" w14:textId="67E5F929" w:rsidR="00BC47C0" w:rsidRDefault="003C717A" w:rsidP="00E57EA3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C717A">
        <w:rPr>
          <w:rFonts w:ascii="Verdana" w:hAnsi="Verdana"/>
          <w:b/>
          <w:sz w:val="18"/>
          <w:szCs w:val="18"/>
        </w:rPr>
        <w:t xml:space="preserve">dostawa klastra dwóch </w:t>
      </w:r>
      <w:proofErr w:type="spellStart"/>
      <w:r w:rsidRPr="003C717A">
        <w:rPr>
          <w:rFonts w:ascii="Verdana" w:hAnsi="Verdana"/>
          <w:b/>
          <w:sz w:val="18"/>
          <w:szCs w:val="18"/>
        </w:rPr>
        <w:t>firewali</w:t>
      </w:r>
      <w:proofErr w:type="spellEnd"/>
      <w:r w:rsidRPr="003C717A">
        <w:rPr>
          <w:rFonts w:ascii="Verdana" w:hAnsi="Verdana"/>
          <w:b/>
          <w:sz w:val="18"/>
          <w:szCs w:val="18"/>
        </w:rPr>
        <w:t xml:space="preserve"> dla Sektora IT AGH-DE-dzp.272-411/25</w:t>
      </w:r>
      <w:r w:rsidR="008D2AB8" w:rsidRPr="00C005E6">
        <w:rPr>
          <w:rFonts w:ascii="Verdana" w:hAnsi="Verdana"/>
          <w:b/>
          <w:sz w:val="18"/>
          <w:szCs w:val="18"/>
        </w:rPr>
        <w:t xml:space="preserve">, </w:t>
      </w:r>
      <w:r w:rsidR="008D2AB8" w:rsidRPr="00C005E6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C005E6">
        <w:rPr>
          <w:rFonts w:ascii="Verdana" w:hAnsi="Verdana"/>
          <w:sz w:val="18"/>
          <w:szCs w:val="18"/>
        </w:rPr>
        <w:t xml:space="preserve"> </w:t>
      </w:r>
      <w:r w:rsidR="008D2AB8" w:rsidRPr="00C005E6">
        <w:rPr>
          <w:rFonts w:ascii="Verdana" w:hAnsi="Verdana"/>
          <w:sz w:val="18"/>
          <w:szCs w:val="18"/>
        </w:rPr>
        <w:t>warunków zamówienia.</w:t>
      </w:r>
    </w:p>
    <w:p w14:paraId="30762910" w14:textId="77777777" w:rsidR="00613F28" w:rsidRDefault="00613F28" w:rsidP="00613F28">
      <w:pPr>
        <w:widowControl w:val="0"/>
        <w:spacing w:line="264" w:lineRule="auto"/>
        <w:ind w:right="1"/>
        <w:rPr>
          <w:b/>
        </w:rPr>
      </w:pPr>
    </w:p>
    <w:p w14:paraId="69667C42" w14:textId="1F4B8D3D" w:rsidR="00613F28" w:rsidRDefault="00613F28" w:rsidP="00613F2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</w:t>
      </w:r>
      <w:bookmarkStart w:id="0" w:name="_Hlk170218816"/>
      <w:r>
        <w:rPr>
          <w:b/>
        </w:rPr>
        <w:t>za całość przedmiotu zamówienia</w:t>
      </w:r>
      <w:bookmarkEnd w:id="0"/>
      <w:r>
        <w:rPr>
          <w:b/>
        </w:rPr>
        <w:t>: .................... PLN</w:t>
      </w:r>
    </w:p>
    <w:p w14:paraId="1BB9E312" w14:textId="77777777" w:rsidR="00613F28" w:rsidRDefault="00613F28" w:rsidP="00613F28">
      <w:pPr>
        <w:widowControl w:val="0"/>
        <w:spacing w:line="264" w:lineRule="auto"/>
        <w:ind w:right="1"/>
        <w:rPr>
          <w:b/>
        </w:rPr>
      </w:pPr>
    </w:p>
    <w:p w14:paraId="4548DD04" w14:textId="77777777" w:rsidR="00613F28" w:rsidRDefault="00613F28" w:rsidP="00613F2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 PLN</w:t>
      </w:r>
    </w:p>
    <w:p w14:paraId="1753B421" w14:textId="77777777" w:rsidR="00613F28" w:rsidRDefault="00613F28" w:rsidP="00613F2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1320905" w14:textId="77777777" w:rsidR="00613F28" w:rsidRDefault="00613F28" w:rsidP="00613F28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7790ACAD" w14:textId="77777777" w:rsidR="00613F28" w:rsidRDefault="00613F28" w:rsidP="00613F2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43D5AF8" w14:textId="77777777" w:rsidR="00613F28" w:rsidRDefault="00613F28" w:rsidP="00613F28">
      <w:pPr>
        <w:pStyle w:val="Tekstpodstawowy"/>
      </w:pPr>
      <w:r>
        <w:t>Powyższa cena zawiera podatek VAT w wysokości .......... % tj. ……………………. PLN</w:t>
      </w:r>
    </w:p>
    <w:p w14:paraId="40D78D52" w14:textId="77777777" w:rsidR="00613F28" w:rsidRDefault="00613F28" w:rsidP="00613F28">
      <w:pPr>
        <w:pStyle w:val="Akapitzlist"/>
        <w:rPr>
          <w:b/>
        </w:rPr>
      </w:pPr>
    </w:p>
    <w:p w14:paraId="111B8FC0" w14:textId="0BC76A1F" w:rsidR="00613F28" w:rsidRDefault="00613F28" w:rsidP="00613F2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>
        <w:t>Producent, model zaoferowanego sprzętu:……………………………….</w:t>
      </w:r>
    </w:p>
    <w:p w14:paraId="2AAD0B3F" w14:textId="77777777" w:rsidR="00613F28" w:rsidRDefault="00613F28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54004D94" w:rsidR="008D2AB8" w:rsidRDefault="003F722B" w:rsidP="00FC67FB">
      <w:pPr>
        <w:pStyle w:val="Tekstpodstawowy"/>
        <w:rPr>
          <w:rFonts w:ascii="Verdana" w:hAnsi="Verdana"/>
          <w:bCs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Termin realizacji umowy:</w:t>
      </w:r>
      <w:r w:rsidR="00FE545C" w:rsidRPr="00C005E6">
        <w:rPr>
          <w:rFonts w:ascii="Verdana" w:hAnsi="Verdana"/>
          <w:sz w:val="18"/>
          <w:szCs w:val="18"/>
        </w:rPr>
        <w:t xml:space="preserve"> </w:t>
      </w:r>
      <w:r w:rsidR="006E4618" w:rsidRPr="00C005E6">
        <w:rPr>
          <w:rFonts w:ascii="Verdana" w:hAnsi="Verdana"/>
          <w:sz w:val="18"/>
          <w:szCs w:val="18"/>
        </w:rPr>
        <w:t>………….</w:t>
      </w:r>
      <w:r w:rsidR="00FC67FB" w:rsidRPr="00C005E6">
        <w:rPr>
          <w:rFonts w:ascii="Verdana" w:hAnsi="Verdana"/>
          <w:sz w:val="18"/>
          <w:szCs w:val="18"/>
        </w:rPr>
        <w:t xml:space="preserve"> dni od daty </w:t>
      </w:r>
      <w:r w:rsidR="009F0EC4">
        <w:rPr>
          <w:rFonts w:ascii="Verdana" w:hAnsi="Verdana"/>
          <w:sz w:val="18"/>
          <w:szCs w:val="18"/>
        </w:rPr>
        <w:t xml:space="preserve">podpisania umowy. </w:t>
      </w:r>
    </w:p>
    <w:p w14:paraId="3651157B" w14:textId="60DA7F9B" w:rsidR="00147FA1" w:rsidRPr="00147FA1" w:rsidRDefault="00147FA1" w:rsidP="00147FA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147FA1">
        <w:rPr>
          <w:rFonts w:ascii="Verdana" w:hAnsi="Verdana"/>
          <w:b/>
          <w:bCs/>
          <w:i/>
          <w:iCs/>
          <w:sz w:val="16"/>
          <w:szCs w:val="16"/>
        </w:rPr>
        <w:t>*</w:t>
      </w:r>
      <w:r>
        <w:rPr>
          <w:rFonts w:ascii="Verdana" w:hAnsi="Verdana"/>
          <w:b/>
          <w:bCs/>
          <w:i/>
          <w:iCs/>
          <w:sz w:val="16"/>
          <w:szCs w:val="16"/>
        </w:rPr>
        <w:t>)</w:t>
      </w:r>
      <w:r w:rsidRPr="00147FA1">
        <w:rPr>
          <w:rFonts w:ascii="Verdana" w:hAnsi="Verdana"/>
          <w:i/>
          <w:iCs/>
          <w:sz w:val="16"/>
          <w:szCs w:val="16"/>
        </w:rPr>
        <w:t xml:space="preserve"> Zamawiający</w:t>
      </w:r>
      <w:r>
        <w:rPr>
          <w:rFonts w:ascii="Verdana" w:hAnsi="Verdana"/>
          <w:i/>
          <w:iCs/>
          <w:sz w:val="16"/>
          <w:szCs w:val="16"/>
        </w:rPr>
        <w:t xml:space="preserve"> informuje, że w przypadku braku wpisania terminu realizacji </w:t>
      </w:r>
      <w:r w:rsidR="00635032">
        <w:rPr>
          <w:rFonts w:ascii="Verdana" w:hAnsi="Verdana"/>
          <w:i/>
          <w:iCs/>
          <w:sz w:val="16"/>
          <w:szCs w:val="16"/>
        </w:rPr>
        <w:t xml:space="preserve">przez Wykonawcę, Zamawiający </w:t>
      </w:r>
      <w:r w:rsidRPr="00147FA1">
        <w:rPr>
          <w:rFonts w:ascii="Verdana" w:hAnsi="Verdana"/>
          <w:i/>
          <w:iCs/>
          <w:sz w:val="16"/>
          <w:szCs w:val="16"/>
        </w:rPr>
        <w:t xml:space="preserve"> przyjmie m</w:t>
      </w:r>
      <w:r w:rsidR="003249D2">
        <w:rPr>
          <w:rFonts w:ascii="Verdana" w:hAnsi="Verdana"/>
          <w:i/>
          <w:iCs/>
          <w:sz w:val="16"/>
          <w:szCs w:val="16"/>
        </w:rPr>
        <w:t>aksymalny</w:t>
      </w:r>
      <w:r w:rsidRPr="00147FA1"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i/>
          <w:iCs/>
          <w:sz w:val="16"/>
          <w:szCs w:val="16"/>
        </w:rPr>
        <w:t>termin realizacji</w:t>
      </w:r>
      <w:r w:rsidR="003249D2">
        <w:rPr>
          <w:rFonts w:ascii="Verdana" w:hAnsi="Verdana"/>
          <w:i/>
          <w:iCs/>
          <w:sz w:val="16"/>
          <w:szCs w:val="16"/>
        </w:rPr>
        <w:t xml:space="preserve"> wskazany w SWZ</w:t>
      </w:r>
      <w:r w:rsidR="00635032">
        <w:rPr>
          <w:rFonts w:ascii="Verdana" w:hAnsi="Verdana"/>
          <w:i/>
          <w:iCs/>
          <w:sz w:val="16"/>
          <w:szCs w:val="16"/>
        </w:rPr>
        <w:t>.</w:t>
      </w:r>
    </w:p>
    <w:p w14:paraId="7AA226F9" w14:textId="0A72A761" w:rsidR="008D2AB8" w:rsidRPr="00C005E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Okres udzielonej gwarancji wynosi:</w:t>
      </w:r>
      <w:r w:rsidRPr="00C005E6">
        <w:rPr>
          <w:rFonts w:ascii="Verdana" w:hAnsi="Verdana"/>
          <w:sz w:val="18"/>
          <w:szCs w:val="18"/>
        </w:rPr>
        <w:t xml:space="preserve"> </w:t>
      </w:r>
      <w:r w:rsidRPr="00C005E6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C005E6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C005E6">
        <w:rPr>
          <w:rFonts w:ascii="Verdana" w:hAnsi="Verdana"/>
          <w:b/>
          <w:bCs/>
          <w:sz w:val="18"/>
          <w:szCs w:val="18"/>
        </w:rPr>
        <w:t xml:space="preserve"> </w:t>
      </w:r>
      <w:r w:rsidR="00147FA1">
        <w:rPr>
          <w:rFonts w:ascii="Verdana" w:hAnsi="Verdana"/>
          <w:b/>
          <w:bCs/>
          <w:sz w:val="18"/>
          <w:szCs w:val="18"/>
        </w:rPr>
        <w:t>*</w:t>
      </w:r>
      <w:r w:rsidR="00635032">
        <w:rPr>
          <w:rFonts w:ascii="Verdana" w:hAnsi="Verdana"/>
          <w:b/>
          <w:bCs/>
          <w:sz w:val="18"/>
          <w:szCs w:val="18"/>
        </w:rPr>
        <w:t>*</w:t>
      </w:r>
      <w:r w:rsidR="00147FA1">
        <w:rPr>
          <w:rFonts w:ascii="Verdana" w:hAnsi="Verdana"/>
          <w:b/>
          <w:bCs/>
          <w:sz w:val="18"/>
          <w:szCs w:val="18"/>
        </w:rPr>
        <w:t>)</w:t>
      </w:r>
    </w:p>
    <w:p w14:paraId="26422166" w14:textId="283333CF" w:rsidR="009F0EC4" w:rsidRDefault="00BC47C0" w:rsidP="00613F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147FA1">
        <w:rPr>
          <w:rFonts w:ascii="Verdana" w:hAnsi="Verdana"/>
          <w:b/>
          <w:bCs/>
          <w:i/>
          <w:iCs/>
          <w:sz w:val="16"/>
          <w:szCs w:val="16"/>
        </w:rPr>
        <w:t>*</w:t>
      </w:r>
      <w:r w:rsidR="00635032">
        <w:rPr>
          <w:rFonts w:ascii="Verdana" w:hAnsi="Verdana"/>
          <w:b/>
          <w:bCs/>
          <w:i/>
          <w:iCs/>
          <w:sz w:val="16"/>
          <w:szCs w:val="16"/>
        </w:rPr>
        <w:t>*</w:t>
      </w:r>
      <w:r w:rsidR="00147FA1">
        <w:rPr>
          <w:rFonts w:ascii="Verdana" w:hAnsi="Verdana"/>
          <w:b/>
          <w:bCs/>
          <w:i/>
          <w:iCs/>
          <w:sz w:val="16"/>
          <w:szCs w:val="16"/>
        </w:rPr>
        <w:t>)</w:t>
      </w:r>
      <w:r w:rsidR="00635032" w:rsidRPr="00635032">
        <w:rPr>
          <w:rFonts w:ascii="Verdana" w:hAnsi="Verdana"/>
          <w:i/>
          <w:iCs/>
          <w:sz w:val="16"/>
          <w:szCs w:val="16"/>
        </w:rPr>
        <w:t xml:space="preserve"> </w:t>
      </w:r>
      <w:r w:rsidR="00635032" w:rsidRPr="00147FA1">
        <w:rPr>
          <w:rFonts w:ascii="Verdana" w:hAnsi="Verdana"/>
          <w:i/>
          <w:iCs/>
          <w:sz w:val="16"/>
          <w:szCs w:val="16"/>
        </w:rPr>
        <w:t>Zamawiający</w:t>
      </w:r>
      <w:r w:rsidR="00635032">
        <w:rPr>
          <w:rFonts w:ascii="Verdana" w:hAnsi="Verdana"/>
          <w:i/>
          <w:iCs/>
          <w:sz w:val="16"/>
          <w:szCs w:val="16"/>
        </w:rPr>
        <w:t xml:space="preserve"> informuje, że w przypadku braku wpisania okresu gwarancji  przez Wykonawcę, Zamawiający </w:t>
      </w:r>
      <w:r w:rsidR="00635032" w:rsidRPr="00147FA1">
        <w:rPr>
          <w:rFonts w:ascii="Verdana" w:hAnsi="Verdana"/>
          <w:i/>
          <w:iCs/>
          <w:sz w:val="16"/>
          <w:szCs w:val="16"/>
        </w:rPr>
        <w:t xml:space="preserve"> przyjmie minimalny </w:t>
      </w:r>
      <w:r w:rsidR="00635032">
        <w:rPr>
          <w:rFonts w:ascii="Verdana" w:hAnsi="Verdana"/>
          <w:i/>
          <w:iCs/>
          <w:sz w:val="16"/>
          <w:szCs w:val="16"/>
        </w:rPr>
        <w:t>okres gwarancji</w:t>
      </w:r>
      <w:r w:rsidR="003249D2">
        <w:rPr>
          <w:rFonts w:ascii="Verdana" w:hAnsi="Verdana"/>
          <w:i/>
          <w:iCs/>
          <w:sz w:val="16"/>
          <w:szCs w:val="16"/>
        </w:rPr>
        <w:t xml:space="preserve"> wskazany w SWZ</w:t>
      </w:r>
      <w:r w:rsidR="00635032">
        <w:rPr>
          <w:rFonts w:ascii="Verdana" w:hAnsi="Verdana"/>
          <w:i/>
          <w:iCs/>
          <w:sz w:val="16"/>
          <w:szCs w:val="16"/>
        </w:rPr>
        <w:t>.</w:t>
      </w:r>
    </w:p>
    <w:p w14:paraId="6D9979B7" w14:textId="1EB20305" w:rsidR="001523AC" w:rsidRPr="00C005E6" w:rsidRDefault="001523AC" w:rsidP="001523AC">
      <w:pPr>
        <w:jc w:val="both"/>
        <w:rPr>
          <w:rFonts w:ascii="Verdana" w:hAnsi="Verdana"/>
          <w:i/>
          <w:iCs/>
          <w:sz w:val="18"/>
          <w:szCs w:val="18"/>
        </w:rPr>
      </w:pPr>
      <w:r w:rsidRPr="00C005E6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367DB2">
        <w:rPr>
          <w:rFonts w:ascii="Verdana" w:hAnsi="Verdana"/>
          <w:b/>
          <w:bCs/>
          <w:i/>
          <w:iCs/>
          <w:sz w:val="18"/>
          <w:szCs w:val="18"/>
        </w:rPr>
        <w:t>urządzenia do transmisji danych cyfrowych</w:t>
      </w:r>
      <w:r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C005E6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</w:t>
      </w:r>
      <w:r w:rsidRPr="00C005E6">
        <w:rPr>
          <w:rFonts w:ascii="Verdana" w:hAnsi="Verdana"/>
          <w:i/>
          <w:iCs/>
          <w:sz w:val="18"/>
          <w:szCs w:val="18"/>
        </w:rPr>
        <w:lastRenderedPageBreak/>
        <w:t xml:space="preserve">organ nadzorujący Zamawiającego Wykonawca uwzględni w wystawionej fakturze 0% stawkę podatku VAT.  </w:t>
      </w:r>
    </w:p>
    <w:p w14:paraId="489C0EE0" w14:textId="77777777" w:rsidR="003249D2" w:rsidRDefault="003249D2" w:rsidP="00635032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3E3E24BE" w14:textId="1B6D3BCE" w:rsidR="000625D2" w:rsidRPr="00C005E6" w:rsidRDefault="000625D2" w:rsidP="0063503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C005E6">
        <w:rPr>
          <w:rFonts w:ascii="Verdana" w:hAnsi="Verdana"/>
          <w:b/>
          <w:sz w:val="18"/>
          <w:szCs w:val="18"/>
        </w:rPr>
        <w:t xml:space="preserve"> TAK/NIE</w:t>
      </w:r>
    </w:p>
    <w:p w14:paraId="205EF7B2" w14:textId="77777777" w:rsidR="000625D2" w:rsidRPr="00C005E6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BA66BE6" w14:textId="77777777" w:rsidR="00272EDA" w:rsidRPr="00C005E6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 xml:space="preserve">Termin płatności: </w:t>
      </w:r>
      <w:r w:rsidRPr="00C005E6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C005E6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77777777" w:rsidR="009312D6" w:rsidRPr="00C005E6" w:rsidRDefault="009312D6" w:rsidP="009312D6">
      <w:pPr>
        <w:rPr>
          <w:rFonts w:ascii="Verdana" w:hAnsi="Verdana"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ZOBOWIĄZUJEMY SIĘ</w:t>
      </w:r>
      <w:r w:rsidRPr="00C005E6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A862DFE" w14:textId="77777777" w:rsidR="00272EDA" w:rsidRPr="00C005E6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C005E6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C005E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C005E6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9F0EC4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do zawarcia umowy zgodnej z niniejszą ofertą, na warunkach określonych w </w:t>
      </w:r>
      <w:r w:rsidRPr="009F0EC4">
        <w:rPr>
          <w:rFonts w:ascii="Verdana" w:hAnsi="Verdana"/>
          <w:color w:val="000000"/>
          <w:sz w:val="18"/>
          <w:szCs w:val="18"/>
          <w:lang w:eastAsia="ar-SA"/>
        </w:rPr>
        <w:t>Specyfikacji Warunków Zamówienia, w miejscu i terminie wyznaczonym przez zamawiającego</w:t>
      </w:r>
      <w:r w:rsidRPr="009F0EC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D5C5C73" w14:textId="5EF28B8F" w:rsidR="00036727" w:rsidRPr="009F0EC4" w:rsidRDefault="005F34C2" w:rsidP="005F34C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9F0EC4">
        <w:rPr>
          <w:rFonts w:ascii="Verdana" w:hAnsi="Verdana"/>
          <w:b/>
          <w:bCs/>
          <w:sz w:val="18"/>
          <w:szCs w:val="18"/>
        </w:rPr>
        <w:t>Oświadczamy, że serwis urządzeń będzie realizowany bezpośrednio przez Producenta i/lub we współpracy z Autoryzowanym Partnerem Serwisowym Producenta</w:t>
      </w:r>
      <w:r w:rsidR="00036727" w:rsidRPr="009F0EC4">
        <w:rPr>
          <w:rFonts w:ascii="Verdana" w:hAnsi="Verdana"/>
          <w:b/>
          <w:bCs/>
          <w:sz w:val="18"/>
          <w:szCs w:val="18"/>
        </w:rPr>
        <w:t>.</w:t>
      </w:r>
    </w:p>
    <w:p w14:paraId="257CBCD2" w14:textId="1F548BC2" w:rsidR="005F34C2" w:rsidRPr="009F0EC4" w:rsidRDefault="00036727" w:rsidP="00036727">
      <w:pPr>
        <w:pStyle w:val="Standard"/>
        <w:numPr>
          <w:ilvl w:val="0"/>
          <w:numId w:val="1"/>
        </w:numPr>
        <w:jc w:val="both"/>
        <w:rPr>
          <w:rFonts w:ascii="Arial" w:hAnsi="Arial"/>
          <w:sz w:val="18"/>
          <w:szCs w:val="18"/>
        </w:rPr>
      </w:pPr>
      <w:r w:rsidRPr="009F0EC4">
        <w:rPr>
          <w:rFonts w:ascii="Arial" w:hAnsi="Arial"/>
          <w:sz w:val="18"/>
          <w:szCs w:val="18"/>
        </w:rPr>
        <w:t>Oświadczamy, że firma serwisująca posiada ISO 9001</w:t>
      </w:r>
      <w:r w:rsidR="00997B2F" w:rsidRPr="009F0EC4">
        <w:rPr>
          <w:rFonts w:ascii="Arial" w:hAnsi="Arial"/>
          <w:sz w:val="18"/>
          <w:szCs w:val="18"/>
        </w:rPr>
        <w:t xml:space="preserve"> </w:t>
      </w:r>
      <w:r w:rsidRPr="009F0EC4">
        <w:rPr>
          <w:rFonts w:ascii="Arial" w:hAnsi="Arial"/>
          <w:sz w:val="18"/>
          <w:szCs w:val="18"/>
        </w:rPr>
        <w:t xml:space="preserve">na świadczenie usług serwisowych  (jeśli równoważny należy wpisać nazwę certyfikatu równoważnego …….…).   </w:t>
      </w:r>
    </w:p>
    <w:p w14:paraId="645FC960" w14:textId="1188966F" w:rsidR="000D326B" w:rsidRPr="009F0EC4" w:rsidRDefault="005F34C2" w:rsidP="000D326B">
      <w:pPr>
        <w:pStyle w:val="Standard"/>
        <w:numPr>
          <w:ilvl w:val="0"/>
          <w:numId w:val="1"/>
        </w:numPr>
        <w:jc w:val="both"/>
        <w:rPr>
          <w:rFonts w:ascii="Arial" w:hAnsi="Arial"/>
          <w:sz w:val="18"/>
          <w:szCs w:val="18"/>
        </w:rPr>
      </w:pPr>
      <w:r w:rsidRPr="009F0EC4">
        <w:rPr>
          <w:rFonts w:ascii="Arial" w:hAnsi="Arial"/>
          <w:sz w:val="18"/>
          <w:szCs w:val="18"/>
        </w:rPr>
        <w:t xml:space="preserve">Oświadczamy, że </w:t>
      </w:r>
      <w:r w:rsidR="00DA58DA">
        <w:rPr>
          <w:rFonts w:ascii="Arial" w:hAnsi="Arial"/>
          <w:sz w:val="18"/>
          <w:szCs w:val="18"/>
        </w:rPr>
        <w:t xml:space="preserve">poszczególne elementy oferowanego systemu bezpieczeństwa posiadają następujące certyfikaty: </w:t>
      </w:r>
      <w:r w:rsidRPr="009F0EC4">
        <w:rPr>
          <w:rFonts w:ascii="Arial" w:hAnsi="Arial"/>
          <w:sz w:val="18"/>
          <w:szCs w:val="18"/>
        </w:rPr>
        <w:t xml:space="preserve"> Certyfikat </w:t>
      </w:r>
      <w:r w:rsidR="00072C9C" w:rsidRPr="009F0EC4">
        <w:rPr>
          <w:rFonts w:ascii="Arial" w:hAnsi="Arial"/>
          <w:sz w:val="18"/>
          <w:szCs w:val="18"/>
        </w:rPr>
        <w:t xml:space="preserve">ICSA lub EAL4 dla funkcji Firewall lub (jeśli równoważny należy wpisać nazwę certyfikatu równoważnego …….…),ICSA lub NSS </w:t>
      </w:r>
      <w:proofErr w:type="spellStart"/>
      <w:r w:rsidR="00072C9C" w:rsidRPr="009F0EC4">
        <w:rPr>
          <w:rFonts w:ascii="Arial" w:hAnsi="Arial"/>
          <w:sz w:val="18"/>
          <w:szCs w:val="18"/>
        </w:rPr>
        <w:t>Labs</w:t>
      </w:r>
      <w:proofErr w:type="spellEnd"/>
      <w:r w:rsidR="00072C9C" w:rsidRPr="009F0EC4">
        <w:rPr>
          <w:rFonts w:ascii="Arial" w:hAnsi="Arial"/>
          <w:sz w:val="18"/>
          <w:szCs w:val="18"/>
        </w:rPr>
        <w:t xml:space="preserve"> dla funkcji IPS (jeśli równoważny należy wpisać nazwę certyfikatu równoważnego …….…), ICSA dla funkcji: SSL VPN, </w:t>
      </w:r>
      <w:proofErr w:type="spellStart"/>
      <w:r w:rsidR="00072C9C" w:rsidRPr="009F0EC4">
        <w:rPr>
          <w:rFonts w:ascii="Arial" w:hAnsi="Arial"/>
          <w:sz w:val="18"/>
          <w:szCs w:val="18"/>
        </w:rPr>
        <w:t>IPSec</w:t>
      </w:r>
      <w:proofErr w:type="spellEnd"/>
      <w:r w:rsidR="00072C9C" w:rsidRPr="009F0EC4">
        <w:rPr>
          <w:rFonts w:ascii="Arial" w:hAnsi="Arial"/>
          <w:sz w:val="18"/>
          <w:szCs w:val="18"/>
        </w:rPr>
        <w:t xml:space="preserve"> VPN (jeśli równoważny należy wpisać nazwę certyfikatu równoważnego …….…).   </w:t>
      </w:r>
    </w:p>
    <w:p w14:paraId="623BD1D7" w14:textId="528DE8C3" w:rsidR="000D326B" w:rsidRPr="009F0EC4" w:rsidRDefault="000D326B" w:rsidP="000D326B">
      <w:pPr>
        <w:pStyle w:val="Standard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F0EC4">
        <w:rPr>
          <w:rFonts w:ascii="Arial" w:hAnsi="Arial"/>
          <w:sz w:val="18"/>
          <w:szCs w:val="18"/>
        </w:rPr>
        <w:t>Oświadczamy , że zaoferowany sprzęt pochodzi z bieżącej produkcji (data produkcji nie więcej niż 6 miesięcy od daty dostawy) oraz pochodzi z oficjalnego kanału dystrybucji i jest w aktualnej ofercie  producenta.</w:t>
      </w:r>
    </w:p>
    <w:p w14:paraId="17DB80C5" w14:textId="24136A78" w:rsidR="005F34C2" w:rsidRPr="004A6030" w:rsidRDefault="005F34C2" w:rsidP="00072C9C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</w:p>
    <w:p w14:paraId="04826A6D" w14:textId="680A50BD" w:rsidR="00F91923" w:rsidRPr="000F1147" w:rsidRDefault="005D2142" w:rsidP="00BE56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0F1147">
        <w:rPr>
          <w:rFonts w:ascii="Verdana" w:hAnsi="Verdana"/>
          <w:b/>
          <w:bCs/>
          <w:color w:val="000000"/>
          <w:sz w:val="18"/>
          <w:szCs w:val="18"/>
        </w:rPr>
        <w:t>Oświadczamy, że zaoferowany sprzęt posiada</w:t>
      </w:r>
      <w:r w:rsidR="00F91923" w:rsidRPr="000F1147">
        <w:rPr>
          <w:rFonts w:ascii="Verdana" w:hAnsi="Verdana"/>
          <w:b/>
          <w:bCs/>
          <w:color w:val="000000"/>
          <w:sz w:val="18"/>
          <w:szCs w:val="18"/>
        </w:rPr>
        <w:t>:</w:t>
      </w:r>
    </w:p>
    <w:p w14:paraId="3801BCE0" w14:textId="77777777" w:rsidR="00F91923" w:rsidRPr="004A6030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</w:p>
    <w:p w14:paraId="749E94C6" w14:textId="59293840" w:rsidR="00F91923" w:rsidRPr="00744812" w:rsidRDefault="00F91923" w:rsidP="00CD7E1D">
      <w:pPr>
        <w:tabs>
          <w:tab w:val="left" w:pos="2520"/>
          <w:tab w:val="left" w:pos="2586"/>
        </w:tabs>
        <w:ind w:left="360"/>
        <w:rPr>
          <w:rFonts w:ascii="Verdana" w:hAnsi="Verdana"/>
          <w:b/>
          <w:bCs/>
          <w:color w:val="4C94D8" w:themeColor="text2" w:themeTint="80"/>
          <w:sz w:val="18"/>
          <w:szCs w:val="18"/>
        </w:rPr>
      </w:pPr>
      <w:r w:rsidRPr="00F91923">
        <w:rPr>
          <w:rFonts w:ascii="Verdana" w:hAnsi="Verdana"/>
          <w:color w:val="000000"/>
          <w:sz w:val="18"/>
          <w:szCs w:val="18"/>
        </w:rPr>
        <w:t xml:space="preserve">- </w:t>
      </w:r>
      <w:r w:rsidR="005D2142" w:rsidRPr="00F91923">
        <w:rPr>
          <w:rFonts w:ascii="Verdana" w:hAnsi="Verdana"/>
          <w:color w:val="000000"/>
          <w:sz w:val="18"/>
          <w:szCs w:val="18"/>
        </w:rPr>
        <w:t xml:space="preserve"> </w:t>
      </w:r>
      <w:r w:rsidR="005D2142" w:rsidRPr="00F91923">
        <w:rPr>
          <w:rFonts w:ascii="Verdana" w:hAnsi="Verdana"/>
          <w:sz w:val="16"/>
          <w:szCs w:val="16"/>
        </w:rPr>
        <w:t xml:space="preserve"> </w:t>
      </w:r>
      <w:r w:rsidR="00072C9C"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t xml:space="preserve">urządzanie ma wbudowany kontroler </w:t>
      </w:r>
      <w:proofErr w:type="spellStart"/>
      <w:r w:rsidR="00072C9C"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t>acces-pointów</w:t>
      </w:r>
      <w:proofErr w:type="spellEnd"/>
      <w:r w:rsidR="00072C9C"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t xml:space="preserve"> sieci </w:t>
      </w:r>
      <w:proofErr w:type="spellStart"/>
      <w:r w:rsidR="00072C9C"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t>WiFi</w:t>
      </w:r>
      <w:proofErr w:type="spellEnd"/>
      <w:r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t xml:space="preserve"> </w:t>
      </w:r>
      <w:r w:rsidR="00100253"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br/>
      </w:r>
      <w:r w:rsidR="000D3D91" w:rsidRPr="00744812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>(kryterium oceny ofert</w:t>
      </w:r>
      <w:r w:rsidR="00744812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 xml:space="preserve"> pkt.22.2 pkt.2</w:t>
      </w:r>
      <w:r w:rsidR="00CD7E1D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 xml:space="preserve"> </w:t>
      </w:r>
      <w:proofErr w:type="spellStart"/>
      <w:r w:rsidR="00CD7E1D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>swz</w:t>
      </w:r>
      <w:proofErr w:type="spellEnd"/>
      <w:r w:rsidR="000D3D91" w:rsidRPr="00744812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>)</w:t>
      </w:r>
    </w:p>
    <w:p w14:paraId="4C105B59" w14:textId="2035FC95" w:rsidR="00BE56EC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i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 w:rsidRPr="000F1147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bookmarkStart w:id="1" w:name="_Hlk202440077"/>
      <w:r w:rsidRPr="000F1147">
        <w:rPr>
          <w:rFonts w:ascii="Verdana" w:hAnsi="Verdana"/>
          <w:b/>
          <w:bCs/>
          <w:color w:val="FF0000"/>
          <w:sz w:val="18"/>
          <w:szCs w:val="18"/>
          <w:highlight w:val="yellow"/>
        </w:rPr>
        <w:t>TAK/ NIE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r w:rsidRPr="00F91923">
        <w:rPr>
          <w:rFonts w:ascii="Verdana" w:hAnsi="Verdana"/>
          <w:i/>
          <w:iCs/>
          <w:color w:val="000000"/>
          <w:sz w:val="18"/>
          <w:szCs w:val="18"/>
        </w:rPr>
        <w:t>(pozostawić właściwe)</w:t>
      </w:r>
      <w:bookmarkEnd w:id="1"/>
    </w:p>
    <w:p w14:paraId="68ED3F99" w14:textId="77777777" w:rsidR="00F91923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iCs/>
          <w:color w:val="000000"/>
          <w:sz w:val="18"/>
          <w:szCs w:val="18"/>
        </w:rPr>
      </w:pPr>
    </w:p>
    <w:p w14:paraId="567A68D6" w14:textId="32DDAC54" w:rsidR="00F91923" w:rsidRPr="002C7E1B" w:rsidRDefault="00F91923" w:rsidP="002C7E1B">
      <w:pPr>
        <w:tabs>
          <w:tab w:val="left" w:pos="2520"/>
          <w:tab w:val="left" w:pos="2586"/>
        </w:tabs>
        <w:ind w:left="360"/>
        <w:rPr>
          <w:rFonts w:ascii="Verdana" w:hAnsi="Verdana"/>
          <w:b/>
          <w:bCs/>
          <w:color w:val="4C94D8" w:themeColor="text2" w:themeTint="80"/>
          <w:sz w:val="18"/>
          <w:szCs w:val="18"/>
        </w:rPr>
      </w:pPr>
      <w:r>
        <w:rPr>
          <w:rFonts w:ascii="Verdana" w:hAnsi="Verdana"/>
          <w:i/>
          <w:iCs/>
          <w:color w:val="000000"/>
          <w:sz w:val="18"/>
          <w:szCs w:val="18"/>
        </w:rPr>
        <w:t xml:space="preserve">- </w:t>
      </w:r>
      <w:r w:rsidR="00072C9C"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t xml:space="preserve">urządzenie </w:t>
      </w:r>
      <w:r w:rsidR="00CC1103"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t xml:space="preserve">umożliwia korzystanie z zewnętrznych systemów typu </w:t>
      </w:r>
      <w:proofErr w:type="spellStart"/>
      <w:r w:rsidR="00CC1103"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t>Sandbox</w:t>
      </w:r>
      <w:proofErr w:type="spellEnd"/>
      <w:r w:rsidR="00CC1103"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t xml:space="preserve"> do analizy pod </w:t>
      </w:r>
      <w:r w:rsidR="002C7E1B" w:rsidRPr="002C7E1B">
        <w:rPr>
          <w:rFonts w:ascii="Verdana" w:hAnsi="Verdana"/>
          <w:b/>
          <w:bCs/>
          <w:color w:val="4C94D8" w:themeColor="text2" w:themeTint="80"/>
          <w:sz w:val="18"/>
          <w:szCs w:val="18"/>
        </w:rPr>
        <w:t>kątem</w:t>
      </w:r>
      <w:r w:rsidR="00CC1103"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t xml:space="preserve"> złośliwego oprogramowania</w:t>
      </w:r>
      <w:r w:rsidR="00CD7E1D">
        <w:rPr>
          <w:rFonts w:ascii="Verdana" w:hAnsi="Verdana"/>
          <w:b/>
          <w:bCs/>
          <w:color w:val="4C94D8" w:themeColor="text2" w:themeTint="80"/>
          <w:sz w:val="18"/>
          <w:szCs w:val="18"/>
        </w:rPr>
        <w:t xml:space="preserve"> </w:t>
      </w:r>
      <w:r w:rsidR="00CD7E1D">
        <w:rPr>
          <w:rFonts w:ascii="Verdana" w:hAnsi="Verdana"/>
          <w:b/>
          <w:bCs/>
          <w:color w:val="4C94D8" w:themeColor="text2" w:themeTint="80"/>
          <w:sz w:val="18"/>
          <w:szCs w:val="18"/>
        </w:rPr>
        <w:br/>
      </w:r>
      <w:r w:rsidR="000D3D91" w:rsidRPr="00744812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>(kryterium oceny ofert</w:t>
      </w:r>
      <w:r w:rsidR="00744812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 xml:space="preserve"> pkt.</w:t>
      </w:r>
      <w:r w:rsidR="00CD7E1D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 xml:space="preserve">22.2 pkt.3 </w:t>
      </w:r>
      <w:proofErr w:type="spellStart"/>
      <w:r w:rsidR="00CD7E1D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>swz</w:t>
      </w:r>
      <w:proofErr w:type="spellEnd"/>
      <w:r w:rsidR="00CD7E1D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 xml:space="preserve"> </w:t>
      </w:r>
      <w:r w:rsidR="000D3D91" w:rsidRPr="00744812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>)</w:t>
      </w:r>
    </w:p>
    <w:p w14:paraId="7DD3FE52" w14:textId="77777777" w:rsidR="000F1147" w:rsidRDefault="000D3D91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                </w:t>
      </w:r>
    </w:p>
    <w:p w14:paraId="626DEA0A" w14:textId="13A3612F" w:rsidR="000D3D91" w:rsidRDefault="000D3D91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iCs/>
          <w:color w:val="000000"/>
          <w:sz w:val="18"/>
          <w:szCs w:val="18"/>
        </w:rPr>
      </w:pPr>
      <w:r w:rsidRPr="000F1147">
        <w:rPr>
          <w:rFonts w:ascii="Verdana" w:hAnsi="Verdana"/>
          <w:b/>
          <w:bCs/>
          <w:color w:val="FF0000"/>
          <w:sz w:val="18"/>
          <w:szCs w:val="18"/>
          <w:highlight w:val="yellow"/>
        </w:rPr>
        <w:t>TAK/ NIE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r w:rsidRPr="00F91923">
        <w:rPr>
          <w:rFonts w:ascii="Verdana" w:hAnsi="Verdana"/>
          <w:i/>
          <w:iCs/>
          <w:color w:val="000000"/>
          <w:sz w:val="18"/>
          <w:szCs w:val="18"/>
        </w:rPr>
        <w:t>(pozostawić właściwe)</w:t>
      </w:r>
    </w:p>
    <w:p w14:paraId="7EA20441" w14:textId="77777777" w:rsidR="00613F28" w:rsidRDefault="00613F28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</w:p>
    <w:p w14:paraId="5A1E7FCE" w14:textId="77777777" w:rsidR="00613F28" w:rsidRPr="00744812" w:rsidRDefault="00613F28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4C94D8" w:themeColor="text2" w:themeTint="80"/>
          <w:sz w:val="18"/>
          <w:szCs w:val="18"/>
        </w:rPr>
      </w:pPr>
    </w:p>
    <w:p w14:paraId="2688BA8F" w14:textId="26751BCF" w:rsidR="000D3D91" w:rsidRPr="00744812" w:rsidRDefault="000D3D91" w:rsidP="00CD7E1D">
      <w:pPr>
        <w:tabs>
          <w:tab w:val="left" w:pos="2520"/>
          <w:tab w:val="left" w:pos="2586"/>
        </w:tabs>
        <w:ind w:left="360"/>
        <w:rPr>
          <w:rFonts w:ascii="Verdana" w:hAnsi="Verdana"/>
          <w:b/>
          <w:bCs/>
          <w:color w:val="4C94D8" w:themeColor="text2" w:themeTint="80"/>
          <w:sz w:val="18"/>
          <w:szCs w:val="18"/>
        </w:rPr>
      </w:pPr>
      <w:r w:rsidRPr="00744812">
        <w:rPr>
          <w:rFonts w:ascii="Verdana" w:hAnsi="Verdana"/>
          <w:b/>
          <w:bCs/>
          <w:color w:val="4C94D8" w:themeColor="text2" w:themeTint="80"/>
          <w:sz w:val="18"/>
          <w:szCs w:val="18"/>
        </w:rPr>
        <w:t>Ilość obsługiwanych interfejsów typu VLAN</w:t>
      </w:r>
      <w:r w:rsidRPr="00744812">
        <w:rPr>
          <w:rFonts w:ascii="Verdana" w:hAnsi="Verdana"/>
          <w:i/>
          <w:iCs/>
          <w:color w:val="4C94D8" w:themeColor="text2" w:themeTint="80"/>
          <w:sz w:val="18"/>
          <w:szCs w:val="18"/>
        </w:rPr>
        <w:t xml:space="preserve"> </w:t>
      </w:r>
      <w:r w:rsidR="00CD7E1D">
        <w:rPr>
          <w:rFonts w:ascii="Verdana" w:hAnsi="Verdana"/>
          <w:i/>
          <w:iCs/>
          <w:color w:val="4C94D8" w:themeColor="text2" w:themeTint="80"/>
          <w:sz w:val="18"/>
          <w:szCs w:val="18"/>
        </w:rPr>
        <w:br/>
      </w:r>
      <w:r w:rsidRPr="00744812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>(kryterium oceny ofert</w:t>
      </w:r>
      <w:r w:rsidR="00CD7E1D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 xml:space="preserve"> pkt.22.2 pkt.4 </w:t>
      </w:r>
      <w:proofErr w:type="spellStart"/>
      <w:r w:rsidR="00CD7E1D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>swz</w:t>
      </w:r>
      <w:proofErr w:type="spellEnd"/>
      <w:r w:rsidRPr="00744812">
        <w:rPr>
          <w:rFonts w:ascii="Verdana" w:hAnsi="Verdana"/>
          <w:b/>
          <w:bCs/>
          <w:color w:val="4C94D8" w:themeColor="text2" w:themeTint="80"/>
          <w:sz w:val="18"/>
          <w:szCs w:val="18"/>
          <w:highlight w:val="yellow"/>
        </w:rPr>
        <w:t>)</w:t>
      </w:r>
    </w:p>
    <w:p w14:paraId="7FA85B06" w14:textId="77777777" w:rsidR="00613F28" w:rsidRDefault="00613F28" w:rsidP="00F91923">
      <w:pPr>
        <w:tabs>
          <w:tab w:val="left" w:pos="2520"/>
          <w:tab w:val="left" w:pos="2586"/>
        </w:tabs>
        <w:ind w:left="360"/>
        <w:jc w:val="both"/>
      </w:pPr>
    </w:p>
    <w:p w14:paraId="6664C892" w14:textId="2DBDDE6A" w:rsidR="000D3D91" w:rsidRDefault="000D3D91" w:rsidP="000D3D91">
      <w:pPr>
        <w:tabs>
          <w:tab w:val="left" w:pos="2520"/>
          <w:tab w:val="left" w:pos="2586"/>
        </w:tabs>
        <w:ind w:left="426" w:hanging="426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    </w:t>
      </w:r>
      <w:r w:rsidRPr="00613F28">
        <w:rPr>
          <w:rFonts w:ascii="Verdana" w:hAnsi="Verdana"/>
          <w:color w:val="000000"/>
          <w:sz w:val="18"/>
          <w:szCs w:val="18"/>
        </w:rPr>
        <w:t xml:space="preserve">- </w:t>
      </w:r>
      <w:r w:rsidRPr="000F1147">
        <w:rPr>
          <w:rFonts w:ascii="Verdana" w:hAnsi="Verdana"/>
          <w:b/>
          <w:bCs/>
          <w:color w:val="4C94D8" w:themeColor="text2" w:themeTint="80"/>
          <w:sz w:val="18"/>
          <w:szCs w:val="18"/>
        </w:rPr>
        <w:t xml:space="preserve">maksymalna ilość obsługiwanych interfejsów typu </w:t>
      </w:r>
      <w:proofErr w:type="spellStart"/>
      <w:r w:rsidRPr="000F1147">
        <w:rPr>
          <w:rFonts w:ascii="Verdana" w:hAnsi="Verdana"/>
          <w:b/>
          <w:bCs/>
          <w:color w:val="4C94D8" w:themeColor="text2" w:themeTint="80"/>
          <w:sz w:val="18"/>
          <w:szCs w:val="18"/>
        </w:rPr>
        <w:t>Vlan</w:t>
      </w:r>
      <w:proofErr w:type="spellEnd"/>
      <w:r w:rsidRPr="000F1147">
        <w:rPr>
          <w:rFonts w:ascii="Verdana" w:hAnsi="Verdana"/>
          <w:b/>
          <w:bCs/>
          <w:color w:val="4C94D8" w:themeColor="text2" w:themeTint="80"/>
          <w:sz w:val="18"/>
          <w:szCs w:val="18"/>
        </w:rPr>
        <w:t xml:space="preserve"> powyżej 1000 interfejsów lub więcej</w:t>
      </w:r>
      <w:r w:rsidRPr="00613F28">
        <w:rPr>
          <w:rFonts w:ascii="Verdana" w:hAnsi="Verdana"/>
          <w:color w:val="000000"/>
          <w:sz w:val="18"/>
          <w:szCs w:val="18"/>
        </w:rPr>
        <w:t xml:space="preserve">  </w:t>
      </w:r>
      <w:bookmarkStart w:id="2" w:name="_Hlk202938805"/>
      <w:r w:rsidRPr="00613F28">
        <w:rPr>
          <w:rFonts w:ascii="Verdana" w:hAnsi="Verdana"/>
          <w:color w:val="000000"/>
          <w:sz w:val="18"/>
          <w:szCs w:val="18"/>
        </w:rPr>
        <w:t xml:space="preserve">  </w:t>
      </w:r>
      <w:r w:rsidRPr="000F1147">
        <w:rPr>
          <w:rFonts w:ascii="Verdana" w:hAnsi="Verdana"/>
          <w:b/>
          <w:bCs/>
          <w:color w:val="FF0000"/>
          <w:sz w:val="18"/>
          <w:szCs w:val="18"/>
          <w:highlight w:val="yellow"/>
        </w:rPr>
        <w:t>TAK/ NIE</w:t>
      </w:r>
      <w:r w:rsidRPr="00613F28"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bookmarkEnd w:id="2"/>
      <w:r w:rsidRPr="00613F28">
        <w:rPr>
          <w:rFonts w:ascii="Verdana" w:hAnsi="Verdana"/>
          <w:color w:val="000000"/>
          <w:sz w:val="18"/>
          <w:szCs w:val="18"/>
        </w:rPr>
        <w:t>(pozostawić właściwe)</w:t>
      </w:r>
    </w:p>
    <w:p w14:paraId="048552E2" w14:textId="77777777" w:rsidR="000F1147" w:rsidRPr="00613F28" w:rsidRDefault="000F1147" w:rsidP="000D3D91">
      <w:pPr>
        <w:tabs>
          <w:tab w:val="left" w:pos="2520"/>
          <w:tab w:val="left" w:pos="2586"/>
        </w:tabs>
        <w:ind w:left="426" w:hanging="426"/>
        <w:jc w:val="both"/>
        <w:rPr>
          <w:rFonts w:ascii="Verdana" w:hAnsi="Verdana"/>
          <w:color w:val="000000"/>
          <w:sz w:val="18"/>
          <w:szCs w:val="18"/>
        </w:rPr>
      </w:pPr>
    </w:p>
    <w:p w14:paraId="59A80289" w14:textId="70309C57" w:rsidR="000D3D91" w:rsidRPr="00613F28" w:rsidRDefault="000D3D91" w:rsidP="000D3D91">
      <w:pPr>
        <w:tabs>
          <w:tab w:val="left" w:pos="2520"/>
          <w:tab w:val="left" w:pos="2586"/>
        </w:tabs>
        <w:ind w:left="426" w:hanging="426"/>
        <w:jc w:val="both"/>
        <w:rPr>
          <w:rFonts w:ascii="Verdana" w:hAnsi="Verdana"/>
          <w:color w:val="000000"/>
          <w:sz w:val="18"/>
          <w:szCs w:val="18"/>
        </w:rPr>
      </w:pPr>
      <w:r w:rsidRPr="00613F28">
        <w:rPr>
          <w:rFonts w:ascii="Verdana" w:hAnsi="Verdana"/>
          <w:color w:val="000000"/>
          <w:sz w:val="18"/>
          <w:szCs w:val="18"/>
        </w:rPr>
        <w:t xml:space="preserve">     –</w:t>
      </w:r>
      <w:r w:rsidRPr="000F1147">
        <w:rPr>
          <w:rFonts w:ascii="Verdana" w:hAnsi="Verdana"/>
          <w:b/>
          <w:bCs/>
          <w:color w:val="4C94D8" w:themeColor="text2" w:themeTint="80"/>
          <w:sz w:val="18"/>
          <w:szCs w:val="18"/>
        </w:rPr>
        <w:t>ilość obsługiwanych interfejsów typu Vlan-1000 interfejsów</w:t>
      </w:r>
      <w:r w:rsidRPr="00613F28">
        <w:rPr>
          <w:rFonts w:ascii="Verdana" w:hAnsi="Verdana"/>
          <w:color w:val="000000"/>
          <w:sz w:val="18"/>
          <w:szCs w:val="18"/>
        </w:rPr>
        <w:t xml:space="preserve"> </w:t>
      </w:r>
      <w:r w:rsidRPr="000F1147">
        <w:rPr>
          <w:rFonts w:ascii="Verdana" w:hAnsi="Verdana"/>
          <w:b/>
          <w:bCs/>
          <w:color w:val="FF0000"/>
          <w:sz w:val="18"/>
          <w:szCs w:val="18"/>
          <w:highlight w:val="yellow"/>
        </w:rPr>
        <w:t>TAK/ NIE</w:t>
      </w:r>
      <w:r w:rsidRPr="00613F28"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r w:rsidRPr="00613F28">
        <w:rPr>
          <w:rFonts w:ascii="Verdana" w:hAnsi="Verdana"/>
          <w:color w:val="000000"/>
          <w:sz w:val="18"/>
          <w:szCs w:val="18"/>
        </w:rPr>
        <w:t>(pozostawić właściwe)</w:t>
      </w:r>
    </w:p>
    <w:p w14:paraId="0421C370" w14:textId="1D762DE5" w:rsidR="000D3D91" w:rsidRPr="00613F28" w:rsidRDefault="000D3D91" w:rsidP="000D3D91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</w:p>
    <w:p w14:paraId="4AD5E1D8" w14:textId="02BE59A8" w:rsidR="005D2142" w:rsidRPr="006813D7" w:rsidRDefault="00F91923" w:rsidP="00BE56EC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23104262" w14:textId="2350D129" w:rsidR="00624701" w:rsidRPr="00624701" w:rsidRDefault="00624701" w:rsidP="0062470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lastRenderedPageBreak/>
        <w:t xml:space="preserve">Jesteśmy świadomi, że po rozstrzygnięciu przetargu, Zamawiający </w:t>
      </w:r>
      <w:r w:rsidRPr="00C005E6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C005E6">
        <w:rPr>
          <w:rFonts w:ascii="Verdana" w:hAnsi="Verdana"/>
          <w:sz w:val="18"/>
          <w:szCs w:val="18"/>
        </w:rPr>
        <w:t>późn</w:t>
      </w:r>
      <w:proofErr w:type="spellEnd"/>
      <w:r w:rsidRPr="00C005E6">
        <w:rPr>
          <w:rFonts w:ascii="Verdana" w:hAnsi="Verdana"/>
          <w:sz w:val="18"/>
          <w:szCs w:val="18"/>
        </w:rPr>
        <w:t xml:space="preserve">. zm.)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C005E6">
        <w:rPr>
          <w:rFonts w:ascii="Verdana" w:hAnsi="Verdana"/>
          <w:b/>
          <w:color w:val="000000"/>
          <w:sz w:val="18"/>
          <w:szCs w:val="18"/>
          <w:lang w:eastAsia="ar-SA"/>
        </w:rPr>
        <w:t>na</w:t>
      </w:r>
      <w:r w:rsidR="00367DB2"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="00367DB2">
        <w:rPr>
          <w:rFonts w:ascii="Verdana" w:hAnsi="Verdana"/>
          <w:b/>
          <w:bCs/>
          <w:i/>
          <w:iCs/>
          <w:sz w:val="18"/>
          <w:szCs w:val="18"/>
        </w:rPr>
        <w:t>urządzenia do transmisji danych cyfrowych</w:t>
      </w:r>
      <w:r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367DB2"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367DB2">
        <w:rPr>
          <w:rFonts w:ascii="Verdana" w:hAnsi="Verdana"/>
          <w:b/>
          <w:bCs/>
          <w:i/>
          <w:iCs/>
          <w:sz w:val="18"/>
          <w:szCs w:val="18"/>
        </w:rPr>
        <w:t>urządzenia do transmisji danych cyfrowych</w:t>
      </w:r>
      <w:r w:rsidRPr="00C005E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C005E6">
        <w:rPr>
          <w:rFonts w:ascii="Verdana" w:hAnsi="Verdana"/>
          <w:bCs/>
          <w:i/>
          <w:iCs/>
          <w:sz w:val="18"/>
          <w:szCs w:val="18"/>
        </w:rPr>
        <w:t>stawą</w:t>
      </w:r>
      <w:r w:rsidRPr="00C005E6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C005E6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C005E6">
        <w:rPr>
          <w:rFonts w:ascii="Verdana" w:hAnsi="Verdana"/>
          <w:sz w:val="18"/>
          <w:szCs w:val="18"/>
        </w:rPr>
        <w:t>późn</w:t>
      </w:r>
      <w:proofErr w:type="spellEnd"/>
      <w:r w:rsidRPr="00C005E6">
        <w:rPr>
          <w:rFonts w:ascii="Verdana" w:hAnsi="Verdana"/>
          <w:sz w:val="18"/>
          <w:szCs w:val="18"/>
        </w:rPr>
        <w:t>. zm.)</w:t>
      </w:r>
    </w:p>
    <w:p w14:paraId="75627BE7" w14:textId="37751E18" w:rsidR="00272EDA" w:rsidRPr="00744812" w:rsidRDefault="00272EDA" w:rsidP="00744812">
      <w:pPr>
        <w:pStyle w:val="Standard"/>
        <w:numPr>
          <w:ilvl w:val="0"/>
          <w:numId w:val="1"/>
        </w:numPr>
        <w:jc w:val="both"/>
        <w:rPr>
          <w:rFonts w:ascii="Arial" w:hAnsi="Arial"/>
          <w:sz w:val="18"/>
          <w:szCs w:val="18"/>
        </w:rPr>
      </w:pPr>
      <w:r w:rsidRPr="00744812">
        <w:rPr>
          <w:rFonts w:ascii="Arial" w:hAnsi="Arial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744812" w:rsidRDefault="00272EDA" w:rsidP="00744812">
      <w:pPr>
        <w:pStyle w:val="Standard"/>
        <w:numPr>
          <w:ilvl w:val="0"/>
          <w:numId w:val="1"/>
        </w:numPr>
        <w:jc w:val="both"/>
        <w:rPr>
          <w:rFonts w:ascii="Arial" w:hAnsi="Arial"/>
          <w:sz w:val="18"/>
          <w:szCs w:val="18"/>
        </w:rPr>
      </w:pPr>
      <w:r w:rsidRPr="00744812">
        <w:rPr>
          <w:rFonts w:ascii="Arial" w:hAnsi="Arial"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744812" w:rsidRDefault="00272EDA" w:rsidP="00744812">
      <w:pPr>
        <w:pStyle w:val="Standard"/>
        <w:numPr>
          <w:ilvl w:val="0"/>
          <w:numId w:val="1"/>
        </w:numPr>
        <w:jc w:val="both"/>
        <w:rPr>
          <w:rFonts w:ascii="Arial" w:hAnsi="Arial"/>
          <w:sz w:val="18"/>
          <w:szCs w:val="18"/>
        </w:rPr>
      </w:pPr>
      <w:r w:rsidRPr="00744812">
        <w:rPr>
          <w:rFonts w:ascii="Arial" w:hAnsi="Arial"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C005E6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C005E6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Nazwa podwykonawcy</w:t>
            </w:r>
            <w:r w:rsidRPr="00C005E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C005E6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C005E6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C005E6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C005E6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53C3F8" w14:textId="5896C8C7" w:rsidR="00272EDA" w:rsidRPr="00C005E6" w:rsidRDefault="00272EDA" w:rsidP="004A60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005E6">
        <w:rPr>
          <w:rFonts w:ascii="Verdana" w:hAnsi="Verdana"/>
          <w:sz w:val="18"/>
          <w:szCs w:val="18"/>
        </w:rPr>
        <w:tab/>
      </w:r>
      <w:r w:rsidRPr="00C005E6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C005E6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005E6">
        <w:rPr>
          <w:rFonts w:ascii="Verdana" w:hAnsi="Verdana"/>
          <w:sz w:val="18"/>
          <w:szCs w:val="18"/>
        </w:rPr>
        <w:t>ych</w:t>
      </w:r>
      <w:proofErr w:type="spellEnd"/>
      <w:r w:rsidRPr="00C005E6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C005E6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20D119A" w14:textId="0C33B74F" w:rsidR="00272EDA" w:rsidRPr="004A6030" w:rsidRDefault="00272EDA" w:rsidP="004A60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A68FA7D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AE6A56F" w14:textId="77777777" w:rsidR="00676469" w:rsidRPr="00C005E6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C005E6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C005E6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C005E6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FC0038" w14:textId="77777777" w:rsidR="00FE545C" w:rsidRPr="00C005E6" w:rsidRDefault="00FE545C" w:rsidP="004A6030">
      <w:pPr>
        <w:rPr>
          <w:rFonts w:ascii="Verdana" w:hAnsi="Verdana"/>
          <w:sz w:val="18"/>
          <w:szCs w:val="18"/>
        </w:rPr>
      </w:pPr>
    </w:p>
    <w:sectPr w:rsidR="00FE545C" w:rsidRPr="00C005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AD350" w14:textId="77777777" w:rsidR="00E14B24" w:rsidRDefault="00E14B24">
      <w:r>
        <w:separator/>
      </w:r>
    </w:p>
  </w:endnote>
  <w:endnote w:type="continuationSeparator" w:id="0">
    <w:p w14:paraId="31D671E2" w14:textId="77777777" w:rsidR="00E14B24" w:rsidRDefault="00E14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96323" w14:textId="77777777" w:rsidR="00E14B24" w:rsidRDefault="00E14B24">
      <w:r>
        <w:separator/>
      </w:r>
    </w:p>
  </w:footnote>
  <w:footnote w:type="continuationSeparator" w:id="0">
    <w:p w14:paraId="0F8765ED" w14:textId="77777777" w:rsidR="00E14B24" w:rsidRDefault="00E14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053E61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261576077">
    <w:abstractNumId w:val="3"/>
  </w:num>
  <w:num w:numId="6" w16cid:durableId="835877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31B37"/>
    <w:rsid w:val="00036727"/>
    <w:rsid w:val="000625D2"/>
    <w:rsid w:val="000704FC"/>
    <w:rsid w:val="00071CCC"/>
    <w:rsid w:val="00072C9C"/>
    <w:rsid w:val="00074C85"/>
    <w:rsid w:val="00095B50"/>
    <w:rsid w:val="000B731D"/>
    <w:rsid w:val="000D326B"/>
    <w:rsid w:val="000D3D91"/>
    <w:rsid w:val="000D6134"/>
    <w:rsid w:val="000E09C7"/>
    <w:rsid w:val="000F1147"/>
    <w:rsid w:val="000F6589"/>
    <w:rsid w:val="00100253"/>
    <w:rsid w:val="00106636"/>
    <w:rsid w:val="00116EC6"/>
    <w:rsid w:val="00147FA1"/>
    <w:rsid w:val="001523AC"/>
    <w:rsid w:val="001801DD"/>
    <w:rsid w:val="0018022A"/>
    <w:rsid w:val="001D4612"/>
    <w:rsid w:val="001D50D1"/>
    <w:rsid w:val="002055B2"/>
    <w:rsid w:val="00207E98"/>
    <w:rsid w:val="00230AD0"/>
    <w:rsid w:val="00233041"/>
    <w:rsid w:val="002723B0"/>
    <w:rsid w:val="00272BD0"/>
    <w:rsid w:val="00272EDA"/>
    <w:rsid w:val="00293B27"/>
    <w:rsid w:val="002C7E1B"/>
    <w:rsid w:val="002E18C4"/>
    <w:rsid w:val="00315A4A"/>
    <w:rsid w:val="003249D2"/>
    <w:rsid w:val="0033739A"/>
    <w:rsid w:val="0035327A"/>
    <w:rsid w:val="00362A49"/>
    <w:rsid w:val="00367DB2"/>
    <w:rsid w:val="00385524"/>
    <w:rsid w:val="003C2D96"/>
    <w:rsid w:val="003C5AE7"/>
    <w:rsid w:val="003C717A"/>
    <w:rsid w:val="003D004B"/>
    <w:rsid w:val="003D16E8"/>
    <w:rsid w:val="003F722B"/>
    <w:rsid w:val="00403FA1"/>
    <w:rsid w:val="00473848"/>
    <w:rsid w:val="004A6030"/>
    <w:rsid w:val="004B7300"/>
    <w:rsid w:val="004C45A3"/>
    <w:rsid w:val="004C6753"/>
    <w:rsid w:val="004C7349"/>
    <w:rsid w:val="004D1A16"/>
    <w:rsid w:val="005177A6"/>
    <w:rsid w:val="00586C63"/>
    <w:rsid w:val="00595C87"/>
    <w:rsid w:val="005B7603"/>
    <w:rsid w:val="005D2142"/>
    <w:rsid w:val="005D2C65"/>
    <w:rsid w:val="005E6D94"/>
    <w:rsid w:val="005F34C2"/>
    <w:rsid w:val="00613F28"/>
    <w:rsid w:val="00624701"/>
    <w:rsid w:val="0063384F"/>
    <w:rsid w:val="00635032"/>
    <w:rsid w:val="00643C6F"/>
    <w:rsid w:val="00646202"/>
    <w:rsid w:val="0065290F"/>
    <w:rsid w:val="00664DF0"/>
    <w:rsid w:val="00665221"/>
    <w:rsid w:val="00676469"/>
    <w:rsid w:val="006813D7"/>
    <w:rsid w:val="006815F6"/>
    <w:rsid w:val="006853A8"/>
    <w:rsid w:val="006917CB"/>
    <w:rsid w:val="006D0046"/>
    <w:rsid w:val="006E4618"/>
    <w:rsid w:val="006F29F8"/>
    <w:rsid w:val="00715893"/>
    <w:rsid w:val="00721449"/>
    <w:rsid w:val="00731E90"/>
    <w:rsid w:val="00744812"/>
    <w:rsid w:val="007642C9"/>
    <w:rsid w:val="00771BFE"/>
    <w:rsid w:val="007748F0"/>
    <w:rsid w:val="00775439"/>
    <w:rsid w:val="0078528E"/>
    <w:rsid w:val="007A4321"/>
    <w:rsid w:val="007F287D"/>
    <w:rsid w:val="008203AC"/>
    <w:rsid w:val="00833933"/>
    <w:rsid w:val="00845783"/>
    <w:rsid w:val="00853083"/>
    <w:rsid w:val="008563A4"/>
    <w:rsid w:val="008A2806"/>
    <w:rsid w:val="008B2F0C"/>
    <w:rsid w:val="008B4928"/>
    <w:rsid w:val="008D2AB8"/>
    <w:rsid w:val="008E1CD9"/>
    <w:rsid w:val="008F1C66"/>
    <w:rsid w:val="009312D6"/>
    <w:rsid w:val="00970FE4"/>
    <w:rsid w:val="00994CE2"/>
    <w:rsid w:val="00997B2F"/>
    <w:rsid w:val="009A22E5"/>
    <w:rsid w:val="009B3BC5"/>
    <w:rsid w:val="009F0EC4"/>
    <w:rsid w:val="00A0022B"/>
    <w:rsid w:val="00A16079"/>
    <w:rsid w:val="00A346FE"/>
    <w:rsid w:val="00A35530"/>
    <w:rsid w:val="00A47B4D"/>
    <w:rsid w:val="00A83018"/>
    <w:rsid w:val="00AC62BE"/>
    <w:rsid w:val="00AF1582"/>
    <w:rsid w:val="00AF65FF"/>
    <w:rsid w:val="00B66C9D"/>
    <w:rsid w:val="00B711E0"/>
    <w:rsid w:val="00B774DC"/>
    <w:rsid w:val="00B8760F"/>
    <w:rsid w:val="00BA3275"/>
    <w:rsid w:val="00BC47C0"/>
    <w:rsid w:val="00BE4FA6"/>
    <w:rsid w:val="00BE56EC"/>
    <w:rsid w:val="00C005E6"/>
    <w:rsid w:val="00C0243A"/>
    <w:rsid w:val="00C27ADB"/>
    <w:rsid w:val="00C63BC9"/>
    <w:rsid w:val="00C84000"/>
    <w:rsid w:val="00C969A6"/>
    <w:rsid w:val="00CA7D36"/>
    <w:rsid w:val="00CC1103"/>
    <w:rsid w:val="00CD4545"/>
    <w:rsid w:val="00CD6C46"/>
    <w:rsid w:val="00CD7C8A"/>
    <w:rsid w:val="00CD7E1D"/>
    <w:rsid w:val="00CE48DE"/>
    <w:rsid w:val="00CF06BF"/>
    <w:rsid w:val="00D00BC1"/>
    <w:rsid w:val="00D24208"/>
    <w:rsid w:val="00D60C38"/>
    <w:rsid w:val="00D66893"/>
    <w:rsid w:val="00D66934"/>
    <w:rsid w:val="00D90ACB"/>
    <w:rsid w:val="00DA1B02"/>
    <w:rsid w:val="00DA43CA"/>
    <w:rsid w:val="00DA58DA"/>
    <w:rsid w:val="00DC1500"/>
    <w:rsid w:val="00DE665D"/>
    <w:rsid w:val="00E128BF"/>
    <w:rsid w:val="00E14B24"/>
    <w:rsid w:val="00E34BA8"/>
    <w:rsid w:val="00E44371"/>
    <w:rsid w:val="00E46434"/>
    <w:rsid w:val="00E57EA3"/>
    <w:rsid w:val="00E71ADB"/>
    <w:rsid w:val="00E73584"/>
    <w:rsid w:val="00E8444C"/>
    <w:rsid w:val="00E949B0"/>
    <w:rsid w:val="00EA7817"/>
    <w:rsid w:val="00EC0BEA"/>
    <w:rsid w:val="00F00591"/>
    <w:rsid w:val="00F209BB"/>
    <w:rsid w:val="00F24038"/>
    <w:rsid w:val="00F47B30"/>
    <w:rsid w:val="00F51688"/>
    <w:rsid w:val="00F53146"/>
    <w:rsid w:val="00F53165"/>
    <w:rsid w:val="00F62F68"/>
    <w:rsid w:val="00F91018"/>
    <w:rsid w:val="00F91923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147FA1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uiPriority w:val="99"/>
    <w:semiHidden/>
    <w:unhideWhenUsed/>
    <w:rsid w:val="00F9192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13F2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7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46</TotalTime>
  <Pages>3</Pages>
  <Words>1016</Words>
  <Characters>7372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38</cp:revision>
  <cp:lastPrinted>2025-07-04T10:17:00Z</cp:lastPrinted>
  <dcterms:created xsi:type="dcterms:W3CDTF">2025-07-04T10:17:00Z</dcterms:created>
  <dcterms:modified xsi:type="dcterms:W3CDTF">2025-07-15T10:07:00Z</dcterms:modified>
</cp:coreProperties>
</file>