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FDDC0" w14:textId="77777777" w:rsidR="00512A81" w:rsidRDefault="00512A81" w:rsidP="00BA5498">
      <w:pPr>
        <w:jc w:val="right"/>
        <w:rPr>
          <w:rFonts w:ascii="Verdana" w:hAnsi="Verdana"/>
          <w:b/>
          <w:sz w:val="18"/>
          <w:szCs w:val="18"/>
          <w:lang w:val="pl-PL"/>
        </w:rPr>
      </w:pPr>
    </w:p>
    <w:p w14:paraId="54AD1389" w14:textId="64B62ED7" w:rsidR="00BA5498"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1F8E9211" w14:textId="77777777" w:rsidR="00512A81" w:rsidRDefault="00512A81" w:rsidP="00BA5498">
      <w:pPr>
        <w:jc w:val="right"/>
        <w:rPr>
          <w:rFonts w:ascii="Verdana" w:hAnsi="Verdana"/>
          <w:b/>
          <w:sz w:val="18"/>
          <w:szCs w:val="18"/>
          <w:lang w:val="pl-PL"/>
        </w:rPr>
      </w:pPr>
    </w:p>
    <w:p w14:paraId="2CDDB9A6" w14:textId="77777777" w:rsidR="00512A81" w:rsidRDefault="00512A81" w:rsidP="00BA5498">
      <w:pPr>
        <w:jc w:val="right"/>
        <w:rPr>
          <w:rFonts w:ascii="Verdana" w:hAnsi="Verdana"/>
          <w:b/>
          <w:sz w:val="18"/>
          <w:szCs w:val="18"/>
          <w:lang w:val="pl-PL"/>
        </w:rPr>
      </w:pPr>
    </w:p>
    <w:p w14:paraId="00429BD4" w14:textId="77777777" w:rsidR="00512A81" w:rsidRPr="001A12CE" w:rsidRDefault="00512A81" w:rsidP="00BA5498">
      <w:pPr>
        <w:jc w:val="right"/>
        <w:rPr>
          <w:rFonts w:ascii="Verdana" w:hAnsi="Verdana"/>
          <w:b/>
          <w:sz w:val="18"/>
          <w:szCs w:val="18"/>
          <w:lang w:val="pl-PL"/>
        </w:rPr>
      </w:pP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6C85A083" w14:textId="77777777" w:rsidR="00512A81" w:rsidRPr="001A12CE" w:rsidRDefault="00512A81" w:rsidP="00CD5D1B">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22B3C673" w14:textId="77777777" w:rsidR="00CA7FCD" w:rsidRPr="00CA7FCD" w:rsidRDefault="00BA5498" w:rsidP="00046000">
      <w:pPr>
        <w:pStyle w:val="Akapitzlist"/>
        <w:numPr>
          <w:ilvl w:val="0"/>
          <w:numId w:val="2"/>
        </w:numPr>
        <w:tabs>
          <w:tab w:val="num" w:pos="360"/>
        </w:tabs>
        <w:ind w:left="360" w:right="-47"/>
        <w:jc w:val="both"/>
        <w:rPr>
          <w:rFonts w:ascii="Verdana" w:hAnsi="Verdana"/>
          <w:iCs/>
          <w:sz w:val="18"/>
          <w:szCs w:val="18"/>
          <w:lang w:val="pl-PL"/>
        </w:rPr>
      </w:pPr>
      <w:r w:rsidRPr="00CA7FCD">
        <w:rPr>
          <w:rFonts w:ascii="Verdana" w:hAnsi="Verdana"/>
          <w:sz w:val="18"/>
          <w:szCs w:val="18"/>
          <w:lang w:val="pl-PL"/>
        </w:rPr>
        <w:t xml:space="preserve">Przedmiotem niniejszej umowy </w:t>
      </w:r>
      <w:r w:rsidRPr="00CA7FCD">
        <w:rPr>
          <w:rFonts w:ascii="Verdana" w:hAnsi="Verdana"/>
          <w:color w:val="000000"/>
          <w:sz w:val="18"/>
          <w:szCs w:val="18"/>
          <w:lang w:val="pl-PL"/>
        </w:rPr>
        <w:t>jest</w:t>
      </w:r>
      <w:bookmarkStart w:id="0" w:name="_Hlk58842586"/>
      <w:r w:rsidRPr="00CA7FCD">
        <w:rPr>
          <w:rFonts w:ascii="Verdana" w:hAnsi="Verdana"/>
          <w:color w:val="000000"/>
          <w:sz w:val="18"/>
          <w:szCs w:val="18"/>
          <w:lang w:val="pl-PL"/>
        </w:rPr>
        <w:t>:</w:t>
      </w:r>
      <w:r w:rsidR="007101CD" w:rsidRPr="00CA7FCD">
        <w:rPr>
          <w:rFonts w:ascii="Verdana" w:hAnsi="Verdana"/>
          <w:color w:val="000000"/>
          <w:sz w:val="18"/>
          <w:szCs w:val="18"/>
          <w:lang w:val="pl-PL"/>
        </w:rPr>
        <w:t xml:space="preserve"> </w:t>
      </w:r>
      <w:bookmarkStart w:id="1" w:name="_Hlk98922074"/>
      <w:bookmarkEnd w:id="0"/>
      <w:r w:rsidR="00CA7FCD" w:rsidRPr="00CA7FCD">
        <w:rPr>
          <w:rFonts w:ascii="Verdana" w:hAnsi="Verdana" w:cs="Arial"/>
          <w:b/>
          <w:sz w:val="18"/>
          <w:szCs w:val="18"/>
          <w:lang w:val="pl-PL"/>
        </w:rPr>
        <w:t xml:space="preserve">Dostawa drukarki 3D dla </w:t>
      </w:r>
      <w:proofErr w:type="spellStart"/>
      <w:r w:rsidR="00CA7FCD" w:rsidRPr="00CA7FCD">
        <w:rPr>
          <w:rFonts w:ascii="Verdana" w:hAnsi="Verdana" w:cs="Arial"/>
          <w:b/>
          <w:sz w:val="18"/>
          <w:szCs w:val="18"/>
          <w:lang w:val="pl-PL"/>
        </w:rPr>
        <w:t>WIMiC</w:t>
      </w:r>
      <w:proofErr w:type="spellEnd"/>
      <w:r w:rsidR="00CA7FCD" w:rsidRPr="00CA7FCD">
        <w:rPr>
          <w:rFonts w:ascii="Verdana" w:hAnsi="Verdana" w:cs="Arial"/>
          <w:b/>
          <w:sz w:val="18"/>
          <w:szCs w:val="18"/>
          <w:lang w:val="pl-PL"/>
        </w:rPr>
        <w:t xml:space="preserve"> DE-dzp.272-413/25</w:t>
      </w:r>
    </w:p>
    <w:p w14:paraId="77130D12" w14:textId="184B7AD4" w:rsidR="00BA5498" w:rsidRPr="00CA7FCD" w:rsidRDefault="00BA5498" w:rsidP="00046000">
      <w:pPr>
        <w:pStyle w:val="Akapitzlist"/>
        <w:numPr>
          <w:ilvl w:val="0"/>
          <w:numId w:val="2"/>
        </w:numPr>
        <w:tabs>
          <w:tab w:val="num" w:pos="360"/>
        </w:tabs>
        <w:ind w:left="360" w:right="-47"/>
        <w:jc w:val="both"/>
        <w:rPr>
          <w:rFonts w:ascii="Verdana" w:hAnsi="Verdana"/>
          <w:iCs/>
          <w:sz w:val="18"/>
          <w:szCs w:val="18"/>
          <w:lang w:val="pl-PL"/>
        </w:rPr>
      </w:pPr>
      <w:r w:rsidRPr="00CA7FCD">
        <w:rPr>
          <w:rFonts w:ascii="Verdana" w:hAnsi="Verdana"/>
          <w:sz w:val="18"/>
          <w:szCs w:val="18"/>
          <w:lang w:val="pl-PL"/>
        </w:rPr>
        <w:t xml:space="preserve">Szczegółowa specyfikacja sprzętu </w:t>
      </w:r>
      <w:bookmarkEnd w:id="1"/>
      <w:r w:rsidRPr="00CA7FCD">
        <w:rPr>
          <w:rFonts w:ascii="Verdana" w:hAnsi="Verdana"/>
          <w:sz w:val="18"/>
          <w:szCs w:val="18"/>
          <w:lang w:val="pl-PL"/>
        </w:rPr>
        <w:t xml:space="preserve">jest określona w </w:t>
      </w:r>
      <w:r w:rsidRPr="00CA7FCD">
        <w:rPr>
          <w:rFonts w:ascii="Verdana" w:hAnsi="Verdana"/>
          <w:iCs/>
          <w:sz w:val="18"/>
          <w:szCs w:val="18"/>
          <w:lang w:val="pl-PL"/>
        </w:rPr>
        <w:t>załączniku nr 1 - ofercie Sprzedawcy, który stanowi integralną część niniejszej umowy.</w:t>
      </w:r>
    </w:p>
    <w:p w14:paraId="4D154A53" w14:textId="77777777" w:rsidR="007101CD" w:rsidRDefault="007101CD" w:rsidP="007101CD">
      <w:pPr>
        <w:pStyle w:val="Tekstpodstawowy"/>
        <w:spacing w:line="240" w:lineRule="auto"/>
        <w:ind w:left="360" w:right="-47"/>
        <w:jc w:val="both"/>
        <w:rPr>
          <w:rFonts w:ascii="Verdana" w:hAnsi="Verdana"/>
          <w:iCs/>
          <w:sz w:val="18"/>
          <w:szCs w:val="18"/>
        </w:rPr>
      </w:pPr>
    </w:p>
    <w:p w14:paraId="53F7CE67" w14:textId="77777777" w:rsidR="00512A81" w:rsidRPr="001A12CE" w:rsidRDefault="00512A81"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07EC83B"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w:t>
      </w:r>
      <w:r w:rsidR="001C04C0">
        <w:rPr>
          <w:rFonts w:ascii="Verdana" w:hAnsi="Verdana"/>
          <w:sz w:val="18"/>
          <w:szCs w:val="18"/>
        </w:rPr>
        <w:t xml:space="preserve">od daty otrzymania zamówienia potwierdzonego przez </w:t>
      </w:r>
      <w:proofErr w:type="spellStart"/>
      <w:r w:rsidR="001C04C0">
        <w:rPr>
          <w:rFonts w:ascii="Verdana" w:hAnsi="Verdana"/>
          <w:sz w:val="18"/>
          <w:szCs w:val="18"/>
        </w:rPr>
        <w:t>MNiSW</w:t>
      </w:r>
      <w:proofErr w:type="spellEnd"/>
      <w:r w:rsidR="001C04C0">
        <w:rPr>
          <w:rFonts w:ascii="Verdana" w:hAnsi="Verdana"/>
          <w:sz w:val="18"/>
          <w:szCs w:val="18"/>
        </w:rPr>
        <w:t xml:space="preserve"> do </w:t>
      </w:r>
      <w:r w:rsidR="003D29EB">
        <w:rPr>
          <w:rFonts w:ascii="Verdana" w:hAnsi="Verdana"/>
          <w:sz w:val="18"/>
          <w:szCs w:val="18"/>
        </w:rPr>
        <w:t xml:space="preserve">siedziby Kupującego </w:t>
      </w:r>
      <w:r w:rsidR="001201D9" w:rsidRPr="00027C8F">
        <w:rPr>
          <w:rFonts w:ascii="Verdana" w:hAnsi="Verdana"/>
          <w:sz w:val="18"/>
          <w:szCs w:val="18"/>
        </w:rPr>
        <w:t>tj. bud….. p</w:t>
      </w:r>
      <w:r w:rsidR="001C04C0">
        <w:rPr>
          <w:rFonts w:ascii="Verdana" w:hAnsi="Verdana"/>
          <w:sz w:val="18"/>
          <w:szCs w:val="18"/>
        </w:rPr>
        <w:t>iętro,</w:t>
      </w:r>
      <w:r w:rsidR="001201D9" w:rsidRPr="00027C8F">
        <w:rPr>
          <w:rFonts w:ascii="Verdana" w:hAnsi="Verdana"/>
          <w:sz w:val="18"/>
          <w:szCs w:val="18"/>
        </w:rPr>
        <w:t xml:space="preserve"> ….. p</w:t>
      </w:r>
      <w:r w:rsidR="001C04C0">
        <w:rPr>
          <w:rFonts w:ascii="Verdana" w:hAnsi="Verdana"/>
          <w:sz w:val="18"/>
          <w:szCs w:val="18"/>
        </w:rPr>
        <w:t>okój</w:t>
      </w:r>
      <w:r w:rsidR="001201D9" w:rsidRPr="00027C8F">
        <w:rPr>
          <w:rFonts w:ascii="Verdana" w:hAnsi="Verdana"/>
          <w:sz w:val="18"/>
          <w:szCs w:val="18"/>
        </w:rPr>
        <w:t>…….</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5A3B51D" w:rsidR="001A12CE"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w:t>
      </w:r>
      <w:r w:rsidR="00CA7FCD">
        <w:rPr>
          <w:rFonts w:ascii="Verdana" w:hAnsi="Verdana"/>
          <w:sz w:val="18"/>
          <w:szCs w:val="18"/>
        </w:rPr>
        <w:t>m</w:t>
      </w:r>
      <w:r w:rsidR="00512A81">
        <w:rPr>
          <w:rFonts w:ascii="Verdana" w:hAnsi="Verdana"/>
          <w:sz w:val="18"/>
          <w:szCs w:val="18"/>
        </w:rPr>
        <w:t>.</w:t>
      </w:r>
    </w:p>
    <w:p w14:paraId="7BD3975C" w14:textId="77777777" w:rsidR="00474F33" w:rsidRPr="008F4793" w:rsidRDefault="00474F33" w:rsidP="00CD17A5">
      <w:pPr>
        <w:pStyle w:val="Tekstpodstawowy"/>
        <w:spacing w:line="240" w:lineRule="auto"/>
        <w:ind w:right="-47"/>
        <w:jc w:val="both"/>
        <w:rPr>
          <w:rFonts w:ascii="Verdana" w:hAnsi="Verdana"/>
          <w:sz w:val="18"/>
          <w:szCs w:val="18"/>
        </w:rPr>
      </w:pP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26BF1F10" w14:textId="77777777" w:rsidR="00EE238D" w:rsidRDefault="002C1ED7" w:rsidP="00EE238D">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E60161E" w14:textId="75265DA0" w:rsidR="00EE238D" w:rsidRPr="00EE238D" w:rsidRDefault="00EE238D" w:rsidP="00EE238D">
      <w:pPr>
        <w:pStyle w:val="Tekstpodstawowy"/>
        <w:numPr>
          <w:ilvl w:val="0"/>
          <w:numId w:val="4"/>
        </w:numPr>
        <w:tabs>
          <w:tab w:val="num" w:pos="360"/>
        </w:tabs>
        <w:spacing w:line="240" w:lineRule="auto"/>
        <w:ind w:right="-47"/>
        <w:jc w:val="both"/>
        <w:rPr>
          <w:rFonts w:ascii="Verdana" w:hAnsi="Verdana"/>
          <w:iCs/>
          <w:sz w:val="18"/>
          <w:szCs w:val="18"/>
        </w:rPr>
      </w:pPr>
      <w:r w:rsidRPr="00EE238D">
        <w:rPr>
          <w:rFonts w:ascii="Verdana" w:hAnsi="Verdana"/>
          <w:iCs/>
          <w:sz w:val="18"/>
          <w:szCs w:val="18"/>
        </w:rPr>
        <w:t xml:space="preserve">Kupujący oświadcza, że zgodnie z Ustawą z dnia 11 marca 2004 r. o podatku od towarów i usług (Dz.U. z dnia 5 kwietnia 2004 r.) będzie ubiegał się o zgodę na zastosowanie stawki podatku VAT w wysokości 0% na  </w:t>
      </w:r>
      <w:r w:rsidRPr="00EE238D">
        <w:rPr>
          <w:rFonts w:ascii="Verdana" w:hAnsi="Verdana"/>
          <w:b/>
          <w:bCs/>
          <w:iCs/>
          <w:sz w:val="18"/>
          <w:szCs w:val="18"/>
        </w:rPr>
        <w:t>drukark</w:t>
      </w:r>
      <w:r>
        <w:rPr>
          <w:rFonts w:ascii="Verdana" w:hAnsi="Verdana"/>
          <w:b/>
          <w:bCs/>
          <w:iCs/>
          <w:sz w:val="18"/>
          <w:szCs w:val="18"/>
        </w:rPr>
        <w:t>ę</w:t>
      </w:r>
      <w:r w:rsidRPr="00EE238D">
        <w:rPr>
          <w:rFonts w:ascii="Verdana" w:hAnsi="Verdana"/>
          <w:b/>
          <w:bCs/>
          <w:iCs/>
          <w:sz w:val="18"/>
          <w:szCs w:val="18"/>
        </w:rPr>
        <w:t xml:space="preserve"> 3D</w:t>
      </w:r>
      <w:r w:rsidRPr="00EE238D">
        <w:rPr>
          <w:rFonts w:ascii="Verdana" w:hAnsi="Verdana"/>
          <w:iCs/>
          <w:sz w:val="18"/>
          <w:szCs w:val="18"/>
        </w:rPr>
        <w:t xml:space="preserve"> wchodząc</w:t>
      </w:r>
      <w:r>
        <w:rPr>
          <w:rFonts w:ascii="Verdana" w:hAnsi="Verdana"/>
          <w:iCs/>
          <w:sz w:val="18"/>
          <w:szCs w:val="18"/>
        </w:rPr>
        <w:t>ą</w:t>
      </w:r>
      <w:r w:rsidRPr="00EE238D">
        <w:rPr>
          <w:rFonts w:ascii="Verdana" w:hAnsi="Verdana"/>
          <w:iCs/>
          <w:sz w:val="18"/>
          <w:szCs w:val="18"/>
        </w:rPr>
        <w:t xml:space="preserve"> w zakres niniejszej umowy. Po przedstawieniu przez Kupującego zamówienia potwierdzonego przez organ nadzorujący Kupującego Sprzedawca uwzględni w wystawionej fakturze 0% stawkę podatku VAT.</w:t>
      </w:r>
    </w:p>
    <w:p w14:paraId="00B72A03" w14:textId="7571A6FA" w:rsidR="00EE238D" w:rsidRPr="00EE238D" w:rsidRDefault="00EE238D" w:rsidP="00EE238D">
      <w:pPr>
        <w:pStyle w:val="Tekstpodstawowy"/>
        <w:numPr>
          <w:ilvl w:val="0"/>
          <w:numId w:val="4"/>
        </w:numPr>
        <w:tabs>
          <w:tab w:val="num" w:pos="360"/>
        </w:tabs>
        <w:spacing w:line="240" w:lineRule="auto"/>
        <w:ind w:right="-47"/>
        <w:jc w:val="both"/>
        <w:rPr>
          <w:rFonts w:ascii="Verdana" w:hAnsi="Verdana"/>
          <w:iCs/>
          <w:sz w:val="18"/>
          <w:szCs w:val="18"/>
        </w:rPr>
      </w:pPr>
      <w:r w:rsidRPr="00EE238D">
        <w:rPr>
          <w:rFonts w:ascii="Verdana" w:hAnsi="Verdana"/>
          <w:iCs/>
          <w:sz w:val="18"/>
          <w:szCs w:val="18"/>
        </w:rPr>
        <w:t xml:space="preserve">Po uzyskaniu zgody określonej w ust. 4 i zastosowaniu 0% stawki podatku VAT cena brutto wynosić będzie: </w:t>
      </w:r>
      <w:r>
        <w:rPr>
          <w:rFonts w:ascii="Verdana" w:hAnsi="Verdana"/>
          <w:iCs/>
          <w:sz w:val="18"/>
          <w:szCs w:val="18"/>
        </w:rPr>
        <w:t>………………zł</w:t>
      </w:r>
      <w:r w:rsidRPr="00EE238D">
        <w:rPr>
          <w:rFonts w:ascii="Verdana" w:hAnsi="Verdana"/>
          <w:iCs/>
          <w:sz w:val="18"/>
          <w:szCs w:val="18"/>
        </w:rPr>
        <w:t xml:space="preserve"> (słownie</w:t>
      </w:r>
      <w:r>
        <w:rPr>
          <w:rFonts w:ascii="Verdana" w:hAnsi="Verdana"/>
          <w:iCs/>
          <w:sz w:val="18"/>
          <w:szCs w:val="18"/>
        </w:rPr>
        <w:t>………………………</w:t>
      </w:r>
      <w:r w:rsidRPr="00EE238D">
        <w:rPr>
          <w:rFonts w:ascii="Verdana" w:hAnsi="Verdana"/>
          <w:iCs/>
          <w:sz w:val="18"/>
          <w:szCs w:val="18"/>
        </w:rPr>
        <w:t>).</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Oprócz przypadków wymienionych w Kodeksie cywilnym Kupującemu przysługuje prawo </w:t>
      </w:r>
      <w:r w:rsidRPr="001A12CE">
        <w:rPr>
          <w:rFonts w:ascii="Verdana" w:hAnsi="Verdana"/>
          <w:color w:val="00000A"/>
          <w:sz w:val="18"/>
          <w:szCs w:val="18"/>
          <w:lang w:val="pl-PL"/>
        </w:rPr>
        <w:lastRenderedPageBreak/>
        <w:t>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085D589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B263CE">
        <w:rPr>
          <w:rFonts w:ascii="Verdana" w:hAnsi="Verdana"/>
          <w:bCs/>
          <w:sz w:val="18"/>
          <w:szCs w:val="18"/>
          <w:lang w:val="pl-PL" w:eastAsia="en-US"/>
        </w:rPr>
        <w:t>niż</w:t>
      </w:r>
      <w:r w:rsidR="0022488F" w:rsidRPr="00B263CE">
        <w:rPr>
          <w:rFonts w:ascii="Verdana" w:hAnsi="Verdana"/>
          <w:bCs/>
          <w:sz w:val="18"/>
          <w:szCs w:val="18"/>
          <w:lang w:val="pl-PL" w:eastAsia="en-US"/>
        </w:rPr>
        <w:t xml:space="preserve"> </w:t>
      </w:r>
      <w:r w:rsidR="0077154A">
        <w:rPr>
          <w:rFonts w:ascii="Verdana" w:hAnsi="Verdana"/>
          <w:b/>
          <w:sz w:val="18"/>
          <w:szCs w:val="18"/>
          <w:lang w:val="pl-PL" w:eastAsia="en-US"/>
        </w:rPr>
        <w:t xml:space="preserve">3 </w:t>
      </w:r>
      <w:r w:rsidR="0072723C" w:rsidRPr="00B263CE">
        <w:rPr>
          <w:rFonts w:ascii="Verdana" w:hAnsi="Verdana"/>
          <w:b/>
          <w:sz w:val="18"/>
          <w:szCs w:val="18"/>
          <w:lang w:val="pl-PL" w:eastAsia="en-US"/>
        </w:rPr>
        <w:t>d</w:t>
      </w:r>
      <w:r w:rsidR="00D0269D">
        <w:rPr>
          <w:rFonts w:ascii="Verdana" w:hAnsi="Verdana"/>
          <w:b/>
          <w:sz w:val="18"/>
          <w:szCs w:val="18"/>
          <w:lang w:val="pl-PL" w:eastAsia="en-US"/>
        </w:rPr>
        <w:t>ni</w:t>
      </w:r>
      <w:r w:rsidR="00B263CE">
        <w:rPr>
          <w:rFonts w:ascii="Verdana" w:hAnsi="Verdana"/>
          <w:b/>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77154A">
        <w:rPr>
          <w:rFonts w:ascii="Verdana" w:hAnsi="Verdana"/>
          <w:b/>
          <w:sz w:val="18"/>
          <w:szCs w:val="18"/>
          <w:lang w:val="pl-PL" w:eastAsia="en-US"/>
        </w:rPr>
        <w:t xml:space="preserve">14 </w:t>
      </w:r>
      <w:r w:rsidR="00147CBD" w:rsidRPr="00B263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3ED2B9D2" w14:textId="793C1902"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77154A">
        <w:rPr>
          <w:rFonts w:ascii="Verdana" w:hAnsi="Verdana"/>
          <w:b/>
          <w:sz w:val="18"/>
          <w:szCs w:val="18"/>
          <w:lang w:val="pl-PL" w:eastAsia="en-US"/>
        </w:rPr>
        <w:t xml:space="preserve">14 </w:t>
      </w:r>
      <w:r w:rsidRPr="00B263CE">
        <w:rPr>
          <w:rFonts w:ascii="Verdana" w:hAnsi="Verdana"/>
          <w:b/>
          <w:sz w:val="18"/>
          <w:szCs w:val="18"/>
          <w:lang w:val="pl-PL" w:eastAsia="en-US"/>
        </w:rPr>
        <w:t>dni</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5C1300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1D2EFA">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w:t>
      </w:r>
      <w:r w:rsidRPr="001A12CE">
        <w:rPr>
          <w:rFonts w:ascii="Verdana" w:eastAsia="Lucida Sans Unicode" w:hAnsi="Verdana" w:cs="Times New Roman"/>
          <w:sz w:val="18"/>
          <w:szCs w:val="18"/>
          <w:lang w:eastAsia="ar-SA"/>
        </w:rPr>
        <w:lastRenderedPageBreak/>
        <w:t>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CE944C5" w14:textId="77777777" w:rsidR="00EC2E4C" w:rsidRDefault="00EC2E4C" w:rsidP="00EC2E4C">
      <w:pPr>
        <w:widowControl w:val="0"/>
        <w:suppressAutoHyphens/>
        <w:autoSpaceDN w:val="0"/>
        <w:ind w:left="360"/>
        <w:jc w:val="both"/>
        <w:textAlignment w:val="baseline"/>
        <w:rPr>
          <w:rFonts w:ascii="Verdana" w:eastAsia="SimSun" w:hAnsi="Verdana"/>
          <w:color w:val="000000"/>
          <w:kern w:val="2"/>
          <w:sz w:val="18"/>
          <w:szCs w:val="18"/>
          <w:lang w:val="pl-PL"/>
        </w:rPr>
      </w:pP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lastRenderedPageBreak/>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0D3B32B4" w14:textId="77777777" w:rsidR="00CD17A5" w:rsidRDefault="00CD17A5" w:rsidP="00BA5498">
      <w:pPr>
        <w:pStyle w:val="Zwykytekst"/>
        <w:tabs>
          <w:tab w:val="left" w:pos="7050"/>
        </w:tabs>
        <w:rPr>
          <w:rFonts w:ascii="Verdana" w:hAnsi="Verdana" w:cs="Times New Roman"/>
          <w:i/>
          <w:iCs/>
          <w:sz w:val="18"/>
          <w:szCs w:val="18"/>
          <w:lang w:val="pl-PL"/>
        </w:rPr>
      </w:pPr>
    </w:p>
    <w:p w14:paraId="4089BF92" w14:textId="77777777" w:rsidR="00CD17A5" w:rsidRDefault="00CD17A5" w:rsidP="00BA5498">
      <w:pPr>
        <w:pStyle w:val="Zwykytekst"/>
        <w:tabs>
          <w:tab w:val="left" w:pos="7050"/>
        </w:tabs>
        <w:rPr>
          <w:rFonts w:ascii="Verdana" w:hAnsi="Verdana" w:cs="Times New Roman"/>
          <w:i/>
          <w:iCs/>
          <w:sz w:val="18"/>
          <w:szCs w:val="18"/>
          <w:lang w:val="pl-PL"/>
        </w:rPr>
      </w:pPr>
    </w:p>
    <w:p w14:paraId="7F7D9C4B" w14:textId="77777777" w:rsidR="00CD17A5" w:rsidRDefault="00CD17A5" w:rsidP="00BA5498">
      <w:pPr>
        <w:pStyle w:val="Zwykytekst"/>
        <w:tabs>
          <w:tab w:val="left" w:pos="7050"/>
        </w:tabs>
        <w:rPr>
          <w:rFonts w:ascii="Verdana" w:hAnsi="Verdana" w:cs="Times New Roman"/>
          <w:i/>
          <w:iCs/>
          <w:sz w:val="18"/>
          <w:szCs w:val="18"/>
          <w:lang w:val="pl-PL"/>
        </w:rPr>
      </w:pPr>
    </w:p>
    <w:p w14:paraId="43980B9D" w14:textId="77777777" w:rsidR="00CD17A5" w:rsidRDefault="00CD17A5"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D5D1B"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05978" w14:textId="77777777" w:rsidR="005966B0" w:rsidRDefault="005966B0">
      <w:r>
        <w:separator/>
      </w:r>
    </w:p>
  </w:endnote>
  <w:endnote w:type="continuationSeparator" w:id="0">
    <w:p w14:paraId="6458DE58" w14:textId="77777777" w:rsidR="005966B0" w:rsidRDefault="00596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CF3D4" w14:textId="77777777" w:rsidR="005966B0" w:rsidRDefault="005966B0">
      <w:r>
        <w:separator/>
      </w:r>
    </w:p>
  </w:footnote>
  <w:footnote w:type="continuationSeparator" w:id="0">
    <w:p w14:paraId="5BDAF768" w14:textId="77777777" w:rsidR="005966B0" w:rsidRDefault="005966B0">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43938"/>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04C0"/>
    <w:rsid w:val="001C1C56"/>
    <w:rsid w:val="001C2A93"/>
    <w:rsid w:val="001C50AE"/>
    <w:rsid w:val="001D2EFA"/>
    <w:rsid w:val="001E373A"/>
    <w:rsid w:val="001E7B4A"/>
    <w:rsid w:val="001F2979"/>
    <w:rsid w:val="001F2C74"/>
    <w:rsid w:val="001F341B"/>
    <w:rsid w:val="00204490"/>
    <w:rsid w:val="00211290"/>
    <w:rsid w:val="0022488F"/>
    <w:rsid w:val="00224D41"/>
    <w:rsid w:val="002430FD"/>
    <w:rsid w:val="00252C5B"/>
    <w:rsid w:val="00261783"/>
    <w:rsid w:val="0026241A"/>
    <w:rsid w:val="00262D4C"/>
    <w:rsid w:val="00267340"/>
    <w:rsid w:val="00270BD1"/>
    <w:rsid w:val="00273122"/>
    <w:rsid w:val="00275C59"/>
    <w:rsid w:val="002836B1"/>
    <w:rsid w:val="002857A3"/>
    <w:rsid w:val="00285DAC"/>
    <w:rsid w:val="002A73BE"/>
    <w:rsid w:val="002B2698"/>
    <w:rsid w:val="002B64BF"/>
    <w:rsid w:val="002C1ED7"/>
    <w:rsid w:val="002E46A0"/>
    <w:rsid w:val="002E602A"/>
    <w:rsid w:val="002F1B70"/>
    <w:rsid w:val="002F7BF5"/>
    <w:rsid w:val="003127CA"/>
    <w:rsid w:val="00312E8E"/>
    <w:rsid w:val="0032240B"/>
    <w:rsid w:val="00330659"/>
    <w:rsid w:val="00337165"/>
    <w:rsid w:val="00361047"/>
    <w:rsid w:val="00362F20"/>
    <w:rsid w:val="00375F65"/>
    <w:rsid w:val="003974EB"/>
    <w:rsid w:val="003B50B3"/>
    <w:rsid w:val="003B52EF"/>
    <w:rsid w:val="003B54F1"/>
    <w:rsid w:val="003C5D18"/>
    <w:rsid w:val="003C6167"/>
    <w:rsid w:val="003D29EB"/>
    <w:rsid w:val="003D642E"/>
    <w:rsid w:val="003F1749"/>
    <w:rsid w:val="00407867"/>
    <w:rsid w:val="00423010"/>
    <w:rsid w:val="00431DF2"/>
    <w:rsid w:val="00434027"/>
    <w:rsid w:val="00436B12"/>
    <w:rsid w:val="004453BE"/>
    <w:rsid w:val="00474F33"/>
    <w:rsid w:val="00487B09"/>
    <w:rsid w:val="00496551"/>
    <w:rsid w:val="004A692C"/>
    <w:rsid w:val="004C110B"/>
    <w:rsid w:val="004C3C3F"/>
    <w:rsid w:val="004C4EC3"/>
    <w:rsid w:val="004E16E6"/>
    <w:rsid w:val="0050219D"/>
    <w:rsid w:val="00512A81"/>
    <w:rsid w:val="00512D88"/>
    <w:rsid w:val="00512FD2"/>
    <w:rsid w:val="00523F87"/>
    <w:rsid w:val="00540BDE"/>
    <w:rsid w:val="00554D84"/>
    <w:rsid w:val="005619BC"/>
    <w:rsid w:val="00562023"/>
    <w:rsid w:val="00582174"/>
    <w:rsid w:val="00592C84"/>
    <w:rsid w:val="00593CEB"/>
    <w:rsid w:val="005966B0"/>
    <w:rsid w:val="005A1950"/>
    <w:rsid w:val="005C1E60"/>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17F1"/>
    <w:rsid w:val="006E7312"/>
    <w:rsid w:val="006F51B5"/>
    <w:rsid w:val="006F7905"/>
    <w:rsid w:val="00704DC6"/>
    <w:rsid w:val="007101CD"/>
    <w:rsid w:val="00714F51"/>
    <w:rsid w:val="0072723C"/>
    <w:rsid w:val="00731F6E"/>
    <w:rsid w:val="00732BB7"/>
    <w:rsid w:val="00746096"/>
    <w:rsid w:val="0075043D"/>
    <w:rsid w:val="00754F59"/>
    <w:rsid w:val="00760900"/>
    <w:rsid w:val="0077154A"/>
    <w:rsid w:val="00775E05"/>
    <w:rsid w:val="00787834"/>
    <w:rsid w:val="0079127E"/>
    <w:rsid w:val="0079566D"/>
    <w:rsid w:val="00796BF3"/>
    <w:rsid w:val="007979F9"/>
    <w:rsid w:val="007A2EF1"/>
    <w:rsid w:val="007B00D4"/>
    <w:rsid w:val="007C1720"/>
    <w:rsid w:val="007C205A"/>
    <w:rsid w:val="007C392B"/>
    <w:rsid w:val="007C4F39"/>
    <w:rsid w:val="007D703B"/>
    <w:rsid w:val="00800261"/>
    <w:rsid w:val="0080366E"/>
    <w:rsid w:val="00805C67"/>
    <w:rsid w:val="008136DD"/>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50B6"/>
    <w:rsid w:val="008F6E11"/>
    <w:rsid w:val="0091371D"/>
    <w:rsid w:val="009209BC"/>
    <w:rsid w:val="0092337E"/>
    <w:rsid w:val="0092730E"/>
    <w:rsid w:val="00930EF2"/>
    <w:rsid w:val="009311C1"/>
    <w:rsid w:val="00931D11"/>
    <w:rsid w:val="00950F53"/>
    <w:rsid w:val="009561DA"/>
    <w:rsid w:val="00966026"/>
    <w:rsid w:val="0098432D"/>
    <w:rsid w:val="009924EB"/>
    <w:rsid w:val="00997B0E"/>
    <w:rsid w:val="009A694A"/>
    <w:rsid w:val="009A7064"/>
    <w:rsid w:val="009B12B8"/>
    <w:rsid w:val="009B7BA6"/>
    <w:rsid w:val="009C0E4F"/>
    <w:rsid w:val="009C297A"/>
    <w:rsid w:val="009C4826"/>
    <w:rsid w:val="009C62BF"/>
    <w:rsid w:val="009E1E5D"/>
    <w:rsid w:val="009E548D"/>
    <w:rsid w:val="009E5EA8"/>
    <w:rsid w:val="009F7ECA"/>
    <w:rsid w:val="00A35A9D"/>
    <w:rsid w:val="00A3613F"/>
    <w:rsid w:val="00A41298"/>
    <w:rsid w:val="00A5493C"/>
    <w:rsid w:val="00A57131"/>
    <w:rsid w:val="00A601F8"/>
    <w:rsid w:val="00A65187"/>
    <w:rsid w:val="00A67B70"/>
    <w:rsid w:val="00A701A7"/>
    <w:rsid w:val="00A70EA7"/>
    <w:rsid w:val="00A71E8F"/>
    <w:rsid w:val="00A82B5A"/>
    <w:rsid w:val="00AA7F39"/>
    <w:rsid w:val="00AB22FC"/>
    <w:rsid w:val="00AB6468"/>
    <w:rsid w:val="00AC0E24"/>
    <w:rsid w:val="00AC4ADF"/>
    <w:rsid w:val="00AE6C49"/>
    <w:rsid w:val="00AE7237"/>
    <w:rsid w:val="00AF7449"/>
    <w:rsid w:val="00B10D33"/>
    <w:rsid w:val="00B15183"/>
    <w:rsid w:val="00B1696D"/>
    <w:rsid w:val="00B17F80"/>
    <w:rsid w:val="00B21CF6"/>
    <w:rsid w:val="00B263CE"/>
    <w:rsid w:val="00B40FE0"/>
    <w:rsid w:val="00B41AD0"/>
    <w:rsid w:val="00B50EE2"/>
    <w:rsid w:val="00B726EE"/>
    <w:rsid w:val="00B844F4"/>
    <w:rsid w:val="00BA1B11"/>
    <w:rsid w:val="00BA53AC"/>
    <w:rsid w:val="00BA5498"/>
    <w:rsid w:val="00BB3FA6"/>
    <w:rsid w:val="00BC32A6"/>
    <w:rsid w:val="00BD0C12"/>
    <w:rsid w:val="00BD5E3D"/>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A7FCD"/>
    <w:rsid w:val="00CD07CA"/>
    <w:rsid w:val="00CD12B0"/>
    <w:rsid w:val="00CD17A5"/>
    <w:rsid w:val="00CD5D1B"/>
    <w:rsid w:val="00CF0DDB"/>
    <w:rsid w:val="00CF293B"/>
    <w:rsid w:val="00D00988"/>
    <w:rsid w:val="00D01B94"/>
    <w:rsid w:val="00D0269D"/>
    <w:rsid w:val="00D03706"/>
    <w:rsid w:val="00D12891"/>
    <w:rsid w:val="00D432AD"/>
    <w:rsid w:val="00D46DCD"/>
    <w:rsid w:val="00D62522"/>
    <w:rsid w:val="00D70657"/>
    <w:rsid w:val="00D757CD"/>
    <w:rsid w:val="00D76A6B"/>
    <w:rsid w:val="00D83922"/>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9739D"/>
    <w:rsid w:val="00E97BEE"/>
    <w:rsid w:val="00EB099D"/>
    <w:rsid w:val="00EB278E"/>
    <w:rsid w:val="00EC2E4C"/>
    <w:rsid w:val="00EC72AF"/>
    <w:rsid w:val="00ED2551"/>
    <w:rsid w:val="00ED7A5A"/>
    <w:rsid w:val="00EE238D"/>
    <w:rsid w:val="00EE2D94"/>
    <w:rsid w:val="00EE6740"/>
    <w:rsid w:val="00EF0390"/>
    <w:rsid w:val="00EF337C"/>
    <w:rsid w:val="00F06BC9"/>
    <w:rsid w:val="00F10CB2"/>
    <w:rsid w:val="00F16E5C"/>
    <w:rsid w:val="00F17776"/>
    <w:rsid w:val="00F21EEB"/>
    <w:rsid w:val="00F30F26"/>
    <w:rsid w:val="00F33A4C"/>
    <w:rsid w:val="00F41BCD"/>
    <w:rsid w:val="00F449CF"/>
    <w:rsid w:val="00F65272"/>
    <w:rsid w:val="00F66B18"/>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3149</Words>
  <Characters>20992</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2025-07-10T08:41:00Z</cp:lastPrinted>
  <dcterms:created xsi:type="dcterms:W3CDTF">2025-07-10T08:41:00Z</dcterms:created>
  <dcterms:modified xsi:type="dcterms:W3CDTF">2025-07-10T08:41:00Z</dcterms:modified>
</cp:coreProperties>
</file>