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B1CC5" w14:textId="77777777" w:rsidR="003E6519" w:rsidRPr="009432A1" w:rsidRDefault="00C64482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64482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C64482">
        <w:rPr>
          <w:rFonts w:ascii="Arial" w:hAnsi="Arial" w:cs="Arial"/>
          <w:sz w:val="24"/>
          <w:szCs w:val="24"/>
        </w:rPr>
        <w:t>2025-07-17</w:t>
      </w:r>
    </w:p>
    <w:p w14:paraId="1E7B9380" w14:textId="77777777" w:rsidR="003E6519" w:rsidRPr="009432A1" w:rsidRDefault="00C64482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6448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5D65891" w14:textId="77777777" w:rsidR="003E6519" w:rsidRPr="009432A1" w:rsidRDefault="00C64482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C64482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C64482">
        <w:rPr>
          <w:rFonts w:ascii="Arial" w:hAnsi="Arial" w:cs="Arial"/>
          <w:sz w:val="24"/>
          <w:szCs w:val="24"/>
        </w:rPr>
        <w:t>66</w:t>
      </w:r>
    </w:p>
    <w:p w14:paraId="0B105599" w14:textId="77777777" w:rsidR="003E6519" w:rsidRPr="009432A1" w:rsidRDefault="00C64482" w:rsidP="003E6519">
      <w:pPr>
        <w:rPr>
          <w:rFonts w:ascii="Arial" w:hAnsi="Arial" w:cs="Arial"/>
          <w:sz w:val="24"/>
          <w:szCs w:val="24"/>
        </w:rPr>
      </w:pPr>
      <w:r w:rsidRPr="00C64482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C64482">
        <w:rPr>
          <w:rFonts w:ascii="Arial" w:hAnsi="Arial" w:cs="Arial"/>
          <w:sz w:val="24"/>
          <w:szCs w:val="24"/>
        </w:rPr>
        <w:t>Kraków</w:t>
      </w:r>
    </w:p>
    <w:p w14:paraId="0CB0746D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86F22A8" w14:textId="6A69B0FA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5E56FE95" w14:textId="6B3633DC" w:rsidR="00036DF8" w:rsidRPr="00036DF8" w:rsidRDefault="00036DF8" w:rsidP="003E6519">
      <w:pPr>
        <w:spacing w:after="600"/>
        <w:jc w:val="both"/>
        <w:rPr>
          <w:bCs/>
          <w:sz w:val="24"/>
          <w:szCs w:val="24"/>
        </w:rPr>
      </w:pPr>
      <w:r w:rsidRPr="00036DF8">
        <w:rPr>
          <w:bCs/>
          <w:sz w:val="24"/>
          <w:szCs w:val="24"/>
        </w:rPr>
        <w:t>SZP-271-25/25-631.AOM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7BC968C9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91758E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95778FE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78C5CFEA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7C64F99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166EC985" w14:textId="77777777" w:rsidTr="001A0FA2">
        <w:tc>
          <w:tcPr>
            <w:tcW w:w="2269" w:type="dxa"/>
            <w:shd w:val="clear" w:color="auto" w:fill="auto"/>
          </w:tcPr>
          <w:p w14:paraId="6DE889B4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CF7B887" w14:textId="77777777" w:rsidR="003E6519" w:rsidRPr="004E4B64" w:rsidRDefault="00C6448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64482">
              <w:rPr>
                <w:rFonts w:ascii="Arial" w:hAnsi="Arial" w:cs="Arial"/>
                <w:bCs/>
                <w:sz w:val="24"/>
                <w:szCs w:val="24"/>
              </w:rPr>
              <w:t>Zakup i dostawa sprzętu jednorazowego niesterylnego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64482" w:rsidRPr="004E4B64" w14:paraId="30FA8C4F" w14:textId="77777777" w:rsidTr="00574F5A">
        <w:tc>
          <w:tcPr>
            <w:tcW w:w="2269" w:type="dxa"/>
            <w:shd w:val="clear" w:color="auto" w:fill="auto"/>
          </w:tcPr>
          <w:p w14:paraId="3335A8D1" w14:textId="77777777" w:rsidR="00C64482" w:rsidRPr="004E4B64" w:rsidRDefault="00C64482" w:rsidP="00574F5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C9A27ED" w14:textId="77777777" w:rsidR="00C64482" w:rsidRPr="004E4B64" w:rsidRDefault="00C64482" w:rsidP="00574F5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64482">
              <w:rPr>
                <w:rFonts w:ascii="Arial" w:hAnsi="Arial" w:cs="Arial"/>
                <w:bCs/>
                <w:sz w:val="24"/>
                <w:szCs w:val="24"/>
              </w:rPr>
              <w:t>SZP-271-25/25</w:t>
            </w:r>
          </w:p>
        </w:tc>
      </w:tr>
    </w:tbl>
    <w:p w14:paraId="16E58B0B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C64482" w:rsidRPr="00C64482">
        <w:rPr>
          <w:rFonts w:ascii="Arial" w:hAnsi="Arial" w:cs="Arial"/>
          <w:sz w:val="24"/>
          <w:szCs w:val="24"/>
        </w:rPr>
        <w:t>(t.j.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64482" w:rsidRPr="00C902DE" w14:paraId="3847816A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13DE63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1 zamówienia w wysokości 1 711 339.22 zł brutto;</w:t>
            </w:r>
          </w:p>
        </w:tc>
      </w:tr>
      <w:tr w:rsidR="00C64482" w:rsidRPr="00C902DE" w14:paraId="6EF99DDA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3C8651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2 zamówienia w wysokości 61 137.18 zł brutto;</w:t>
            </w:r>
          </w:p>
        </w:tc>
      </w:tr>
      <w:tr w:rsidR="00C64482" w:rsidRPr="00C902DE" w14:paraId="4BCD2EE9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299885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3 zamówienia w wysokości 10 800.00 zł brutto;</w:t>
            </w:r>
          </w:p>
        </w:tc>
      </w:tr>
      <w:tr w:rsidR="00C64482" w:rsidRPr="00C902DE" w14:paraId="64642FEC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8D7F95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4 zamówienia w wysokości 57 024.00 zł brutto;</w:t>
            </w:r>
          </w:p>
        </w:tc>
      </w:tr>
      <w:tr w:rsidR="00C64482" w:rsidRPr="00C902DE" w14:paraId="021ACDD0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8F64CC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5 zamówienia w wysokości 34 300.80 zł brutto;</w:t>
            </w:r>
          </w:p>
        </w:tc>
      </w:tr>
      <w:tr w:rsidR="00C64482" w:rsidRPr="00C902DE" w14:paraId="62BB2F71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566706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6 zamówienia w wysokości 40 014.00 zł brutto;</w:t>
            </w:r>
          </w:p>
        </w:tc>
      </w:tr>
      <w:tr w:rsidR="00C64482" w:rsidRPr="00C902DE" w14:paraId="28F3E4A6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17DFDC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7 zamówienia w wysokości 882 893.95 zł brutto;</w:t>
            </w:r>
          </w:p>
        </w:tc>
      </w:tr>
      <w:tr w:rsidR="00C64482" w:rsidRPr="00C902DE" w14:paraId="602741CC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977319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8 zamówienia w wysokości 33 972.48 zł brutto;</w:t>
            </w:r>
          </w:p>
        </w:tc>
      </w:tr>
      <w:tr w:rsidR="00C64482" w:rsidRPr="00C902DE" w14:paraId="6911D11F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142665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9 zamówienia w wysokości 21 124.80 zł brutto;</w:t>
            </w:r>
          </w:p>
        </w:tc>
      </w:tr>
      <w:tr w:rsidR="00C64482" w:rsidRPr="00C902DE" w14:paraId="22FF6009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9089B2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10 zamówienia w wysokości 76 701.60 zł brutto;</w:t>
            </w:r>
          </w:p>
        </w:tc>
      </w:tr>
      <w:tr w:rsidR="00C64482" w:rsidRPr="00C902DE" w14:paraId="2CA44813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14022D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11 zamówienia w wysokości 431 087.40 zł brutto;</w:t>
            </w:r>
          </w:p>
        </w:tc>
      </w:tr>
      <w:tr w:rsidR="00C64482" w:rsidRPr="00C902DE" w14:paraId="4E34AD52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6DBE92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lastRenderedPageBreak/>
              <w:t>części 12 zamówienia w wysokości 131 868.00 zł brutto;</w:t>
            </w:r>
          </w:p>
        </w:tc>
      </w:tr>
      <w:tr w:rsidR="00C64482" w:rsidRPr="00C902DE" w14:paraId="0EBB2513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EA0B2A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13 zamówienia w wysokości 8 802.00 zł brutto;</w:t>
            </w:r>
          </w:p>
        </w:tc>
      </w:tr>
      <w:tr w:rsidR="00C64482" w:rsidRPr="00C902DE" w14:paraId="15A4BA16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8A0313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14 zamówienia w wysokości 73 355.54 zł brutto;</w:t>
            </w:r>
          </w:p>
        </w:tc>
      </w:tr>
      <w:tr w:rsidR="00C64482" w:rsidRPr="00C902DE" w14:paraId="306DC5E8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838AB9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15 zamówienia w wysokości 3 425.31 zł brutto;</w:t>
            </w:r>
          </w:p>
        </w:tc>
      </w:tr>
      <w:tr w:rsidR="00C64482" w:rsidRPr="00C902DE" w14:paraId="1678A0B3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4E21EE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16 zamówienia w wysokości 16 781.04 zł brutto;</w:t>
            </w:r>
          </w:p>
        </w:tc>
      </w:tr>
      <w:tr w:rsidR="00C64482" w:rsidRPr="00C902DE" w14:paraId="689FFB42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B9A29C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17 zamówienia w wysokości 4 280.40 zł brutto;</w:t>
            </w:r>
          </w:p>
        </w:tc>
      </w:tr>
      <w:tr w:rsidR="00C64482" w:rsidRPr="00C902DE" w14:paraId="5CB4F993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7702D8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18 zamówienia w wysokości 90 979.20 zł brutto;</w:t>
            </w:r>
          </w:p>
        </w:tc>
      </w:tr>
      <w:tr w:rsidR="00C64482" w:rsidRPr="00C902DE" w14:paraId="536A3F4B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D765D4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19 zamówienia w wysokości 2 020.03 zł brutto;</w:t>
            </w:r>
          </w:p>
        </w:tc>
      </w:tr>
      <w:tr w:rsidR="00C64482" w:rsidRPr="00C902DE" w14:paraId="79DD84FC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0B12D0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20 zamówienia w wysokości 2 352.24 zł brutto;</w:t>
            </w:r>
          </w:p>
        </w:tc>
      </w:tr>
      <w:tr w:rsidR="00C64482" w:rsidRPr="00C902DE" w14:paraId="3846B105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43A611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21 zamówienia w wysokości 30 888.00 zł brutto;</w:t>
            </w:r>
          </w:p>
        </w:tc>
      </w:tr>
      <w:tr w:rsidR="00C64482" w:rsidRPr="00C902DE" w14:paraId="603A4C63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01D44D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22 zamówienia w wysokości 149 040.00 zł brutto;</w:t>
            </w:r>
          </w:p>
        </w:tc>
      </w:tr>
      <w:tr w:rsidR="00C64482" w:rsidRPr="00C902DE" w14:paraId="5DD93B34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915792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23 zamówienia w wysokości 40 014.00 zł brutto;</w:t>
            </w:r>
          </w:p>
        </w:tc>
      </w:tr>
      <w:tr w:rsidR="00C64482" w:rsidRPr="00C902DE" w14:paraId="17D3D676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C11873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24 zamówienia w wysokości 12 960.00 zł brutto;</w:t>
            </w:r>
          </w:p>
        </w:tc>
      </w:tr>
      <w:tr w:rsidR="00C64482" w:rsidRPr="00C902DE" w14:paraId="3D4852E6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D728E3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25 zamówienia w wysokości 13 500.00 zł brutto;</w:t>
            </w:r>
          </w:p>
        </w:tc>
      </w:tr>
      <w:tr w:rsidR="00C64482" w:rsidRPr="00C902DE" w14:paraId="30295470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A11181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26 zamówienia w wysokości 3 542.40 zł brutto;</w:t>
            </w:r>
          </w:p>
        </w:tc>
      </w:tr>
      <w:tr w:rsidR="00C64482" w:rsidRPr="00C902DE" w14:paraId="559F51CE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99069C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27 zamówienia w wysokości 1 205.28 zł brutto;</w:t>
            </w:r>
          </w:p>
        </w:tc>
      </w:tr>
      <w:tr w:rsidR="00C64482" w:rsidRPr="00C902DE" w14:paraId="438BFDDC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124272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28 zamówienia w wysokości 765.94 zł brutto;</w:t>
            </w:r>
          </w:p>
        </w:tc>
      </w:tr>
      <w:tr w:rsidR="00C64482" w:rsidRPr="00C902DE" w14:paraId="6C066DD7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96B0B8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29 zamówienia w wysokości 414.72 zł brutto;</w:t>
            </w:r>
          </w:p>
        </w:tc>
      </w:tr>
      <w:tr w:rsidR="00C64482" w:rsidRPr="00C902DE" w14:paraId="0FCE3E51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B0B9A1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30 zamówienia w wysokości 4 059.00 zł brutto;</w:t>
            </w:r>
          </w:p>
        </w:tc>
      </w:tr>
      <w:tr w:rsidR="00C64482" w:rsidRPr="00C902DE" w14:paraId="125773F6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396152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31 zamówienia w wysokości 5 950.80 zł brutto;</w:t>
            </w:r>
          </w:p>
        </w:tc>
      </w:tr>
      <w:tr w:rsidR="00C64482" w:rsidRPr="00C902DE" w14:paraId="1EDEDFF3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0870DF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32 zamówienia w wysokości 4 320.00 zł brutto;</w:t>
            </w:r>
          </w:p>
        </w:tc>
      </w:tr>
      <w:tr w:rsidR="00C64482" w:rsidRPr="00C902DE" w14:paraId="6F90568A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4224F2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33 zamówienia w wysokości 387 901.76 zł brutto;</w:t>
            </w:r>
          </w:p>
        </w:tc>
      </w:tr>
      <w:tr w:rsidR="00C64482" w:rsidRPr="00C902DE" w14:paraId="47D332CD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54EB4A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34 zamówienia w wysokości 35 640.00 zł brutto;</w:t>
            </w:r>
          </w:p>
        </w:tc>
      </w:tr>
      <w:tr w:rsidR="00C64482" w:rsidRPr="00C902DE" w14:paraId="0E751056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50AFCD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35 zamówienia w wysokości 101 520.00 zł brutto;</w:t>
            </w:r>
          </w:p>
        </w:tc>
      </w:tr>
      <w:tr w:rsidR="00C64482" w:rsidRPr="00C902DE" w14:paraId="7607174C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0063F2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36 zamówienia w wysokości 1 489.32 zł brutto;</w:t>
            </w:r>
          </w:p>
        </w:tc>
      </w:tr>
      <w:tr w:rsidR="00C64482" w:rsidRPr="00C902DE" w14:paraId="220F65B2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15BD64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37 zamówienia w wysokości 11 340.00 zł brutto;</w:t>
            </w:r>
          </w:p>
        </w:tc>
      </w:tr>
      <w:tr w:rsidR="00C64482" w:rsidRPr="00C902DE" w14:paraId="477281CF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BD1244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38 zamówienia w wysokości 32 400.00 zł brutto;</w:t>
            </w:r>
          </w:p>
        </w:tc>
      </w:tr>
      <w:tr w:rsidR="00C64482" w:rsidRPr="00C902DE" w14:paraId="60676458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EACA81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39 zamówienia w wysokości 62 208.00 zł brutto;</w:t>
            </w:r>
          </w:p>
        </w:tc>
      </w:tr>
      <w:tr w:rsidR="00C64482" w:rsidRPr="00C902DE" w14:paraId="74712EED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81679F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40 zamówienia w wysokości 8 845.20 zł brutto;</w:t>
            </w:r>
          </w:p>
        </w:tc>
      </w:tr>
      <w:tr w:rsidR="00C64482" w:rsidRPr="00C902DE" w14:paraId="7CAAB326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223727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41 zamówienia w wysokości 7 899.34 zł brutto;</w:t>
            </w:r>
          </w:p>
        </w:tc>
      </w:tr>
      <w:tr w:rsidR="00C64482" w:rsidRPr="00C902DE" w14:paraId="2A9CC87B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A7ACCB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lastRenderedPageBreak/>
              <w:t>części 42 zamówienia w wysokości 131 760.00 zł brutto;</w:t>
            </w:r>
          </w:p>
        </w:tc>
      </w:tr>
      <w:tr w:rsidR="00C64482" w:rsidRPr="00C902DE" w14:paraId="040C5798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C3DD44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43 zamówienia w wysokości 482.76 zł brutto;</w:t>
            </w:r>
          </w:p>
        </w:tc>
      </w:tr>
      <w:tr w:rsidR="00C64482" w:rsidRPr="00C902DE" w14:paraId="6BBF1A1B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89062F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44 zamówienia w wysokości 1 944.00 zł brutto;</w:t>
            </w:r>
          </w:p>
        </w:tc>
      </w:tr>
      <w:tr w:rsidR="00C64482" w:rsidRPr="00C902DE" w14:paraId="08CEDE42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596044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45 zamówienia w wysokości 12 525.84 zł brutto;</w:t>
            </w:r>
          </w:p>
        </w:tc>
      </w:tr>
      <w:tr w:rsidR="00C64482" w:rsidRPr="00C902DE" w14:paraId="130C7CF2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313D62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46 zamówienia w wysokości 75 600.00 zł brutto;</w:t>
            </w:r>
          </w:p>
        </w:tc>
      </w:tr>
      <w:tr w:rsidR="00C64482" w:rsidRPr="00C902DE" w14:paraId="7175D5AA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220710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47 zamówienia w wysokości 6 480.00 zł brutto;</w:t>
            </w:r>
          </w:p>
        </w:tc>
      </w:tr>
      <w:tr w:rsidR="00C64482" w:rsidRPr="00C902DE" w14:paraId="29F5C300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92C754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48 zamówienia w wysokości 22 680.00 zł brutto;</w:t>
            </w:r>
          </w:p>
        </w:tc>
      </w:tr>
      <w:tr w:rsidR="00C64482" w:rsidRPr="00C902DE" w14:paraId="330A072C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46968A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49 zamówienia w wysokości 4 536.00 zł brutto;</w:t>
            </w:r>
          </w:p>
        </w:tc>
      </w:tr>
      <w:tr w:rsidR="00C64482" w:rsidRPr="00C902DE" w14:paraId="0549B0A2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C1F110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50 zamówienia w wysokości 15 500.16 zł brutto;</w:t>
            </w:r>
          </w:p>
        </w:tc>
      </w:tr>
      <w:tr w:rsidR="00C64482" w:rsidRPr="00C902DE" w14:paraId="5197D3E3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09E4B4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51 zamówienia w wysokości 80 965.48 zł brutto;</w:t>
            </w:r>
          </w:p>
        </w:tc>
      </w:tr>
      <w:tr w:rsidR="00C64482" w:rsidRPr="00C902DE" w14:paraId="0453CFE8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A8871A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52 zamówienia w wysokości 68 688.00 zł brutto;</w:t>
            </w:r>
          </w:p>
        </w:tc>
      </w:tr>
      <w:tr w:rsidR="00C64482" w:rsidRPr="00C902DE" w14:paraId="400E4AFE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5BBA7F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53 zamówienia w wysokości 34 236.00 zł brutto;</w:t>
            </w:r>
          </w:p>
        </w:tc>
      </w:tr>
      <w:tr w:rsidR="00C64482" w:rsidRPr="00C902DE" w14:paraId="15DEEBF9" w14:textId="77777777" w:rsidTr="00574F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5FB63B" w14:textId="77777777" w:rsidR="00C64482" w:rsidRPr="00C902DE" w:rsidRDefault="00C64482" w:rsidP="00574F5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64482">
              <w:rPr>
                <w:rFonts w:ascii="Arial" w:hAnsi="Arial" w:cs="Arial"/>
                <w:sz w:val="24"/>
                <w:szCs w:val="24"/>
              </w:rPr>
              <w:t>części 54 zamówienia w wysokości 40 500.00 zł brutto;</w:t>
            </w:r>
          </w:p>
        </w:tc>
      </w:tr>
    </w:tbl>
    <w:p w14:paraId="240F70B9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F6424B2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FE0C969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2D9B87A7" w14:textId="71A070B4" w:rsidR="00C236D3" w:rsidRDefault="00FA74CE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Dorota Góral</w:t>
      </w:r>
    </w:p>
    <w:p w14:paraId="21FEF5B1" w14:textId="710FDBD9" w:rsidR="00FA74CE" w:rsidRPr="003E6519" w:rsidRDefault="00FA74CE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Z-ca Dyrektora ds. finansowych</w:t>
      </w:r>
    </w:p>
    <w:sectPr w:rsidR="00FA74CE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413C4" w14:textId="77777777" w:rsidR="00A34321" w:rsidRDefault="00A34321">
      <w:r>
        <w:separator/>
      </w:r>
    </w:p>
  </w:endnote>
  <w:endnote w:type="continuationSeparator" w:id="0">
    <w:p w14:paraId="0B4BBB5E" w14:textId="77777777" w:rsidR="00A34321" w:rsidRDefault="00A34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2C48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3A732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8CA87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0EE5444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39EE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82FD33" w14:textId="77777777" w:rsidR="009F189D" w:rsidRDefault="009F189D">
    <w:pPr>
      <w:pStyle w:val="Stopka"/>
      <w:tabs>
        <w:tab w:val="clear" w:pos="4536"/>
      </w:tabs>
      <w:jc w:val="center"/>
    </w:pPr>
  </w:p>
  <w:p w14:paraId="5C3850B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540252" w14:textId="77777777" w:rsidR="00A34321" w:rsidRDefault="00A34321">
      <w:r>
        <w:separator/>
      </w:r>
    </w:p>
  </w:footnote>
  <w:footnote w:type="continuationSeparator" w:id="0">
    <w:p w14:paraId="463B14E1" w14:textId="77777777" w:rsidR="00A34321" w:rsidRDefault="00A343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3FBDA" w14:textId="77777777" w:rsidR="00C64482" w:rsidRDefault="00C644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69103" w14:textId="77777777" w:rsidR="00C64482" w:rsidRDefault="00C644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FA4D4" w14:textId="77777777" w:rsidR="00C64482" w:rsidRDefault="00C644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4321"/>
    <w:rsid w:val="00007727"/>
    <w:rsid w:val="00017720"/>
    <w:rsid w:val="00035488"/>
    <w:rsid w:val="00036DF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74657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34321"/>
    <w:rsid w:val="00A47FF6"/>
    <w:rsid w:val="00A80738"/>
    <w:rsid w:val="00BE7129"/>
    <w:rsid w:val="00C236D3"/>
    <w:rsid w:val="00C64482"/>
    <w:rsid w:val="00C659E2"/>
    <w:rsid w:val="00C902DE"/>
    <w:rsid w:val="00CB0802"/>
    <w:rsid w:val="00D7128F"/>
    <w:rsid w:val="00EA3476"/>
    <w:rsid w:val="00F95C33"/>
    <w:rsid w:val="00FA74C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FC52E0"/>
  <w15:chartTrackingRefBased/>
  <w15:docId w15:val="{F83E36FC-4B10-4526-80C1-A72F88CD2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3</Pages>
  <Words>573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4</cp:revision>
  <cp:lastPrinted>2025-07-17T05:39:00Z</cp:lastPrinted>
  <dcterms:created xsi:type="dcterms:W3CDTF">2025-07-17T05:22:00Z</dcterms:created>
  <dcterms:modified xsi:type="dcterms:W3CDTF">2025-07-17T05:39:00Z</dcterms:modified>
</cp:coreProperties>
</file>