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9C04D" w14:textId="77777777" w:rsidR="00D665F5" w:rsidRDefault="00A31CAD" w:rsidP="00D665F5">
      <w:pPr>
        <w:spacing w:after="240"/>
        <w:jc w:val="right"/>
        <w:rPr>
          <w:sz w:val="22"/>
          <w:szCs w:val="22"/>
        </w:rPr>
      </w:pPr>
      <w:r w:rsidRPr="00A31CA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31CAD">
        <w:rPr>
          <w:sz w:val="22"/>
          <w:szCs w:val="22"/>
        </w:rPr>
        <w:t>2025-07-16</w:t>
      </w:r>
    </w:p>
    <w:p w14:paraId="2C932F2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583C0DC" w14:textId="77777777" w:rsidR="00A31CAD" w:rsidRPr="00A31CAD" w:rsidRDefault="00A31CAD" w:rsidP="00577BC6">
      <w:pPr>
        <w:spacing w:after="40"/>
        <w:rPr>
          <w:b/>
          <w:bCs/>
          <w:sz w:val="22"/>
          <w:szCs w:val="22"/>
        </w:rPr>
      </w:pPr>
      <w:r w:rsidRPr="00A31CAD">
        <w:rPr>
          <w:b/>
          <w:bCs/>
          <w:sz w:val="22"/>
          <w:szCs w:val="22"/>
        </w:rPr>
        <w:t>Akademia Górniczo - Hutnicza</w:t>
      </w:r>
    </w:p>
    <w:p w14:paraId="4A8A706B" w14:textId="77777777" w:rsidR="00A31CAD" w:rsidRPr="00A31CAD" w:rsidRDefault="00A31CAD" w:rsidP="00577BC6">
      <w:pPr>
        <w:spacing w:after="40"/>
        <w:rPr>
          <w:b/>
          <w:bCs/>
          <w:sz w:val="22"/>
          <w:szCs w:val="22"/>
        </w:rPr>
      </w:pPr>
      <w:r w:rsidRPr="00A31CAD">
        <w:rPr>
          <w:b/>
          <w:bCs/>
          <w:sz w:val="22"/>
          <w:szCs w:val="22"/>
        </w:rPr>
        <w:t>im. Stanisława Staszica w Krakowie</w:t>
      </w:r>
    </w:p>
    <w:p w14:paraId="3C079110" w14:textId="77777777" w:rsidR="00D665F5" w:rsidRPr="00D91931" w:rsidRDefault="00A31CAD" w:rsidP="00577BC6">
      <w:pPr>
        <w:spacing w:after="40"/>
        <w:rPr>
          <w:b/>
          <w:bCs/>
          <w:sz w:val="22"/>
          <w:szCs w:val="22"/>
        </w:rPr>
      </w:pPr>
      <w:r w:rsidRPr="00A31CAD">
        <w:rPr>
          <w:b/>
          <w:bCs/>
          <w:sz w:val="22"/>
          <w:szCs w:val="22"/>
        </w:rPr>
        <w:t>Dział Zamówień Publicznych</w:t>
      </w:r>
    </w:p>
    <w:p w14:paraId="0954E4A3" w14:textId="77777777" w:rsidR="00D665F5" w:rsidRPr="00BD5546" w:rsidRDefault="00A31CAD" w:rsidP="00D665F5">
      <w:pPr>
        <w:rPr>
          <w:sz w:val="22"/>
          <w:szCs w:val="22"/>
        </w:rPr>
      </w:pPr>
      <w:r w:rsidRPr="00A31CA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31CAD">
        <w:rPr>
          <w:sz w:val="22"/>
          <w:szCs w:val="22"/>
        </w:rPr>
        <w:t>30</w:t>
      </w:r>
    </w:p>
    <w:p w14:paraId="18D4022E" w14:textId="77777777" w:rsidR="00D665F5" w:rsidRPr="00BD5546" w:rsidRDefault="00A31CAD" w:rsidP="00D665F5">
      <w:pPr>
        <w:rPr>
          <w:sz w:val="22"/>
          <w:szCs w:val="22"/>
        </w:rPr>
      </w:pPr>
      <w:r w:rsidRPr="00A31CA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31CAD">
        <w:rPr>
          <w:sz w:val="22"/>
          <w:szCs w:val="22"/>
        </w:rPr>
        <w:t>Kraków</w:t>
      </w:r>
    </w:p>
    <w:p w14:paraId="186464B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1CAD" w:rsidRPr="00A31CAD">
        <w:rPr>
          <w:b/>
          <w:sz w:val="22"/>
          <w:szCs w:val="22"/>
        </w:rPr>
        <w:t>DE-dzp.272-329/25</w:t>
      </w:r>
      <w:r w:rsidR="00A80738">
        <w:rPr>
          <w:sz w:val="24"/>
        </w:rPr>
        <w:tab/>
        <w:t xml:space="preserve"> </w:t>
      </w:r>
    </w:p>
    <w:p w14:paraId="5E77CD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06AF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89B8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7C840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5E1D95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45B7516" w14:textId="3656A4B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 w trybie</w:t>
      </w:r>
      <w:r w:rsidR="00A31CAD" w:rsidRPr="00A31CAD">
        <w:rPr>
          <w:sz w:val="22"/>
          <w:szCs w:val="22"/>
        </w:rPr>
        <w:t xml:space="preserve"> podstawowy</w:t>
      </w:r>
      <w:r w:rsidR="00614319">
        <w:rPr>
          <w:sz w:val="22"/>
          <w:szCs w:val="22"/>
        </w:rPr>
        <w:t>m</w:t>
      </w:r>
      <w:r w:rsidR="00A31CAD" w:rsidRPr="00A31CAD">
        <w:rPr>
          <w:sz w:val="22"/>
          <w:szCs w:val="22"/>
        </w:rPr>
        <w:t xml:space="preserve"> bez negocjacji - art. 275 pkt. 1 ustawy </w:t>
      </w:r>
      <w:proofErr w:type="spellStart"/>
      <w:r w:rsidR="00A31CAD" w:rsidRPr="00A31CA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3A7935B" w14:textId="77777777" w:rsidR="00A80738" w:rsidRPr="00577BC6" w:rsidRDefault="00A31CA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31CAD">
        <w:rPr>
          <w:b/>
          <w:sz w:val="22"/>
          <w:szCs w:val="22"/>
        </w:rPr>
        <w:t>Skład komputerowy, łamanie i druk periodyku Akademii Górniczo-Hutniczej "Vivat Akademia" - DE-dzp.272-329/25</w:t>
      </w:r>
    </w:p>
    <w:p w14:paraId="4ECCACA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D093F8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31CAD" w:rsidRPr="00A31CAD">
        <w:rPr>
          <w:sz w:val="22"/>
          <w:szCs w:val="22"/>
        </w:rPr>
        <w:t>16/07/2025</w:t>
      </w:r>
      <w:r w:rsidR="00FF4AB1" w:rsidRPr="00577BC6">
        <w:rPr>
          <w:sz w:val="22"/>
          <w:szCs w:val="22"/>
        </w:rPr>
        <w:t xml:space="preserve"> o godz. </w:t>
      </w:r>
      <w:r w:rsidR="00A31CAD" w:rsidRPr="00A31CA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6553AE4" w14:textId="77777777" w:rsidTr="003F57CD">
        <w:tc>
          <w:tcPr>
            <w:tcW w:w="993" w:type="dxa"/>
            <w:shd w:val="clear" w:color="auto" w:fill="auto"/>
            <w:vAlign w:val="center"/>
          </w:tcPr>
          <w:p w14:paraId="06D7710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21879A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FFE08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31CAD" w:rsidRPr="00493F8C" w14:paraId="09D01AC5" w14:textId="77777777" w:rsidTr="00CB1264">
        <w:tc>
          <w:tcPr>
            <w:tcW w:w="993" w:type="dxa"/>
            <w:shd w:val="clear" w:color="auto" w:fill="auto"/>
            <w:vAlign w:val="center"/>
          </w:tcPr>
          <w:p w14:paraId="2EC0F7DF" w14:textId="77777777" w:rsidR="00A31CAD" w:rsidRPr="00490DC0" w:rsidRDefault="00A31CAD" w:rsidP="00CB1264">
            <w:pPr>
              <w:spacing w:before="120" w:after="120"/>
              <w:jc w:val="center"/>
            </w:pPr>
            <w:r w:rsidRPr="00A31CAD">
              <w:t>1</w:t>
            </w:r>
          </w:p>
        </w:tc>
        <w:tc>
          <w:tcPr>
            <w:tcW w:w="5244" w:type="dxa"/>
            <w:shd w:val="clear" w:color="auto" w:fill="auto"/>
          </w:tcPr>
          <w:p w14:paraId="3BF204F2" w14:textId="77777777" w:rsidR="00A31CAD" w:rsidRPr="00490DC0" w:rsidRDefault="00A31CAD" w:rsidP="00CB1264">
            <w:pPr>
              <w:spacing w:before="40"/>
            </w:pPr>
            <w:r w:rsidRPr="00A31CAD">
              <w:t xml:space="preserve">Pracownia C&amp;C Sp. </w:t>
            </w:r>
            <w:proofErr w:type="spellStart"/>
            <w:r w:rsidRPr="00A31CAD">
              <w:t>zo.o</w:t>
            </w:r>
            <w:proofErr w:type="spellEnd"/>
            <w:r w:rsidRPr="00A31CAD">
              <w:t>.</w:t>
            </w:r>
          </w:p>
          <w:p w14:paraId="4EB49713" w14:textId="77777777" w:rsidR="00A31CAD" w:rsidRPr="00490DC0" w:rsidRDefault="00A31CAD" w:rsidP="00CB1264">
            <w:r w:rsidRPr="00A31CAD">
              <w:t>Porannej Bryzy</w:t>
            </w:r>
            <w:r w:rsidRPr="00490DC0">
              <w:t xml:space="preserve"> </w:t>
            </w:r>
            <w:r w:rsidRPr="00A31CAD">
              <w:t>33</w:t>
            </w:r>
            <w:r w:rsidRPr="00490DC0">
              <w:t xml:space="preserve"> </w:t>
            </w:r>
          </w:p>
          <w:p w14:paraId="0114819B" w14:textId="77777777" w:rsidR="00A31CAD" w:rsidRPr="00490DC0" w:rsidRDefault="00A31CAD" w:rsidP="00CB1264">
            <w:pPr>
              <w:spacing w:after="40"/>
              <w:jc w:val="both"/>
            </w:pPr>
            <w:r w:rsidRPr="00A31CAD">
              <w:t>03-284</w:t>
            </w:r>
            <w:r w:rsidRPr="00490DC0">
              <w:t xml:space="preserve"> </w:t>
            </w:r>
            <w:r w:rsidRPr="00A31CA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BCD8A6" w14:textId="77777777" w:rsidR="00A31CAD" w:rsidRPr="00490DC0" w:rsidRDefault="00A31CAD" w:rsidP="00CB1264">
            <w:pPr>
              <w:spacing w:before="120" w:after="120"/>
              <w:jc w:val="both"/>
            </w:pPr>
            <w:r w:rsidRPr="00A31CAD">
              <w:t>78 843.00 zł</w:t>
            </w:r>
          </w:p>
        </w:tc>
      </w:tr>
      <w:tr w:rsidR="00A31CAD" w:rsidRPr="00493F8C" w14:paraId="724920C0" w14:textId="77777777" w:rsidTr="00CB1264">
        <w:tc>
          <w:tcPr>
            <w:tcW w:w="993" w:type="dxa"/>
            <w:shd w:val="clear" w:color="auto" w:fill="auto"/>
            <w:vAlign w:val="center"/>
          </w:tcPr>
          <w:p w14:paraId="0F9FBAF8" w14:textId="77777777" w:rsidR="00A31CAD" w:rsidRPr="00490DC0" w:rsidRDefault="00A31CAD" w:rsidP="00CB1264">
            <w:pPr>
              <w:spacing w:before="120" w:after="120"/>
              <w:jc w:val="center"/>
            </w:pPr>
            <w:r w:rsidRPr="00A31CAD">
              <w:t>2</w:t>
            </w:r>
          </w:p>
        </w:tc>
        <w:tc>
          <w:tcPr>
            <w:tcW w:w="5244" w:type="dxa"/>
            <w:shd w:val="clear" w:color="auto" w:fill="auto"/>
          </w:tcPr>
          <w:p w14:paraId="7DD46B2F" w14:textId="77777777" w:rsidR="00A31CAD" w:rsidRPr="00490DC0" w:rsidRDefault="00A31CAD" w:rsidP="00CB1264">
            <w:pPr>
              <w:spacing w:before="40"/>
            </w:pPr>
            <w:r w:rsidRPr="00A31CAD">
              <w:t xml:space="preserve">Drukarnia SIL-VEG-DRUK </w:t>
            </w:r>
            <w:proofErr w:type="spellStart"/>
            <w:r w:rsidRPr="00A31CAD">
              <w:t>Pawelak</w:t>
            </w:r>
            <w:proofErr w:type="spellEnd"/>
            <w:r w:rsidRPr="00A31CAD">
              <w:t xml:space="preserve"> J., Pełka D., Śmich D.</w:t>
            </w:r>
          </w:p>
          <w:p w14:paraId="5920DD46" w14:textId="77777777" w:rsidR="00A31CAD" w:rsidRPr="00490DC0" w:rsidRDefault="00A31CAD" w:rsidP="00CB1264">
            <w:r w:rsidRPr="00A31CAD">
              <w:t>Niegolewskich</w:t>
            </w:r>
            <w:r w:rsidRPr="00490DC0">
              <w:t xml:space="preserve"> </w:t>
            </w:r>
            <w:r w:rsidRPr="00A31CAD">
              <w:t>12</w:t>
            </w:r>
            <w:r w:rsidRPr="00490DC0">
              <w:t xml:space="preserve"> </w:t>
            </w:r>
          </w:p>
          <w:p w14:paraId="5CD5BDF0" w14:textId="77777777" w:rsidR="00A31CAD" w:rsidRPr="00490DC0" w:rsidRDefault="00A31CAD" w:rsidP="00CB1264">
            <w:pPr>
              <w:spacing w:after="40"/>
              <w:jc w:val="both"/>
            </w:pPr>
            <w:r w:rsidRPr="00A31CAD">
              <w:t>42-700</w:t>
            </w:r>
            <w:r w:rsidRPr="00490DC0">
              <w:t xml:space="preserve"> </w:t>
            </w:r>
            <w:r w:rsidRPr="00A31CAD">
              <w:t>Lubliniec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E49587" w14:textId="77777777" w:rsidR="00A31CAD" w:rsidRPr="00490DC0" w:rsidRDefault="00A31CAD" w:rsidP="00CB1264">
            <w:pPr>
              <w:spacing w:before="120" w:after="120"/>
              <w:jc w:val="both"/>
            </w:pPr>
            <w:r w:rsidRPr="00A31CAD">
              <w:t>71 280.00 zł</w:t>
            </w:r>
          </w:p>
        </w:tc>
      </w:tr>
      <w:tr w:rsidR="00A31CAD" w:rsidRPr="00493F8C" w14:paraId="559B9009" w14:textId="77777777" w:rsidTr="00CB1264">
        <w:tc>
          <w:tcPr>
            <w:tcW w:w="993" w:type="dxa"/>
            <w:shd w:val="clear" w:color="auto" w:fill="auto"/>
            <w:vAlign w:val="center"/>
          </w:tcPr>
          <w:p w14:paraId="7A7A553D" w14:textId="77777777" w:rsidR="00A31CAD" w:rsidRPr="00490DC0" w:rsidRDefault="00A31CAD" w:rsidP="00CB1264">
            <w:pPr>
              <w:spacing w:before="120" w:after="120"/>
              <w:jc w:val="center"/>
            </w:pPr>
            <w:r w:rsidRPr="00A31CAD">
              <w:t>3</w:t>
            </w:r>
          </w:p>
        </w:tc>
        <w:tc>
          <w:tcPr>
            <w:tcW w:w="5244" w:type="dxa"/>
            <w:shd w:val="clear" w:color="auto" w:fill="auto"/>
          </w:tcPr>
          <w:p w14:paraId="42251027" w14:textId="77777777" w:rsidR="00A31CAD" w:rsidRPr="00490DC0" w:rsidRDefault="00A31CAD" w:rsidP="00CB1264">
            <w:pPr>
              <w:spacing w:before="40"/>
            </w:pPr>
            <w:r w:rsidRPr="00A31CAD">
              <w:t>Time4 Sp. z o.o.</w:t>
            </w:r>
          </w:p>
          <w:p w14:paraId="22E97FE9" w14:textId="77777777" w:rsidR="00A31CAD" w:rsidRPr="00490DC0" w:rsidRDefault="00A31CAD" w:rsidP="00CB1264">
            <w:r w:rsidRPr="00A31CAD">
              <w:t>Browarowa</w:t>
            </w:r>
            <w:r w:rsidRPr="00490DC0">
              <w:t xml:space="preserve"> </w:t>
            </w:r>
            <w:r w:rsidRPr="00A31CAD">
              <w:t>21</w:t>
            </w:r>
            <w:r w:rsidRPr="00490DC0">
              <w:t xml:space="preserve"> </w:t>
            </w:r>
          </w:p>
          <w:p w14:paraId="72DCDC04" w14:textId="77777777" w:rsidR="00A31CAD" w:rsidRPr="00490DC0" w:rsidRDefault="00A31CAD" w:rsidP="00CB1264">
            <w:pPr>
              <w:spacing w:after="40"/>
              <w:jc w:val="both"/>
            </w:pPr>
            <w:r w:rsidRPr="00A31CAD">
              <w:t>43-100</w:t>
            </w:r>
            <w:r w:rsidRPr="00490DC0">
              <w:t xml:space="preserve"> </w:t>
            </w:r>
            <w:r w:rsidRPr="00A31CAD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F18582" w14:textId="77777777" w:rsidR="00A31CAD" w:rsidRPr="00490DC0" w:rsidRDefault="00A31CAD" w:rsidP="00CB1264">
            <w:pPr>
              <w:spacing w:before="120" w:after="120"/>
              <w:jc w:val="both"/>
            </w:pPr>
            <w:r w:rsidRPr="00A31CAD">
              <w:t>100 860.00 zł</w:t>
            </w:r>
          </w:p>
        </w:tc>
      </w:tr>
    </w:tbl>
    <w:p w14:paraId="4BF191D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453E0" w14:textId="77777777" w:rsidR="00E52505" w:rsidRDefault="00E52505">
      <w:r>
        <w:separator/>
      </w:r>
    </w:p>
  </w:endnote>
  <w:endnote w:type="continuationSeparator" w:id="0">
    <w:p w14:paraId="713DB628" w14:textId="77777777" w:rsidR="00E52505" w:rsidRDefault="00E52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C61D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325D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DDB8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77A927">
        <v:line id="_x0000_s1025" style="position:absolute;left:0;text-align:left;z-index:251657728" from="-3.85pt,8.7pt" to="455.15pt,8.7pt"/>
      </w:pict>
    </w:r>
  </w:p>
  <w:p w14:paraId="6C6CEDD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AE1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C845AE" w14:textId="77777777" w:rsidR="009F189D" w:rsidRDefault="009F189D">
    <w:pPr>
      <w:pStyle w:val="Stopka"/>
      <w:tabs>
        <w:tab w:val="clear" w:pos="4536"/>
      </w:tabs>
      <w:jc w:val="center"/>
    </w:pPr>
  </w:p>
  <w:p w14:paraId="6225E03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69A3B" w14:textId="77777777" w:rsidR="00E52505" w:rsidRDefault="00E52505">
      <w:r>
        <w:separator/>
      </w:r>
    </w:p>
  </w:footnote>
  <w:footnote w:type="continuationSeparator" w:id="0">
    <w:p w14:paraId="7E3FA10E" w14:textId="77777777" w:rsidR="00E52505" w:rsidRDefault="00E52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68427" w14:textId="77777777" w:rsidR="00A31CAD" w:rsidRDefault="00A31C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8C466" w14:textId="77777777" w:rsidR="00A31CAD" w:rsidRDefault="00A31C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9B9F3" w14:textId="77777777" w:rsidR="00A31CAD" w:rsidRDefault="00A31C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250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14319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31CAD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52505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953015"/>
  <w15:chartTrackingRefBased/>
  <w15:docId w15:val="{6B76A1F7-0D3E-413D-BFC1-C0D1859D2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2025-07-16T08:25:00Z</dcterms:created>
  <dcterms:modified xsi:type="dcterms:W3CDTF">2025-07-16T08:25:00Z</dcterms:modified>
</cp:coreProperties>
</file>