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9E46C3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9E46C3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9E46C3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9E46C3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9E46C3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9E46C3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6AFA63A4" w:rsidR="00C9110A" w:rsidRPr="009E46C3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5672D" w:rsidRPr="0095672D">
        <w:rPr>
          <w:rFonts w:ascii="Verdana" w:hAnsi="Verdana"/>
          <w:b/>
          <w:sz w:val="18"/>
          <w:szCs w:val="18"/>
        </w:rPr>
        <w:t>Dostawa 2 szt przenośnych komputerów dla WIMiR DE-dzp.272-363/25</w:t>
      </w:r>
      <w:r w:rsidRPr="009E46C3">
        <w:rPr>
          <w:rFonts w:ascii="Verdana" w:hAnsi="Verdana"/>
          <w:b/>
          <w:sz w:val="18"/>
          <w:szCs w:val="18"/>
        </w:rPr>
        <w:t xml:space="preserve">, </w:t>
      </w:r>
      <w:r w:rsidRPr="009E46C3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9E46C3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9E46C3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E47C31" w:rsidRPr="009E46C3" w14:paraId="6F4733B3" w14:textId="77777777" w:rsidTr="00A23713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E47C31" w:rsidRPr="009E46C3" w:rsidRDefault="00E47C31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BEEDB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E47C31" w:rsidRPr="009E46C3" w14:paraId="11D069F7" w14:textId="77777777" w:rsidTr="00A23713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737D4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E47C31" w:rsidRPr="009E46C3" w14:paraId="7BA69718" w14:textId="77777777" w:rsidTr="00A2371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E47C31" w:rsidRPr="009E46C3" w:rsidRDefault="00E47C31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49E1EA62" w:rsidR="00E47C31" w:rsidRPr="009E46C3" w:rsidRDefault="00CA1606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Komputer przenośny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E47C31" w:rsidRPr="009E46C3" w:rsidRDefault="00E47C31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77777777" w:rsidR="00E47C31" w:rsidRPr="009E46C3" w:rsidRDefault="00E47C31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332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47C31" w:rsidRPr="009E46C3" w14:paraId="0E3BEF7C" w14:textId="77777777" w:rsidTr="00A2371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D1F92B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950B7FE" w14:textId="77777777" w:rsidR="00E47C31" w:rsidRPr="009E46C3" w:rsidRDefault="00E47C31" w:rsidP="00A23713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8AF6F27" w14:textId="77777777" w:rsidR="00E47C31" w:rsidRPr="00DE5DA7" w:rsidRDefault="00E47C31" w:rsidP="00A23713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D4809E1" w14:textId="77777777" w:rsidR="00E47C31" w:rsidRPr="00DE5DA7" w:rsidRDefault="00E47C31" w:rsidP="00A23713">
            <w:pPr>
              <w:rPr>
                <w:rFonts w:ascii="Verdana" w:hAnsi="Verdana"/>
                <w:sz w:val="16"/>
                <w:szCs w:val="16"/>
              </w:rPr>
            </w:pPr>
            <w:r w:rsidRPr="00DE5DA7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…………………………./</w:t>
            </w:r>
          </w:p>
          <w:p w14:paraId="3FAFC6FE" w14:textId="77777777" w:rsidR="00E47C31" w:rsidRPr="00DE5DA7" w:rsidRDefault="00E47C31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E5DA7">
              <w:rPr>
                <w:rFonts w:ascii="Verdana" w:hAnsi="Verdana"/>
                <w:sz w:val="16"/>
                <w:szCs w:val="16"/>
              </w:rPr>
              <w:t>Cena brutto za całość zamówienia/słownie: ……………………..…/</w:t>
            </w:r>
          </w:p>
          <w:p w14:paraId="5571D856" w14:textId="3423348F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Vat………………………………………………………………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41D3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AE252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90CC6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5F1CB9" w14:textId="77777777" w:rsidR="00E47C31" w:rsidRPr="009E46C3" w:rsidRDefault="00E47C31" w:rsidP="00E47C31">
      <w:pPr>
        <w:pStyle w:val="Tekstpodstawowy"/>
        <w:rPr>
          <w:rFonts w:ascii="Verdana" w:hAnsi="Verdana"/>
          <w:sz w:val="18"/>
          <w:szCs w:val="18"/>
        </w:rPr>
      </w:pPr>
    </w:p>
    <w:p w14:paraId="0D826656" w14:textId="77777777" w:rsidR="00400BD5" w:rsidRPr="009E46C3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602325C0" w14:textId="5C589FAD" w:rsidR="005A5322" w:rsidRPr="009E46C3" w:rsidRDefault="00BA3350" w:rsidP="00BA335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Termin realizacji zamówienia:  </w:t>
      </w:r>
      <w:r w:rsidR="00CA1606">
        <w:rPr>
          <w:rFonts w:ascii="Verdana" w:hAnsi="Verdana"/>
          <w:b/>
          <w:sz w:val="18"/>
          <w:szCs w:val="18"/>
        </w:rPr>
        <w:t xml:space="preserve">do </w:t>
      </w:r>
      <w:r w:rsidR="0095672D">
        <w:rPr>
          <w:rFonts w:ascii="Verdana" w:hAnsi="Verdana"/>
          <w:b/>
          <w:sz w:val="18"/>
          <w:szCs w:val="18"/>
        </w:rPr>
        <w:t>7</w:t>
      </w:r>
      <w:r w:rsidRPr="009E46C3">
        <w:rPr>
          <w:rFonts w:ascii="Verdana" w:hAnsi="Verdana"/>
          <w:b/>
          <w:sz w:val="18"/>
          <w:szCs w:val="18"/>
        </w:rPr>
        <w:t xml:space="preserve"> dni </w:t>
      </w:r>
      <w:r w:rsidRPr="009E46C3">
        <w:rPr>
          <w:rFonts w:ascii="Verdana" w:hAnsi="Verdana"/>
          <w:bCs/>
          <w:sz w:val="18"/>
          <w:szCs w:val="18"/>
        </w:rPr>
        <w:t xml:space="preserve">od daty podpisania umowy </w:t>
      </w:r>
    </w:p>
    <w:p w14:paraId="713AFFD0" w14:textId="77777777" w:rsidR="00E47C31" w:rsidRPr="009E46C3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061EF06B" w14:textId="6F9B794B" w:rsidR="00443EE5" w:rsidRPr="009E46C3" w:rsidRDefault="00443EE5" w:rsidP="00BA3350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Okres udzielonej gwarancji</w:t>
      </w:r>
      <w:r w:rsidR="0012228B" w:rsidRPr="009E46C3">
        <w:rPr>
          <w:rFonts w:ascii="Verdana" w:hAnsi="Verdana"/>
          <w:b/>
          <w:sz w:val="18"/>
          <w:szCs w:val="18"/>
        </w:rPr>
        <w:t xml:space="preserve">: </w:t>
      </w:r>
      <w:r w:rsidR="0095672D">
        <w:rPr>
          <w:rFonts w:ascii="Verdana" w:hAnsi="Verdana"/>
          <w:b/>
          <w:sz w:val="18"/>
          <w:szCs w:val="18"/>
        </w:rPr>
        <w:t>………….</w:t>
      </w:r>
      <w:r w:rsidR="00BA3350" w:rsidRPr="009E46C3">
        <w:rPr>
          <w:rFonts w:ascii="Verdana" w:hAnsi="Verdana"/>
          <w:b/>
          <w:sz w:val="18"/>
          <w:szCs w:val="18"/>
        </w:rPr>
        <w:t xml:space="preserve"> </w:t>
      </w:r>
      <w:r w:rsidRPr="009E46C3">
        <w:rPr>
          <w:rFonts w:ascii="Verdana" w:hAnsi="Verdana"/>
          <w:b/>
          <w:bCs/>
          <w:sz w:val="18"/>
          <w:szCs w:val="18"/>
        </w:rPr>
        <w:t>miesięcy</w:t>
      </w:r>
      <w:r w:rsidR="0095672D" w:rsidRPr="009E46C3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ofert);</w:t>
      </w:r>
    </w:p>
    <w:p w14:paraId="084AA1AA" w14:textId="61A6B14D" w:rsidR="0026390C" w:rsidRPr="006C728D" w:rsidRDefault="0026390C" w:rsidP="0026390C">
      <w:pPr>
        <w:widowControl w:val="0"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</w:rPr>
      </w:pPr>
      <w:r w:rsidRPr="006C728D">
        <w:rPr>
          <w:rFonts w:ascii="Verdana" w:hAnsi="Verdana"/>
          <w:color w:val="FF0000"/>
          <w:sz w:val="18"/>
          <w:szCs w:val="18"/>
        </w:rPr>
        <w:t>* Gwarancja sprzedawcy nie może ograniczać gwarancji producenta</w:t>
      </w:r>
    </w:p>
    <w:p w14:paraId="474271D2" w14:textId="77777777" w:rsidR="0026390C" w:rsidRDefault="0026390C" w:rsidP="0026390C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6C728D">
        <w:rPr>
          <w:rFonts w:ascii="Verdana" w:hAnsi="Verdana"/>
          <w:b/>
          <w:bCs/>
          <w:sz w:val="18"/>
          <w:szCs w:val="18"/>
        </w:rPr>
        <w:t>*</w:t>
      </w:r>
      <w:r w:rsidRPr="006C728D">
        <w:rPr>
          <w:rFonts w:ascii="Verdana" w:hAnsi="Verdana"/>
          <w:sz w:val="18"/>
          <w:szCs w:val="18"/>
        </w:rPr>
        <w:t>Jeżeli Wykonawca nie wskaże okresu gwarancji, Zamawiający przyjmie minimalny okres gwarancji</w:t>
      </w:r>
      <w:r>
        <w:rPr>
          <w:rFonts w:ascii="Verdana" w:hAnsi="Verdana"/>
          <w:sz w:val="18"/>
          <w:szCs w:val="18"/>
        </w:rPr>
        <w:t xml:space="preserve"> wskazany w SWZ.</w:t>
      </w:r>
    </w:p>
    <w:p w14:paraId="2F9DFB13" w14:textId="3EC92FFA" w:rsidR="0026390C" w:rsidRPr="006C728D" w:rsidRDefault="0026390C" w:rsidP="0026390C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6C728D">
        <w:rPr>
          <w:rFonts w:ascii="Verdana" w:hAnsi="Verdana"/>
          <w:b/>
          <w:iCs/>
          <w:color w:val="000000"/>
          <w:sz w:val="18"/>
          <w:szCs w:val="18"/>
        </w:rPr>
        <w:t xml:space="preserve">Gwarantowany czas naprawy wynosi: ………… dni roboczych </w:t>
      </w:r>
      <w:r w:rsidRPr="006C728D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0B051211" w14:textId="77777777" w:rsidR="00C9110A" w:rsidRPr="009E46C3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E46C3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Termin płatności: </w:t>
      </w:r>
      <w:r w:rsidRPr="009E46C3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9E46C3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9E46C3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9E46C3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9E46C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9E46C3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E46C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9E46C3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E46C3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46C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362CB6DC" w:rsidR="00DA273F" w:rsidRPr="009E46C3" w:rsidRDefault="00DA273F" w:rsidP="009E46C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9E46C3">
        <w:rPr>
          <w:rFonts w:ascii="Verdana" w:hAnsi="Verdana"/>
          <w:sz w:val="18"/>
          <w:szCs w:val="18"/>
          <w:highlight w:val="yellow"/>
        </w:rPr>
        <w:t>Oświadczamy, że usługa gwarancyjna  realizowana będzie przez producenta lub autoryzowanego partnera serwisowego producenta tj…………… (należy wpisać).</w:t>
      </w:r>
    </w:p>
    <w:p w14:paraId="75FFF5D9" w14:textId="57AFBDBB" w:rsidR="00773B3A" w:rsidRPr="009E46C3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9E46C3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9E46C3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6C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9E46C3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6C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9E46C3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Nazwa podwykonawcy</w:t>
            </w:r>
            <w:r w:rsidRPr="009E46C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9E46C3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9E46C3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9E46C3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9E46C3">
        <w:rPr>
          <w:rFonts w:ascii="Verdana" w:hAnsi="Verdana" w:cs="Times New Roman"/>
          <w:sz w:val="18"/>
          <w:szCs w:val="18"/>
        </w:rPr>
        <w:tab/>
        <w:t>Imię i Nazwisko</w:t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6C3">
        <w:rPr>
          <w:rFonts w:ascii="Verdana" w:hAnsi="Verdana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6C3">
        <w:rPr>
          <w:rFonts w:ascii="Verdana" w:hAnsi="Verdana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9E46C3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9E46C3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9E46C3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9E46C3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8"/>
          <w:szCs w:val="18"/>
        </w:rPr>
      </w:pP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.</w:t>
      </w:r>
    </w:p>
    <w:sectPr w:rsidR="00FE545C" w:rsidRPr="009E46C3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97AF9" w14:textId="77777777" w:rsidR="00267534" w:rsidRDefault="00267534">
      <w:r>
        <w:separator/>
      </w:r>
    </w:p>
  </w:endnote>
  <w:endnote w:type="continuationSeparator" w:id="0">
    <w:p w14:paraId="3C931280" w14:textId="77777777" w:rsidR="00267534" w:rsidRDefault="00267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140A7" w14:textId="77777777" w:rsidR="00267534" w:rsidRDefault="00267534">
      <w:r>
        <w:separator/>
      </w:r>
    </w:p>
  </w:footnote>
  <w:footnote w:type="continuationSeparator" w:id="0">
    <w:p w14:paraId="3FAD365B" w14:textId="77777777" w:rsidR="00267534" w:rsidRDefault="00267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3B07"/>
    <w:rsid w:val="00116EC6"/>
    <w:rsid w:val="0012228B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52D5D"/>
    <w:rsid w:val="0026390C"/>
    <w:rsid w:val="00267534"/>
    <w:rsid w:val="002723B0"/>
    <w:rsid w:val="002908E0"/>
    <w:rsid w:val="00291A94"/>
    <w:rsid w:val="002A664C"/>
    <w:rsid w:val="002A772B"/>
    <w:rsid w:val="002B5155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3F60B2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81B0E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82226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86EF3"/>
    <w:rsid w:val="00691505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0722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0DE0"/>
    <w:rsid w:val="0095672D"/>
    <w:rsid w:val="0096498C"/>
    <w:rsid w:val="00970FE4"/>
    <w:rsid w:val="009751E8"/>
    <w:rsid w:val="009842BA"/>
    <w:rsid w:val="009B2AE7"/>
    <w:rsid w:val="009C3357"/>
    <w:rsid w:val="009E3ACD"/>
    <w:rsid w:val="009E46C3"/>
    <w:rsid w:val="00A0022B"/>
    <w:rsid w:val="00A14312"/>
    <w:rsid w:val="00A24377"/>
    <w:rsid w:val="00A346FE"/>
    <w:rsid w:val="00A42A1F"/>
    <w:rsid w:val="00A47B4D"/>
    <w:rsid w:val="00A5227F"/>
    <w:rsid w:val="00A557A1"/>
    <w:rsid w:val="00A83018"/>
    <w:rsid w:val="00A83495"/>
    <w:rsid w:val="00AB0FCA"/>
    <w:rsid w:val="00AB4239"/>
    <w:rsid w:val="00AB6E39"/>
    <w:rsid w:val="00AD63E6"/>
    <w:rsid w:val="00AE10DF"/>
    <w:rsid w:val="00B33EE5"/>
    <w:rsid w:val="00B51163"/>
    <w:rsid w:val="00B629A2"/>
    <w:rsid w:val="00B718A7"/>
    <w:rsid w:val="00B774DC"/>
    <w:rsid w:val="00B905C0"/>
    <w:rsid w:val="00B92379"/>
    <w:rsid w:val="00BA3350"/>
    <w:rsid w:val="00BB2AC8"/>
    <w:rsid w:val="00BD4AE2"/>
    <w:rsid w:val="00BF0255"/>
    <w:rsid w:val="00C16C38"/>
    <w:rsid w:val="00C43C78"/>
    <w:rsid w:val="00C460D4"/>
    <w:rsid w:val="00C53716"/>
    <w:rsid w:val="00C6277C"/>
    <w:rsid w:val="00C9110A"/>
    <w:rsid w:val="00C92CEB"/>
    <w:rsid w:val="00C969A6"/>
    <w:rsid w:val="00CA1606"/>
    <w:rsid w:val="00CA7D36"/>
    <w:rsid w:val="00CC70FB"/>
    <w:rsid w:val="00CC750A"/>
    <w:rsid w:val="00CD6853"/>
    <w:rsid w:val="00CF5F1A"/>
    <w:rsid w:val="00D004C7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DE5DA7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ED734A"/>
    <w:rsid w:val="00F00591"/>
    <w:rsid w:val="00F00D1F"/>
    <w:rsid w:val="00F06C03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2025-03-20T14:36:00Z</cp:lastPrinted>
  <dcterms:created xsi:type="dcterms:W3CDTF">2025-06-13T11:27:00Z</dcterms:created>
  <dcterms:modified xsi:type="dcterms:W3CDTF">2025-06-16T09:56:00Z</dcterms:modified>
</cp:coreProperties>
</file>