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04EE" w14:textId="7737367B" w:rsidR="006F7524" w:rsidRDefault="006F7524" w:rsidP="00A44833">
      <w:pPr>
        <w:pStyle w:val="Nagwek4"/>
        <w:spacing w:after="360"/>
        <w:rPr>
          <w:bCs/>
          <w:i w:val="0"/>
          <w:sz w:val="20"/>
        </w:rPr>
      </w:pPr>
      <w:r w:rsidRPr="00996C5C">
        <w:rPr>
          <w:noProof/>
        </w:rPr>
        <w:drawing>
          <wp:inline distT="0" distB="0" distL="0" distR="0" wp14:anchorId="1C320B9D" wp14:editId="4F733F8F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9CF1A" w14:textId="6061BBA5" w:rsidR="005103B9" w:rsidRPr="00816B16" w:rsidRDefault="006676AE" w:rsidP="006F7524">
      <w:pPr>
        <w:pStyle w:val="Nagwek4"/>
        <w:spacing w:after="360"/>
        <w:ind w:left="1416"/>
        <w:rPr>
          <w:bCs/>
          <w:i w:val="0"/>
          <w:sz w:val="20"/>
        </w:rPr>
      </w:pPr>
      <w:r w:rsidRPr="00816B16">
        <w:rPr>
          <w:bCs/>
          <w:i w:val="0"/>
          <w:sz w:val="20"/>
        </w:rPr>
        <w:t xml:space="preserve">Załącznik nr </w:t>
      </w:r>
      <w:r w:rsidR="00CA435A">
        <w:rPr>
          <w:bCs/>
          <w:i w:val="0"/>
          <w:sz w:val="20"/>
        </w:rPr>
        <w:t>4</w:t>
      </w:r>
      <w:r w:rsidR="00B36ABD" w:rsidRPr="00816B16">
        <w:rPr>
          <w:bCs/>
          <w:i w:val="0"/>
          <w:sz w:val="20"/>
        </w:rPr>
        <w:t xml:space="preserve"> do SWZ</w:t>
      </w:r>
    </w:p>
    <w:p w14:paraId="14EAE51A" w14:textId="77777777" w:rsidR="00C4103F" w:rsidRPr="00816B16" w:rsidRDefault="007118F0" w:rsidP="006F7524">
      <w:pPr>
        <w:spacing w:after="80" w:line="276" w:lineRule="auto"/>
        <w:ind w:left="4960"/>
        <w:rPr>
          <w:rFonts w:ascii="Times New Roman" w:hAnsi="Times New Roman"/>
          <w:b/>
          <w:sz w:val="20"/>
          <w:szCs w:val="20"/>
        </w:rPr>
      </w:pPr>
      <w:r w:rsidRPr="00816B16">
        <w:rPr>
          <w:rFonts w:ascii="Times New Roman" w:hAnsi="Times New Roman"/>
          <w:b/>
          <w:sz w:val="20"/>
          <w:szCs w:val="20"/>
        </w:rPr>
        <w:t>Zamawiający</w:t>
      </w:r>
      <w:r w:rsidR="007936D6" w:rsidRPr="00816B16">
        <w:rPr>
          <w:rFonts w:ascii="Times New Roman" w:hAnsi="Times New Roman"/>
          <w:b/>
          <w:sz w:val="20"/>
          <w:szCs w:val="20"/>
        </w:rPr>
        <w:t>:</w:t>
      </w:r>
    </w:p>
    <w:p w14:paraId="6C1D0D5A" w14:textId="77777777" w:rsidR="007A5E23" w:rsidRPr="007A5E23" w:rsidRDefault="007A5E23" w:rsidP="006F7524">
      <w:pPr>
        <w:spacing w:after="0" w:line="480" w:lineRule="auto"/>
        <w:ind w:left="849" w:firstLine="4111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A5E2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Muzeum Niepołomickie w Niepołomicach</w:t>
      </w:r>
    </w:p>
    <w:p w14:paraId="31963141" w14:textId="77777777" w:rsidR="007A5E23" w:rsidRPr="007A5E23" w:rsidRDefault="007A5E23" w:rsidP="006F7524">
      <w:pPr>
        <w:spacing w:after="0" w:line="480" w:lineRule="auto"/>
        <w:ind w:left="849" w:firstLine="4111"/>
        <w:rPr>
          <w:rFonts w:ascii="Times New Roman" w:eastAsia="Times New Roman" w:hAnsi="Times New Roman"/>
          <w:sz w:val="20"/>
          <w:szCs w:val="20"/>
          <w:lang w:eastAsia="pl-PL"/>
        </w:rPr>
      </w:pPr>
      <w:r w:rsidRPr="007A5E23">
        <w:rPr>
          <w:rFonts w:ascii="Times New Roman" w:eastAsia="Times New Roman" w:hAnsi="Times New Roman"/>
          <w:sz w:val="20"/>
          <w:szCs w:val="20"/>
          <w:lang w:eastAsia="pl-PL"/>
        </w:rPr>
        <w:t>Ul. Zamkowa 2</w:t>
      </w:r>
    </w:p>
    <w:p w14:paraId="72AB6A59" w14:textId="69EC5251" w:rsidR="002578E4" w:rsidRPr="00816B16" w:rsidRDefault="007A5E23" w:rsidP="006F7524">
      <w:pPr>
        <w:spacing w:after="0" w:line="480" w:lineRule="auto"/>
        <w:ind w:left="849" w:firstLine="4111"/>
        <w:rPr>
          <w:rFonts w:ascii="Times New Roman" w:hAnsi="Times New Roman"/>
          <w:b/>
          <w:sz w:val="20"/>
          <w:szCs w:val="20"/>
        </w:rPr>
      </w:pPr>
      <w:r w:rsidRPr="007A5E23">
        <w:rPr>
          <w:rFonts w:ascii="Times New Roman" w:eastAsia="Times New Roman" w:hAnsi="Times New Roman"/>
          <w:sz w:val="20"/>
          <w:szCs w:val="20"/>
          <w:lang w:eastAsia="pl-PL"/>
        </w:rPr>
        <w:t>32-005 Niepołomice</w:t>
      </w:r>
    </w:p>
    <w:tbl>
      <w:tblPr>
        <w:tblW w:w="6090" w:type="dxa"/>
        <w:tblInd w:w="108" w:type="dxa"/>
        <w:tblLook w:val="04A0" w:firstRow="1" w:lastRow="0" w:firstColumn="1" w:lastColumn="0" w:noHBand="0" w:noVBand="1"/>
      </w:tblPr>
      <w:tblGrid>
        <w:gridCol w:w="1389"/>
        <w:gridCol w:w="4701"/>
      </w:tblGrid>
      <w:tr w:rsidR="002578E4" w:rsidRPr="00816B16" w14:paraId="2511070E" w14:textId="77777777" w:rsidTr="00FF431C">
        <w:trPr>
          <w:trHeight w:val="893"/>
        </w:trPr>
        <w:tc>
          <w:tcPr>
            <w:tcW w:w="1389" w:type="dxa"/>
            <w:shd w:val="clear" w:color="auto" w:fill="auto"/>
          </w:tcPr>
          <w:p w14:paraId="351BDF0E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16B1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4701" w:type="dxa"/>
            <w:shd w:val="clear" w:color="auto" w:fill="auto"/>
          </w:tcPr>
          <w:p w14:paraId="0948E65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B971AB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4A93B4" w14:textId="77777777" w:rsidR="002578E4" w:rsidRPr="00816B1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16B16" w14:paraId="7599C7B0" w14:textId="77777777" w:rsidTr="00FF431C">
        <w:trPr>
          <w:trHeight w:val="893"/>
        </w:trPr>
        <w:tc>
          <w:tcPr>
            <w:tcW w:w="1389" w:type="dxa"/>
            <w:shd w:val="clear" w:color="auto" w:fill="auto"/>
          </w:tcPr>
          <w:p w14:paraId="19487370" w14:textId="77777777" w:rsidR="002578E4" w:rsidRPr="00816B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4701" w:type="dxa"/>
            <w:shd w:val="clear" w:color="auto" w:fill="auto"/>
          </w:tcPr>
          <w:p w14:paraId="0B815C61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C1B86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CC7B0F" w14:textId="77777777" w:rsidR="002578E4" w:rsidRPr="00816B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16B1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78E9197" w14:textId="77777777" w:rsidR="002578E4" w:rsidRPr="00816B1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3"/>
      </w:tblGrid>
      <w:tr w:rsidR="007D683D" w:rsidRPr="00816B16" w14:paraId="2BAB8FE8" w14:textId="77777777" w:rsidTr="00685F5F">
        <w:tc>
          <w:tcPr>
            <w:tcW w:w="9104" w:type="dxa"/>
            <w:shd w:val="clear" w:color="auto" w:fill="D9D9D9"/>
          </w:tcPr>
          <w:p w14:paraId="23742201" w14:textId="77777777" w:rsidR="007D683D" w:rsidRPr="00816B16" w:rsidRDefault="007D683D" w:rsidP="00685F5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949332A" w14:textId="4FA62EFC" w:rsidR="007D683D" w:rsidRPr="00816B16" w:rsidRDefault="007D683D" w:rsidP="00685F5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8F6ADA">
              <w:rPr>
                <w:rFonts w:ascii="Times New Roman" w:hAnsi="Times New Roman"/>
                <w:sz w:val="20"/>
                <w:szCs w:val="20"/>
              </w:rPr>
              <w:t>4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8F6ADA">
              <w:rPr>
                <w:rFonts w:ascii="Times New Roman" w:hAnsi="Times New Roman"/>
                <w:sz w:val="20"/>
                <w:szCs w:val="20"/>
              </w:rPr>
              <w:t>320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83CB1F1" w14:textId="77777777" w:rsidR="007D683D" w:rsidRPr="00816B16" w:rsidRDefault="007D683D" w:rsidP="00685F5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B8342AA" w14:textId="77777777" w:rsidR="007D683D" w:rsidRPr="00816B16" w:rsidRDefault="007D683D" w:rsidP="00685F5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5A164F9" w14:textId="77777777" w:rsidR="007D683D" w:rsidRPr="00816B16" w:rsidRDefault="007D683D" w:rsidP="00685F5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6FBC7CE3" w14:textId="77777777" w:rsidR="00E50194" w:rsidRPr="00816B16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Na potrzeby postę</w:t>
      </w:r>
      <w:r w:rsidR="008D0487" w:rsidRPr="00816B1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6B16">
        <w:rPr>
          <w:rFonts w:ascii="Times New Roman" w:hAnsi="Times New Roman"/>
          <w:sz w:val="20"/>
          <w:szCs w:val="20"/>
        </w:rPr>
        <w:t>zamówienia publicznego</w:t>
      </w:r>
      <w:r w:rsidR="00E50194" w:rsidRPr="00816B1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16B16" w14:paraId="6C4CB275" w14:textId="77777777" w:rsidTr="0018769E">
        <w:tc>
          <w:tcPr>
            <w:tcW w:w="2269" w:type="dxa"/>
            <w:shd w:val="clear" w:color="auto" w:fill="auto"/>
          </w:tcPr>
          <w:p w14:paraId="2D1006DA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722D3B" w14:textId="0D550FE3" w:rsidR="000B3979" w:rsidRPr="00017050" w:rsidRDefault="000B3979" w:rsidP="000B397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1705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  <w:r w:rsidRPr="0001705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14:paraId="5AE3B2BC" w14:textId="160EB9FE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7D683D" w:rsidRPr="00816B16" w14:paraId="14619A71" w14:textId="77777777" w:rsidTr="00685F5F">
        <w:tc>
          <w:tcPr>
            <w:tcW w:w="2269" w:type="dxa"/>
            <w:shd w:val="clear" w:color="auto" w:fill="auto"/>
          </w:tcPr>
          <w:p w14:paraId="55671C60" w14:textId="77777777" w:rsidR="007D683D" w:rsidRPr="00816B16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B8820A" w14:textId="6560013E" w:rsidR="007D683D" w:rsidRPr="00CA435A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</w:t>
            </w:r>
            <w:r w:rsidR="00E9133C"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MN</w:t>
            </w:r>
            <w:r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.271.</w:t>
            </w:r>
            <w:r w:rsidR="006F7524"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3</w:t>
            </w:r>
            <w:r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E9133C"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7F6EAE99" w14:textId="77777777" w:rsidR="002578E4" w:rsidRPr="00816B1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42D23B5" w14:textId="77777777" w:rsidR="00F90CD1" w:rsidRPr="00816B1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prowadzonego przez </w:t>
      </w:r>
      <w:r w:rsidR="007D683D" w:rsidRPr="00816B16">
        <w:rPr>
          <w:rFonts w:ascii="Times New Roman" w:hAnsi="Times New Roman"/>
          <w:b/>
          <w:sz w:val="20"/>
          <w:szCs w:val="20"/>
        </w:rPr>
        <w:t>GMINA NIEPOŁOMICE</w:t>
      </w:r>
      <w:r w:rsidRPr="00816B16">
        <w:rPr>
          <w:rFonts w:ascii="Times New Roman" w:hAnsi="Times New Roman"/>
          <w:b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</w:t>
      </w:r>
      <w:r w:rsidR="00E65685" w:rsidRPr="00816B16">
        <w:rPr>
          <w:rFonts w:ascii="Times New Roman" w:hAnsi="Times New Roman"/>
          <w:sz w:val="20"/>
          <w:szCs w:val="20"/>
        </w:rPr>
        <w:t>oświa</w:t>
      </w:r>
      <w:r w:rsidR="00825A09" w:rsidRPr="00816B16">
        <w:rPr>
          <w:rFonts w:ascii="Times New Roman" w:hAnsi="Times New Roman"/>
          <w:sz w:val="20"/>
          <w:szCs w:val="20"/>
        </w:rPr>
        <w:t>dczam</w:t>
      </w:r>
      <w:r w:rsidR="00E65685" w:rsidRPr="00816B16">
        <w:rPr>
          <w:rFonts w:ascii="Times New Roman" w:hAnsi="Times New Roman"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50194" w:rsidRPr="00816B16" w14:paraId="7267608A" w14:textId="77777777" w:rsidTr="00650D6C">
        <w:tc>
          <w:tcPr>
            <w:tcW w:w="9104" w:type="dxa"/>
            <w:shd w:val="clear" w:color="auto" w:fill="D9D9D9"/>
          </w:tcPr>
          <w:p w14:paraId="62BFC7F8" w14:textId="77777777" w:rsidR="00E50194" w:rsidRPr="00816B1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2EF7A1C" w14:textId="77777777" w:rsidR="00C113BF" w:rsidRPr="00816B16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16B16">
        <w:rPr>
          <w:rFonts w:ascii="Times New Roman" w:hAnsi="Times New Roman"/>
          <w:sz w:val="20"/>
          <w:szCs w:val="20"/>
        </w:rPr>
        <w:t xml:space="preserve">dstawie </w:t>
      </w:r>
      <w:r w:rsidR="002C4137" w:rsidRPr="00816B1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16B16">
        <w:rPr>
          <w:rFonts w:ascii="Times New Roman" w:hAnsi="Times New Roman"/>
          <w:sz w:val="20"/>
          <w:szCs w:val="20"/>
        </w:rPr>
        <w:t>108</w:t>
      </w:r>
      <w:r w:rsidR="002C4137" w:rsidRPr="00816B16">
        <w:rPr>
          <w:rFonts w:ascii="Times New Roman" w:hAnsi="Times New Roman"/>
          <w:sz w:val="20"/>
          <w:szCs w:val="20"/>
        </w:rPr>
        <w:t xml:space="preserve"> ust 1 </w:t>
      </w:r>
      <w:r w:rsidRPr="00816B1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16B1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16B16">
        <w:rPr>
          <w:rFonts w:ascii="Times New Roman" w:hAnsi="Times New Roman"/>
          <w:sz w:val="20"/>
          <w:szCs w:val="20"/>
        </w:rPr>
        <w:t>.</w:t>
      </w:r>
    </w:p>
    <w:p w14:paraId="11E9FDCB" w14:textId="77777777" w:rsidR="00023477" w:rsidRPr="00816B1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8BA1D6D" w14:textId="77777777" w:rsidR="00023477" w:rsidRPr="00816B1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707BFC7" w14:textId="356568B4" w:rsidR="00992BD8" w:rsidRPr="00816B1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16B1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16B1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16B1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16B1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color w:val="0070C0"/>
          <w:sz w:val="20"/>
          <w:szCs w:val="20"/>
        </w:rPr>
        <w:t>]</w:t>
      </w:r>
    </w:p>
    <w:p w14:paraId="7F5525AF" w14:textId="4AEAF85D" w:rsidR="00023477" w:rsidRPr="00816B1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16B16">
        <w:rPr>
          <w:rFonts w:ascii="Times New Roman" w:hAnsi="Times New Roman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</w:t>
      </w:r>
      <w:r w:rsidR="00E426EB" w:rsidRPr="00816B1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16B1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16B16">
        <w:rPr>
          <w:rFonts w:ascii="Times New Roman" w:hAnsi="Times New Roman"/>
          <w:i/>
          <w:sz w:val="20"/>
          <w:szCs w:val="20"/>
        </w:rPr>
        <w:t>)</w:t>
      </w:r>
      <w:r w:rsidRPr="00816B16">
        <w:rPr>
          <w:rFonts w:ascii="Times New Roman" w:hAnsi="Times New Roman"/>
          <w:i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16B16">
        <w:rPr>
          <w:rFonts w:ascii="Times New Roman" w:hAnsi="Times New Roman"/>
          <w:sz w:val="20"/>
          <w:szCs w:val="20"/>
        </w:rPr>
        <w:t>110</w:t>
      </w:r>
      <w:r w:rsidRPr="00816B16">
        <w:rPr>
          <w:rFonts w:ascii="Times New Roman" w:hAnsi="Times New Roman"/>
          <w:sz w:val="20"/>
          <w:szCs w:val="20"/>
        </w:rPr>
        <w:t xml:space="preserve"> ust. </w:t>
      </w:r>
      <w:r w:rsidR="00710937" w:rsidRPr="00816B16">
        <w:rPr>
          <w:rFonts w:ascii="Times New Roman" w:hAnsi="Times New Roman"/>
          <w:sz w:val="20"/>
          <w:szCs w:val="20"/>
        </w:rPr>
        <w:t>2</w:t>
      </w:r>
      <w:r w:rsidRPr="00816B16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16B16">
        <w:rPr>
          <w:rFonts w:ascii="Times New Roman" w:hAnsi="Times New Roman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16B16">
        <w:rPr>
          <w:rFonts w:ascii="Times New Roman" w:hAnsi="Times New Roman"/>
          <w:sz w:val="20"/>
          <w:szCs w:val="20"/>
        </w:rPr>
        <w:t xml:space="preserve"> i zapobiegawcze</w:t>
      </w:r>
      <w:r w:rsidRPr="00816B1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..</w:t>
      </w:r>
      <w:r w:rsidRPr="00816B16">
        <w:rPr>
          <w:rFonts w:ascii="Times New Roman" w:hAnsi="Times New Roman"/>
          <w:sz w:val="20"/>
          <w:szCs w:val="20"/>
        </w:rPr>
        <w:t>……………</w:t>
      </w:r>
      <w:r w:rsidR="00023477" w:rsidRPr="00816B16">
        <w:rPr>
          <w:rFonts w:ascii="Times New Roman" w:hAnsi="Times New Roman"/>
          <w:sz w:val="20"/>
          <w:szCs w:val="20"/>
        </w:rPr>
        <w:t>…</w:t>
      </w: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>…</w:t>
      </w:r>
      <w:r w:rsidR="006F7524">
        <w:rPr>
          <w:rFonts w:ascii="Times New Roman" w:hAnsi="Times New Roman"/>
          <w:sz w:val="20"/>
          <w:szCs w:val="20"/>
        </w:rPr>
        <w:t>…………………………………….</w:t>
      </w:r>
    </w:p>
    <w:p w14:paraId="0093961A" w14:textId="77777777" w:rsidR="007A2BCB" w:rsidRPr="00816B1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8F209BC" w14:textId="77777777" w:rsidR="0011306C" w:rsidRPr="00816B1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16B16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16B16">
        <w:rPr>
          <w:rFonts w:ascii="Times New Roman" w:hAnsi="Times New Roman"/>
          <w:sz w:val="20"/>
          <w:szCs w:val="20"/>
        </w:rPr>
        <w:t xml:space="preserve">. </w:t>
      </w:r>
      <w:r w:rsidRPr="00816B16">
        <w:rPr>
          <w:rFonts w:ascii="Times New Roman" w:hAnsi="Times New Roman"/>
          <w:sz w:val="20"/>
          <w:szCs w:val="20"/>
        </w:rPr>
        <w:t xml:space="preserve">Dz. U. </w:t>
      </w:r>
      <w:r w:rsidR="000C2F90" w:rsidRPr="00816B16">
        <w:rPr>
          <w:rFonts w:ascii="Times New Roman" w:hAnsi="Times New Roman"/>
          <w:sz w:val="20"/>
          <w:szCs w:val="20"/>
        </w:rPr>
        <w:t xml:space="preserve">z 2023r. </w:t>
      </w:r>
      <w:r w:rsidRPr="00816B16">
        <w:rPr>
          <w:rFonts w:ascii="Times New Roman" w:hAnsi="Times New Roman"/>
          <w:sz w:val="20"/>
          <w:szCs w:val="20"/>
        </w:rPr>
        <w:t xml:space="preserve">poz. </w:t>
      </w:r>
      <w:r w:rsidR="000C2F90" w:rsidRPr="00816B16">
        <w:rPr>
          <w:rFonts w:ascii="Times New Roman" w:hAnsi="Times New Roman"/>
          <w:sz w:val="20"/>
          <w:szCs w:val="20"/>
        </w:rPr>
        <w:t>129</w:t>
      </w:r>
      <w:r w:rsidRPr="00816B16">
        <w:rPr>
          <w:rFonts w:ascii="Times New Roman" w:hAnsi="Times New Roman"/>
          <w:sz w:val="20"/>
          <w:szCs w:val="20"/>
        </w:rPr>
        <w:t>)</w:t>
      </w:r>
      <w:r w:rsidR="0011306C" w:rsidRPr="00816B1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16B1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11306C" w:rsidRPr="00816B16" w14:paraId="2C8006E1" w14:textId="77777777" w:rsidTr="00CD4DD1">
        <w:tc>
          <w:tcPr>
            <w:tcW w:w="9104" w:type="dxa"/>
            <w:shd w:val="clear" w:color="auto" w:fill="D9D9D9"/>
          </w:tcPr>
          <w:p w14:paraId="386C442B" w14:textId="77777777" w:rsidR="0011306C" w:rsidRPr="00816B1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16B1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94B6BC" w14:textId="77777777" w:rsidR="00D2702A" w:rsidRPr="00816B1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</w:t>
      </w:r>
      <w:r w:rsidR="00313417" w:rsidRPr="00816B1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16B1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16B1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16B1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6B16" w14:paraId="3E8FA191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31B2" w14:textId="77777777" w:rsidR="00D2702A" w:rsidRPr="00816B1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6CFB" w14:textId="77777777" w:rsidR="00D2702A" w:rsidRPr="00816B1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D683D" w:rsidRPr="00AA718C" w14:paraId="48882F17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345C" w14:textId="33F76ED3" w:rsidR="007D683D" w:rsidRPr="00AA718C" w:rsidRDefault="0020469D" w:rsidP="00685F5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71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57AE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008CB9CE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 udzielenie zamówienia publicznego mogą ubiegać się wykonawcy, którzy spełniają warunki, dotyczące  zdolności technicznej lub zawodowej.</w:t>
            </w:r>
          </w:p>
          <w:p w14:paraId="31C0D699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Zamawiający uzna warunek za spełniony poprzez wykazanie przez Wykonawcę, że:</w:t>
            </w:r>
          </w:p>
          <w:p w14:paraId="4DF57F5A" w14:textId="39F49EF5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1) w okresie ostatnich trzech lat przed upływem terminu składania ofert, a jeżeli okres prowadzenia działalności jest krótszy, w tym okresie wykonał co najmniej jedno zamówienie dla muzeów lub instytutów lub instytucji kultury, w zakres którego wchodziły usługi polegające na digitalizacji negatywów w ilości nie mniejszej niż 30 000 klatek oraz załączy dowody określające czy usługi te zostały wykonane należycie.</w:t>
            </w:r>
            <w:r w:rsidR="00A80AFD">
              <w:t xml:space="preserve"> </w:t>
            </w:r>
            <w:r w:rsidR="00A80AFD" w:rsidRPr="00A80A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(Na ilość 30 000 klatek mogą składać się nie więcej niż trzy zamówienia)</w:t>
            </w:r>
            <w:r w:rsidR="00A80A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14:paraId="5E2387E2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2) dysponuje następującym sprzętem (minimalne wymagania sprzętowe):</w:t>
            </w:r>
          </w:p>
          <w:p w14:paraId="1420C5B7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aparat cyfrowy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pełnoklatkowy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matryca aparatu zapewniająca rozdzielczość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digitalizowanego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obiektu wynoszącą min.5000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ppi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Rozdzielczość ma odnosić się do zawartości merytorycznej obrazka bez ramki; </w:t>
            </w:r>
          </w:p>
          <w:p w14:paraId="484DC470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obiektyw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stałoogniskowy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MACRO gwarantujący minimalne wady optyczne.</w:t>
            </w:r>
          </w:p>
          <w:p w14:paraId="6A75D70C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3) dysponuje urządzeniem do reprodukcji, które zapewni:</w:t>
            </w:r>
          </w:p>
          <w:p w14:paraId="45C7E9CF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bezpieczeństwo termiczne, mechaniczne,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luminacyjne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(oświetlenie poza produkcyjne) negatywu; </w:t>
            </w:r>
          </w:p>
          <w:p w14:paraId="21618D1B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okno maskownicy dla klatki zapewniające uzyskanie 100% zawartości merytorycznej klatki plus widoczny nośnik stanowiący ramkę; </w:t>
            </w:r>
          </w:p>
          <w:p w14:paraId="366F15A8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c)  stabilność mechaniczną (eliminacja wstrząsów);</w:t>
            </w:r>
          </w:p>
          <w:p w14:paraId="5E9EA77E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d)  możliwość precyzyjnego ustawienia równoległości płaszczyzn negatyw - matryca;</w:t>
            </w:r>
          </w:p>
          <w:p w14:paraId="078C8855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e)  system usuwania kurzu z otoczenia;</w:t>
            </w:r>
          </w:p>
          <w:p w14:paraId="3556EC83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f) system sprężonego powietrza do oczyszczania-przedmuchiwania negatywów. System musi         posiadać filtry na cząstki stałe, olej i wilgoć; </w:t>
            </w:r>
          </w:p>
          <w:p w14:paraId="62BC29F1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4) dysponuje następującym oprogramowaniem graficznym:</w:t>
            </w:r>
          </w:p>
          <w:p w14:paraId="67A1DFE9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 Adobe Photoshop w najnowszej wersji;</w:t>
            </w:r>
          </w:p>
          <w:p w14:paraId="5AFA1F1B" w14:textId="4817D3EC" w:rsidR="00FC4BC5" w:rsidRPr="000D3270" w:rsidRDefault="00BF3925" w:rsidP="00BF3925">
            <w:p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Capture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One w najnowszej wersji</w:t>
            </w:r>
          </w:p>
        </w:tc>
      </w:tr>
    </w:tbl>
    <w:p w14:paraId="3E194C9D" w14:textId="77777777" w:rsidR="00E9133C" w:rsidRDefault="00E9133C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00F9EAEA" w14:textId="77777777" w:rsidR="00E9133C" w:rsidRDefault="00E9133C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2B836EDB" w14:textId="6B9CFF45" w:rsidR="00816B16" w:rsidRDefault="00816B16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6C4097CE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050CA849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1A0A21B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6625462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B862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4185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74D0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7542EAAF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F48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CFA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3A5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28D67F62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20C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419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5E5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E1A09A" w14:textId="7AD0F230" w:rsidR="00816B16" w:rsidRDefault="00816B16" w:rsidP="00816B16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 w:rsidR="000B42B6">
        <w:rPr>
          <w:rFonts w:ascii="Times New Roman" w:hAnsi="Times New Roman"/>
          <w:sz w:val="20"/>
          <w:szCs w:val="20"/>
        </w:rPr>
        <w:t>usługi,</w:t>
      </w:r>
      <w:r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35DB1128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5A9C4A79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03D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61C4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A1A6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1146441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F6B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E1B7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0BA3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6D4D4288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9C1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2B6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649B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FE4C66" w14:textId="77777777" w:rsidR="00E21BB4" w:rsidRPr="00816B1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01C5BB9A" w14:textId="77777777" w:rsidR="00E21BB4" w:rsidRPr="00816B1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16B1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16B1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BAAE8E" w14:textId="77777777" w:rsidR="00C62F57" w:rsidRPr="00816B1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C74C7D" w14:textId="77777777" w:rsidR="00C62F57" w:rsidRPr="00816B1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DCE2C27" w14:textId="77777777" w:rsidR="00721D87" w:rsidRPr="00816B1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16B16">
        <w:rPr>
          <w:rFonts w:ascii="Times New Roman" w:hAnsi="Times New Roman"/>
          <w:sz w:val="20"/>
          <w:szCs w:val="20"/>
        </w:rPr>
        <w:t>ych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16B16">
        <w:rPr>
          <w:rFonts w:ascii="Times New Roman" w:hAnsi="Times New Roman"/>
          <w:sz w:val="20"/>
          <w:szCs w:val="20"/>
        </w:rPr>
        <w:t>ego/</w:t>
      </w:r>
      <w:proofErr w:type="spellStart"/>
      <w:r w:rsidRPr="00816B16">
        <w:rPr>
          <w:rFonts w:ascii="Times New Roman" w:hAnsi="Times New Roman"/>
          <w:sz w:val="20"/>
          <w:szCs w:val="20"/>
        </w:rPr>
        <w:t>ych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zasoby: </w:t>
      </w:r>
    </w:p>
    <w:p w14:paraId="4980BEB7" w14:textId="77777777" w:rsidR="00721D87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B21578E" w14:textId="77777777" w:rsidR="00721D87" w:rsidRPr="00816B1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928E40F" w14:textId="77777777" w:rsidR="00721D87" w:rsidRPr="00816B1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0C20EDB" w14:textId="77777777" w:rsidR="00E21BB4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16B16">
        <w:rPr>
          <w:rFonts w:ascii="Times New Roman" w:hAnsi="Times New Roman"/>
          <w:sz w:val="20"/>
          <w:szCs w:val="20"/>
        </w:rPr>
        <w:t>………………………….</w:t>
      </w:r>
    </w:p>
    <w:p w14:paraId="1FC0C7B2" w14:textId="77777777" w:rsidR="00E21BB4" w:rsidRPr="00816B1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1B9ACDD" w14:textId="77777777" w:rsidR="00C62F57" w:rsidRPr="00816B1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BE6F04" w:rsidRPr="00816B16" w14:paraId="502503A0" w14:textId="77777777" w:rsidTr="00CD4DD1">
        <w:tc>
          <w:tcPr>
            <w:tcW w:w="9104" w:type="dxa"/>
            <w:shd w:val="clear" w:color="auto" w:fill="D9D9D9"/>
          </w:tcPr>
          <w:p w14:paraId="0B2972C7" w14:textId="77777777" w:rsidR="00BE6F04" w:rsidRPr="00816B1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708E7F8" w14:textId="77777777" w:rsidR="00FE4E2B" w:rsidRPr="00816B1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6B1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426EB" w:rsidRPr="00816B16" w14:paraId="0795D82F" w14:textId="77777777" w:rsidTr="00847232">
        <w:tc>
          <w:tcPr>
            <w:tcW w:w="9104" w:type="dxa"/>
            <w:shd w:val="clear" w:color="auto" w:fill="D9D9D9"/>
          </w:tcPr>
          <w:p w14:paraId="6BB7DC93" w14:textId="77777777" w:rsidR="00E426EB" w:rsidRPr="00816B1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934264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66BC77" w14:textId="77777777" w:rsidR="00E426EB" w:rsidRPr="00816B1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58D54E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8FBF463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4DB7F1C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3A84CD6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A98645E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4F2D96" w14:textId="77777777" w:rsidR="0012157F" w:rsidRPr="00816B1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949940" w14:textId="0EB5B567" w:rsidR="00816B16" w:rsidRDefault="00816B16" w:rsidP="00816B16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 xml:space="preserve">Oświadczenie musi być podpisane kwalifikowanym podpisem elektronicznym lub podpisem  zaufanym lub </w:t>
      </w:r>
      <w:r w:rsidR="00E9133C">
        <w:rPr>
          <w:rFonts w:ascii="Times New Roman" w:hAnsi="Times New Roman"/>
          <w:i/>
          <w:sz w:val="16"/>
          <w:szCs w:val="16"/>
        </w:rPr>
        <w:t xml:space="preserve">elektronicznym </w:t>
      </w:r>
      <w:r>
        <w:rPr>
          <w:rFonts w:ascii="Times New Roman" w:hAnsi="Times New Roman"/>
          <w:i/>
          <w:sz w:val="16"/>
          <w:szCs w:val="16"/>
        </w:rPr>
        <w:t>podpisem  osobistym przez osobę upoważnioną</w:t>
      </w:r>
    </w:p>
    <w:p w14:paraId="62C80A35" w14:textId="77777777" w:rsidR="00524951" w:rsidRPr="00816B1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</w:p>
    <w:p w14:paraId="2F3C8AEA" w14:textId="77777777" w:rsidR="00524951" w:rsidRPr="00816B1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0AA0FEB" w14:textId="77777777" w:rsidR="00484F88" w:rsidRPr="00816B1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16B16" w:rsidSect="00FF43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EF990" w14:textId="77777777" w:rsidR="00F10ECC" w:rsidRDefault="00F10ECC" w:rsidP="0038231F">
      <w:pPr>
        <w:spacing w:after="0" w:line="240" w:lineRule="auto"/>
      </w:pPr>
      <w:r>
        <w:separator/>
      </w:r>
    </w:p>
  </w:endnote>
  <w:endnote w:type="continuationSeparator" w:id="0">
    <w:p w14:paraId="56C93FFD" w14:textId="77777777" w:rsidR="00F10ECC" w:rsidRDefault="00F10E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6D499" w14:textId="77777777" w:rsidR="007D683D" w:rsidRDefault="007D68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12BAC" w14:textId="77777777" w:rsidR="00F8042D" w:rsidRDefault="00F8042D">
    <w:pPr>
      <w:pStyle w:val="Stopka"/>
      <w:jc w:val="right"/>
    </w:pPr>
    <w:r>
      <w:t xml:space="preserve">Strona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1</w:t>
    </w:r>
    <w:r w:rsidR="005A2725">
      <w:rPr>
        <w:b/>
        <w:bCs/>
        <w:sz w:val="24"/>
        <w:szCs w:val="24"/>
      </w:rPr>
      <w:fldChar w:fldCharType="end"/>
    </w:r>
    <w:r>
      <w:t xml:space="preserve"> z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4</w:t>
    </w:r>
    <w:r w:rsidR="005A2725">
      <w:rPr>
        <w:b/>
        <w:bCs/>
        <w:sz w:val="24"/>
        <w:szCs w:val="24"/>
      </w:rPr>
      <w:fldChar w:fldCharType="end"/>
    </w:r>
  </w:p>
  <w:p w14:paraId="6A855C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057BD" w14:textId="77777777" w:rsidR="007D683D" w:rsidRDefault="007D68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8DE7E" w14:textId="77777777" w:rsidR="00F10ECC" w:rsidRDefault="00F10ECC" w:rsidP="0038231F">
      <w:pPr>
        <w:spacing w:after="0" w:line="240" w:lineRule="auto"/>
      </w:pPr>
      <w:r>
        <w:separator/>
      </w:r>
    </w:p>
  </w:footnote>
  <w:footnote w:type="continuationSeparator" w:id="0">
    <w:p w14:paraId="082CA117" w14:textId="77777777" w:rsidR="00F10ECC" w:rsidRDefault="00F10ECC" w:rsidP="0038231F">
      <w:pPr>
        <w:spacing w:after="0" w:line="240" w:lineRule="auto"/>
      </w:pPr>
      <w:r>
        <w:continuationSeparator/>
      </w:r>
    </w:p>
  </w:footnote>
  <w:footnote w:id="1">
    <w:p w14:paraId="4EDA19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039A9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DD6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1AFE4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11FE" w14:textId="77777777" w:rsidR="007D683D" w:rsidRDefault="007D68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D001" w14:textId="77777777" w:rsidR="007D683D" w:rsidRDefault="007D68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C474B" w14:textId="77777777" w:rsidR="007D683D" w:rsidRDefault="007D68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30FD1"/>
    <w:multiLevelType w:val="multilevel"/>
    <w:tmpl w:val="5EB4944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64431"/>
    <w:multiLevelType w:val="hybridMultilevel"/>
    <w:tmpl w:val="A64C4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DF497A"/>
    <w:multiLevelType w:val="hybridMultilevel"/>
    <w:tmpl w:val="3E1E9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F395E"/>
    <w:multiLevelType w:val="hybridMultilevel"/>
    <w:tmpl w:val="4D8EB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524B1"/>
    <w:multiLevelType w:val="hybridMultilevel"/>
    <w:tmpl w:val="EEE2F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22C11"/>
    <w:multiLevelType w:val="hybridMultilevel"/>
    <w:tmpl w:val="52B44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915D7"/>
    <w:multiLevelType w:val="hybridMultilevel"/>
    <w:tmpl w:val="FFFFFFFF"/>
    <w:lvl w:ilvl="0" w:tplc="CAB2B8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956763">
    <w:abstractNumId w:val="16"/>
  </w:num>
  <w:num w:numId="2" w16cid:durableId="2109160003">
    <w:abstractNumId w:val="0"/>
  </w:num>
  <w:num w:numId="3" w16cid:durableId="86772194">
    <w:abstractNumId w:val="14"/>
  </w:num>
  <w:num w:numId="4" w16cid:durableId="904605124">
    <w:abstractNumId w:val="20"/>
  </w:num>
  <w:num w:numId="5" w16cid:durableId="191841654">
    <w:abstractNumId w:val="17"/>
  </w:num>
  <w:num w:numId="6" w16cid:durableId="1616907259">
    <w:abstractNumId w:val="13"/>
  </w:num>
  <w:num w:numId="7" w16cid:durableId="1471633372">
    <w:abstractNumId w:val="1"/>
  </w:num>
  <w:num w:numId="8" w16cid:durableId="1836602503">
    <w:abstractNumId w:val="8"/>
  </w:num>
  <w:num w:numId="9" w16cid:durableId="1653563203">
    <w:abstractNumId w:val="6"/>
  </w:num>
  <w:num w:numId="10" w16cid:durableId="393048866">
    <w:abstractNumId w:val="10"/>
  </w:num>
  <w:num w:numId="11" w16cid:durableId="1181428842">
    <w:abstractNumId w:val="7"/>
  </w:num>
  <w:num w:numId="12" w16cid:durableId="1943759786">
    <w:abstractNumId w:val="12"/>
  </w:num>
  <w:num w:numId="13" w16cid:durableId="1314529931">
    <w:abstractNumId w:val="4"/>
  </w:num>
  <w:num w:numId="14" w16cid:durableId="537746765">
    <w:abstractNumId w:val="3"/>
  </w:num>
  <w:num w:numId="15" w16cid:durableId="1374043662">
    <w:abstractNumId w:val="5"/>
  </w:num>
  <w:num w:numId="16" w16cid:durableId="1110392936">
    <w:abstractNumId w:val="19"/>
  </w:num>
  <w:num w:numId="17" w16cid:durableId="1798984309">
    <w:abstractNumId w:val="9"/>
  </w:num>
  <w:num w:numId="18" w16cid:durableId="144903384">
    <w:abstractNumId w:val="15"/>
  </w:num>
  <w:num w:numId="19" w16cid:durableId="1955138377">
    <w:abstractNumId w:val="11"/>
  </w:num>
  <w:num w:numId="20" w16cid:durableId="10491972">
    <w:abstractNumId w:val="18"/>
  </w:num>
  <w:num w:numId="21" w16cid:durableId="1528568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3D"/>
    <w:rsid w:val="00017050"/>
    <w:rsid w:val="00023477"/>
    <w:rsid w:val="000247FF"/>
    <w:rsid w:val="00025C8D"/>
    <w:rsid w:val="00025FD3"/>
    <w:rsid w:val="000303EE"/>
    <w:rsid w:val="000314DD"/>
    <w:rsid w:val="0005473D"/>
    <w:rsid w:val="00057FC1"/>
    <w:rsid w:val="000642B4"/>
    <w:rsid w:val="00070EB8"/>
    <w:rsid w:val="00073C3D"/>
    <w:rsid w:val="000809B6"/>
    <w:rsid w:val="000857C0"/>
    <w:rsid w:val="000B1025"/>
    <w:rsid w:val="000B3979"/>
    <w:rsid w:val="000B42B6"/>
    <w:rsid w:val="000B54D1"/>
    <w:rsid w:val="000C021E"/>
    <w:rsid w:val="000C18AF"/>
    <w:rsid w:val="000C2F90"/>
    <w:rsid w:val="000D3270"/>
    <w:rsid w:val="000D6F17"/>
    <w:rsid w:val="000D73C4"/>
    <w:rsid w:val="000E4C8B"/>
    <w:rsid w:val="000E4D37"/>
    <w:rsid w:val="00110593"/>
    <w:rsid w:val="0011306C"/>
    <w:rsid w:val="0012157F"/>
    <w:rsid w:val="001477C3"/>
    <w:rsid w:val="00160A7A"/>
    <w:rsid w:val="0018769E"/>
    <w:rsid w:val="00187A0F"/>
    <w:rsid w:val="001902D2"/>
    <w:rsid w:val="001C068A"/>
    <w:rsid w:val="001C6945"/>
    <w:rsid w:val="001F027E"/>
    <w:rsid w:val="00203A40"/>
    <w:rsid w:val="0020469D"/>
    <w:rsid w:val="002168A8"/>
    <w:rsid w:val="0021752E"/>
    <w:rsid w:val="00232DF0"/>
    <w:rsid w:val="002331E5"/>
    <w:rsid w:val="002342F1"/>
    <w:rsid w:val="002426FF"/>
    <w:rsid w:val="00255142"/>
    <w:rsid w:val="00256CEC"/>
    <w:rsid w:val="002578E4"/>
    <w:rsid w:val="00257E73"/>
    <w:rsid w:val="00262D61"/>
    <w:rsid w:val="00277FC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08E"/>
    <w:rsid w:val="0030183D"/>
    <w:rsid w:val="00313417"/>
    <w:rsid w:val="00313911"/>
    <w:rsid w:val="00333209"/>
    <w:rsid w:val="00335BA7"/>
    <w:rsid w:val="00337073"/>
    <w:rsid w:val="00343DBD"/>
    <w:rsid w:val="00350CD9"/>
    <w:rsid w:val="00351F8A"/>
    <w:rsid w:val="00364235"/>
    <w:rsid w:val="00366B3D"/>
    <w:rsid w:val="00371CB8"/>
    <w:rsid w:val="0038231F"/>
    <w:rsid w:val="003A6AD9"/>
    <w:rsid w:val="003B2070"/>
    <w:rsid w:val="003B214C"/>
    <w:rsid w:val="003B7238"/>
    <w:rsid w:val="003C3B64"/>
    <w:rsid w:val="003D398E"/>
    <w:rsid w:val="003E3FAD"/>
    <w:rsid w:val="003F024C"/>
    <w:rsid w:val="00403625"/>
    <w:rsid w:val="00424990"/>
    <w:rsid w:val="00434CC2"/>
    <w:rsid w:val="0043766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E94"/>
    <w:rsid w:val="00512A1E"/>
    <w:rsid w:val="00520174"/>
    <w:rsid w:val="00524951"/>
    <w:rsid w:val="005364B6"/>
    <w:rsid w:val="005434B3"/>
    <w:rsid w:val="00546DC1"/>
    <w:rsid w:val="00561084"/>
    <w:rsid w:val="005641F0"/>
    <w:rsid w:val="005A2725"/>
    <w:rsid w:val="005B11F3"/>
    <w:rsid w:val="005C39CA"/>
    <w:rsid w:val="005E176A"/>
    <w:rsid w:val="005E24AA"/>
    <w:rsid w:val="005E579C"/>
    <w:rsid w:val="005F0362"/>
    <w:rsid w:val="006050FD"/>
    <w:rsid w:val="00612283"/>
    <w:rsid w:val="00634311"/>
    <w:rsid w:val="00641874"/>
    <w:rsid w:val="00650D6C"/>
    <w:rsid w:val="006676AE"/>
    <w:rsid w:val="006A0DA2"/>
    <w:rsid w:val="006A3A1F"/>
    <w:rsid w:val="006A3D46"/>
    <w:rsid w:val="006A52B6"/>
    <w:rsid w:val="006B53D6"/>
    <w:rsid w:val="006D536F"/>
    <w:rsid w:val="006F0034"/>
    <w:rsid w:val="006F3D32"/>
    <w:rsid w:val="006F7524"/>
    <w:rsid w:val="00710937"/>
    <w:rsid w:val="007118F0"/>
    <w:rsid w:val="00711B65"/>
    <w:rsid w:val="00721D87"/>
    <w:rsid w:val="0072560B"/>
    <w:rsid w:val="00746532"/>
    <w:rsid w:val="00751725"/>
    <w:rsid w:val="00756C8F"/>
    <w:rsid w:val="00757EFB"/>
    <w:rsid w:val="00763E75"/>
    <w:rsid w:val="007840F2"/>
    <w:rsid w:val="007936D6"/>
    <w:rsid w:val="007961C8"/>
    <w:rsid w:val="007A2BCB"/>
    <w:rsid w:val="007A5E23"/>
    <w:rsid w:val="007B01C8"/>
    <w:rsid w:val="007D5B61"/>
    <w:rsid w:val="007D683D"/>
    <w:rsid w:val="007E2F69"/>
    <w:rsid w:val="00804F07"/>
    <w:rsid w:val="0080645F"/>
    <w:rsid w:val="00816B16"/>
    <w:rsid w:val="00825A09"/>
    <w:rsid w:val="00830AB1"/>
    <w:rsid w:val="00833FCD"/>
    <w:rsid w:val="00842991"/>
    <w:rsid w:val="00847232"/>
    <w:rsid w:val="008664F0"/>
    <w:rsid w:val="008757E1"/>
    <w:rsid w:val="00892E48"/>
    <w:rsid w:val="008B53FE"/>
    <w:rsid w:val="008C5709"/>
    <w:rsid w:val="008C6DF8"/>
    <w:rsid w:val="008D0487"/>
    <w:rsid w:val="008D33C8"/>
    <w:rsid w:val="008F3B4E"/>
    <w:rsid w:val="008F5F77"/>
    <w:rsid w:val="008F6ADA"/>
    <w:rsid w:val="00902BD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3FD9"/>
    <w:rsid w:val="00A347DE"/>
    <w:rsid w:val="00A44833"/>
    <w:rsid w:val="00A80AFD"/>
    <w:rsid w:val="00A90D0E"/>
    <w:rsid w:val="00AA718C"/>
    <w:rsid w:val="00AC5247"/>
    <w:rsid w:val="00AD3040"/>
    <w:rsid w:val="00AE6FF2"/>
    <w:rsid w:val="00B0088C"/>
    <w:rsid w:val="00B15219"/>
    <w:rsid w:val="00B15FD3"/>
    <w:rsid w:val="00B34079"/>
    <w:rsid w:val="00B36ABD"/>
    <w:rsid w:val="00B6581A"/>
    <w:rsid w:val="00B77A4D"/>
    <w:rsid w:val="00B8005E"/>
    <w:rsid w:val="00B90E42"/>
    <w:rsid w:val="00BB0C3C"/>
    <w:rsid w:val="00BB7D50"/>
    <w:rsid w:val="00BE6F04"/>
    <w:rsid w:val="00BF3925"/>
    <w:rsid w:val="00C014B5"/>
    <w:rsid w:val="00C03BED"/>
    <w:rsid w:val="00C113BF"/>
    <w:rsid w:val="00C148D3"/>
    <w:rsid w:val="00C4103F"/>
    <w:rsid w:val="00C44D01"/>
    <w:rsid w:val="00C57DEB"/>
    <w:rsid w:val="00C62F57"/>
    <w:rsid w:val="00C737A7"/>
    <w:rsid w:val="00C81012"/>
    <w:rsid w:val="00C909B9"/>
    <w:rsid w:val="00CA435A"/>
    <w:rsid w:val="00CC2E8E"/>
    <w:rsid w:val="00CD0851"/>
    <w:rsid w:val="00CD4DD1"/>
    <w:rsid w:val="00D150F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133C"/>
    <w:rsid w:val="00EB7CDE"/>
    <w:rsid w:val="00ED0A62"/>
    <w:rsid w:val="00EE1FBF"/>
    <w:rsid w:val="00EE40F5"/>
    <w:rsid w:val="00EF74CA"/>
    <w:rsid w:val="00F04280"/>
    <w:rsid w:val="00F10ECC"/>
    <w:rsid w:val="00F318EC"/>
    <w:rsid w:val="00F365F2"/>
    <w:rsid w:val="00F43919"/>
    <w:rsid w:val="00F66810"/>
    <w:rsid w:val="00F8042D"/>
    <w:rsid w:val="00F8636A"/>
    <w:rsid w:val="00F90CD1"/>
    <w:rsid w:val="00FC0317"/>
    <w:rsid w:val="00FC4BC5"/>
    <w:rsid w:val="00FE4E2B"/>
    <w:rsid w:val="00FF0EBB"/>
    <w:rsid w:val="00FF2111"/>
    <w:rsid w:val="00FF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BAE56"/>
  <w15:docId w15:val="{C0674C18-56C2-4A1F-9D37-F8C8CBC0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7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20469D"/>
    <w:rPr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204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DB9F1-4A40-4509-A266-E7EB1142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1046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2025-07-15T12:06:00Z</cp:lastPrinted>
  <dcterms:created xsi:type="dcterms:W3CDTF">2025-07-15T12:06:00Z</dcterms:created>
  <dcterms:modified xsi:type="dcterms:W3CDTF">2025-07-15T12:06:00Z</dcterms:modified>
</cp:coreProperties>
</file>