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3C985" w14:textId="77777777" w:rsidR="0041030C" w:rsidRPr="0041030C" w:rsidRDefault="0041030C" w:rsidP="0041030C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Cs/>
          <w:sz w:val="20"/>
          <w:szCs w:val="20"/>
        </w:rPr>
        <w:tab/>
      </w:r>
      <w:r w:rsidRPr="0041030C">
        <w:rPr>
          <w:rFonts w:ascii="Verdana" w:hAnsi="Verdana"/>
          <w:b/>
          <w:bCs/>
          <w:sz w:val="20"/>
          <w:szCs w:val="20"/>
        </w:rPr>
        <w:t>Załącznik nr 1</w:t>
      </w:r>
    </w:p>
    <w:p w14:paraId="5F66C5E3" w14:textId="77777777" w:rsidR="0041030C" w:rsidRPr="0041030C" w:rsidRDefault="0041030C" w:rsidP="0041030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4C275C0" w14:textId="77777777" w:rsidR="0041030C" w:rsidRPr="0041030C" w:rsidRDefault="0041030C" w:rsidP="0041030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>FORMULARZ OFERTY</w:t>
      </w:r>
    </w:p>
    <w:p w14:paraId="332C09E3" w14:textId="77777777" w:rsidR="0041030C" w:rsidRPr="0041030C" w:rsidRDefault="0041030C" w:rsidP="0041030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B8419B7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NAZWA WYKONAWCY: ……………………………………………………………………..</w:t>
      </w:r>
    </w:p>
    <w:p w14:paraId="55DB498F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FORMA PROWADZONEJ DZIAŁALNOŚCI: ............................................</w:t>
      </w:r>
    </w:p>
    <w:p w14:paraId="58A1E91C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678C22B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POWIAT: ………………………………… WOJEWÓDZTWO …………………………….....</w:t>
      </w:r>
    </w:p>
    <w:p w14:paraId="71BDD425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1030C">
        <w:rPr>
          <w:rFonts w:ascii="Verdana" w:hAnsi="Verdana"/>
          <w:sz w:val="20"/>
          <w:szCs w:val="20"/>
          <w:lang w:val="de-DE"/>
        </w:rPr>
        <w:t xml:space="preserve">TEL. </w:t>
      </w:r>
      <w:r w:rsidRPr="0041030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1A807832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1030C">
        <w:rPr>
          <w:rFonts w:ascii="Verdana" w:hAnsi="Verdana"/>
          <w:sz w:val="20"/>
          <w:szCs w:val="20"/>
          <w:lang w:val="de-DE"/>
        </w:rPr>
        <w:t xml:space="preserve">FAX </w:t>
      </w:r>
      <w:r w:rsidRPr="0041030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4D8FC73E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1030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FDB6E64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1030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026B623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8264551" w14:textId="77777777" w:rsidR="0041030C" w:rsidRPr="0041030C" w:rsidRDefault="0041030C" w:rsidP="0041030C">
      <w:pPr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Do: Nazwa i siedziba Zamawiającego:</w:t>
      </w:r>
    </w:p>
    <w:p w14:paraId="5F3DFDC7" w14:textId="77777777" w:rsidR="0041030C" w:rsidRPr="0041030C" w:rsidRDefault="0041030C" w:rsidP="0041030C">
      <w:pPr>
        <w:ind w:right="-110"/>
        <w:rPr>
          <w:rFonts w:ascii="Verdana" w:hAnsi="Verdana"/>
          <w:b/>
          <w:sz w:val="20"/>
          <w:szCs w:val="20"/>
        </w:rPr>
      </w:pPr>
    </w:p>
    <w:p w14:paraId="683DB4D3" w14:textId="77777777" w:rsidR="0041030C" w:rsidRPr="0041030C" w:rsidRDefault="0041030C" w:rsidP="0041030C">
      <w:pPr>
        <w:ind w:right="-110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24EF452" w14:textId="77777777" w:rsidR="0041030C" w:rsidRPr="0041030C" w:rsidRDefault="0041030C" w:rsidP="0041030C">
      <w:pPr>
        <w:ind w:right="-110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9FFB652" w14:textId="77777777" w:rsidR="0041030C" w:rsidRPr="0041030C" w:rsidRDefault="0041030C" w:rsidP="0041030C">
      <w:pPr>
        <w:ind w:right="-110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2023B08" w14:textId="77777777" w:rsidR="0041030C" w:rsidRPr="0041030C" w:rsidRDefault="0041030C" w:rsidP="0041030C">
      <w:pPr>
        <w:ind w:firstLine="3969"/>
        <w:rPr>
          <w:rFonts w:ascii="Verdana" w:hAnsi="Verdana"/>
          <w:b/>
          <w:sz w:val="20"/>
          <w:szCs w:val="20"/>
        </w:rPr>
      </w:pPr>
    </w:p>
    <w:p w14:paraId="5A9F9A8A" w14:textId="067E6EF6" w:rsidR="0041030C" w:rsidRPr="0041030C" w:rsidRDefault="0041030C" w:rsidP="0041030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41030C">
        <w:rPr>
          <w:rFonts w:ascii="Verdana" w:hAnsi="Verdana"/>
          <w:b/>
          <w:sz w:val="20"/>
          <w:szCs w:val="20"/>
        </w:rPr>
        <w:t>wykonanie kompleksu saun na poziomie parteru budynku basenu AGH wraz z dostosowaniem pomieszczeń do aktualnych przepisów ppoż. - DE-dzp.272-</w:t>
      </w:r>
      <w:r>
        <w:rPr>
          <w:rFonts w:ascii="Verdana" w:hAnsi="Verdana"/>
          <w:b/>
          <w:sz w:val="20"/>
          <w:szCs w:val="20"/>
        </w:rPr>
        <w:t>433</w:t>
      </w:r>
      <w:r w:rsidRPr="0041030C">
        <w:rPr>
          <w:rFonts w:ascii="Verdana" w:hAnsi="Verdana"/>
          <w:b/>
          <w:sz w:val="20"/>
          <w:szCs w:val="20"/>
        </w:rPr>
        <w:t xml:space="preserve">/25, </w:t>
      </w:r>
      <w:r w:rsidRPr="0041030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7F88B0E" w14:textId="77777777" w:rsidR="0041030C" w:rsidRPr="0041030C" w:rsidRDefault="0041030C" w:rsidP="0041030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4FB79A4" w14:textId="77777777" w:rsidR="0041030C" w:rsidRPr="0041030C" w:rsidRDefault="0041030C" w:rsidP="0041030C">
      <w:pPr>
        <w:widowControl w:val="0"/>
        <w:ind w:right="1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E767573" w14:textId="77777777" w:rsidR="0041030C" w:rsidRPr="0041030C" w:rsidRDefault="0041030C" w:rsidP="0041030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18493B2" w14:textId="77777777" w:rsidR="0041030C" w:rsidRPr="0041030C" w:rsidRDefault="0041030C" w:rsidP="0041030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4622E21D" w14:textId="77777777" w:rsidR="0041030C" w:rsidRPr="0041030C" w:rsidRDefault="0041030C" w:rsidP="0041030C">
      <w:pPr>
        <w:widowControl w:val="0"/>
        <w:rPr>
          <w:rFonts w:ascii="Verdana" w:hAnsi="Verdana"/>
          <w:b/>
          <w:sz w:val="20"/>
          <w:szCs w:val="20"/>
        </w:rPr>
      </w:pPr>
    </w:p>
    <w:p w14:paraId="43495331" w14:textId="77777777" w:rsidR="0041030C" w:rsidRPr="0041030C" w:rsidRDefault="0041030C" w:rsidP="0041030C">
      <w:pPr>
        <w:widowControl w:val="0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>Powyższa cena zawiera podatek VAT w wysokości .......... % tj.……………….PLN</w:t>
      </w:r>
    </w:p>
    <w:p w14:paraId="6F0964C7" w14:textId="77777777" w:rsidR="0041030C" w:rsidRPr="0041030C" w:rsidRDefault="0041030C" w:rsidP="0041030C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566C084C" w14:textId="77777777" w:rsidR="0041030C" w:rsidRPr="0041030C" w:rsidRDefault="0041030C" w:rsidP="0041030C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 xml:space="preserve">Termin realizacji umowy: do 70 dni  </w:t>
      </w:r>
      <w:r w:rsidRPr="0041030C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09873BEE" w14:textId="77777777" w:rsidR="0041030C" w:rsidRPr="0041030C" w:rsidRDefault="0041030C" w:rsidP="0041030C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2412D7A7" w14:textId="77777777" w:rsidR="0041030C" w:rsidRPr="0041030C" w:rsidRDefault="0041030C" w:rsidP="0041030C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41030C">
        <w:rPr>
          <w:rFonts w:ascii="Verdana" w:hAnsi="Verdana"/>
          <w:b/>
          <w:sz w:val="20"/>
          <w:szCs w:val="20"/>
        </w:rPr>
        <w:t>:</w:t>
      </w:r>
      <w:r w:rsidRPr="0041030C">
        <w:rPr>
          <w:rFonts w:ascii="Verdana" w:hAnsi="Verdana"/>
          <w:sz w:val="20"/>
          <w:szCs w:val="20"/>
        </w:rPr>
        <w:t xml:space="preserve"> …………………miesięcy </w:t>
      </w:r>
      <w:r w:rsidRPr="0041030C">
        <w:rPr>
          <w:rFonts w:ascii="Verdana" w:hAnsi="Verdana"/>
          <w:color w:val="FF0000"/>
          <w:sz w:val="20"/>
          <w:szCs w:val="20"/>
        </w:rPr>
        <w:t>(kryterium oceny ofert)</w:t>
      </w:r>
    </w:p>
    <w:p w14:paraId="01E7F25F" w14:textId="77777777" w:rsidR="0041030C" w:rsidRPr="0041030C" w:rsidRDefault="0041030C" w:rsidP="0041030C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41030C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 w:rsidRPr="0041030C">
        <w:rPr>
          <w:rFonts w:ascii="Verdana" w:hAnsi="Verdana"/>
          <w:bCs/>
          <w:sz w:val="16"/>
          <w:szCs w:val="16"/>
        </w:rPr>
        <w:t xml:space="preserve"> </w:t>
      </w:r>
    </w:p>
    <w:p w14:paraId="3A49CBAD" w14:textId="77777777" w:rsidR="0041030C" w:rsidRPr="0041030C" w:rsidRDefault="0041030C" w:rsidP="0041030C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3C178949" w14:textId="77777777" w:rsidR="0041030C" w:rsidRPr="0041030C" w:rsidRDefault="0041030C" w:rsidP="0041030C">
      <w:pPr>
        <w:ind w:right="-47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 xml:space="preserve">Termin płatności: </w:t>
      </w:r>
      <w:r w:rsidRPr="0041030C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6DFA9367" w14:textId="77777777" w:rsidR="0041030C" w:rsidRPr="0041030C" w:rsidRDefault="0041030C" w:rsidP="0041030C">
      <w:pPr>
        <w:rPr>
          <w:rFonts w:ascii="Verdana" w:hAnsi="Verdana"/>
          <w:b/>
          <w:sz w:val="20"/>
          <w:szCs w:val="20"/>
          <w:u w:val="single"/>
        </w:rPr>
      </w:pPr>
    </w:p>
    <w:p w14:paraId="40F5C71C" w14:textId="77777777" w:rsidR="0041030C" w:rsidRPr="0041030C" w:rsidRDefault="0041030C" w:rsidP="0041030C">
      <w:pPr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FE45E35" w14:textId="77777777" w:rsidR="0041030C" w:rsidRPr="0041030C" w:rsidRDefault="0041030C" w:rsidP="0041030C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41030C">
        <w:rPr>
          <w:rFonts w:ascii="Verdana" w:hAnsi="Verdana"/>
          <w:sz w:val="20"/>
          <w:szCs w:val="20"/>
        </w:rPr>
        <w:t xml:space="preserve"> </w:t>
      </w:r>
    </w:p>
    <w:p w14:paraId="66FED358" w14:textId="77777777" w:rsidR="0041030C" w:rsidRPr="0041030C" w:rsidRDefault="0041030C" w:rsidP="0041030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41030C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030C">
        <w:rPr>
          <w:rFonts w:ascii="Verdana" w:hAnsi="Verdana"/>
          <w:sz w:val="20"/>
          <w:szCs w:val="20"/>
          <w:lang w:eastAsia="ar-SA"/>
        </w:rPr>
        <w:t>zamawiającego</w:t>
      </w:r>
      <w:r w:rsidRPr="0041030C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8FECABB" w14:textId="77777777" w:rsidR="0041030C" w:rsidRPr="0041030C" w:rsidRDefault="0041030C" w:rsidP="0041030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41030C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41030C">
        <w:rPr>
          <w:rFonts w:ascii="Verdana" w:hAnsi="Verdana"/>
          <w:b/>
          <w:sz w:val="20"/>
          <w:szCs w:val="20"/>
        </w:rPr>
        <w:t>*</w:t>
      </w:r>
    </w:p>
    <w:p w14:paraId="41B45A20" w14:textId="77777777" w:rsidR="0041030C" w:rsidRPr="0041030C" w:rsidRDefault="0041030C" w:rsidP="004103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41030C">
        <w:rPr>
          <w:rFonts w:ascii="Verdana" w:hAnsi="Verdana"/>
          <w:sz w:val="20"/>
          <w:szCs w:val="20"/>
        </w:rPr>
        <w:t>STWiORB</w:t>
      </w:r>
      <w:proofErr w:type="spellEnd"/>
      <w:r w:rsidRPr="0041030C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3EF25092" w14:textId="77777777" w:rsidR="0041030C" w:rsidRPr="0041030C" w:rsidRDefault="0041030C" w:rsidP="004103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  <w:lang w:eastAsia="ar-SA"/>
        </w:rPr>
        <w:lastRenderedPageBreak/>
        <w:t xml:space="preserve">Oświadczamy, </w:t>
      </w:r>
      <w:r w:rsidRPr="0041030C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7109CDCC" w14:textId="77777777" w:rsidR="0041030C" w:rsidRPr="0041030C" w:rsidRDefault="0041030C" w:rsidP="004103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41030C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41030C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41030C">
        <w:rPr>
          <w:rFonts w:ascii="Verdana" w:hAnsi="Verdana"/>
          <w:bCs/>
          <w:iCs/>
          <w:sz w:val="20"/>
          <w:szCs w:val="20"/>
        </w:rPr>
        <w:t>zgodnie z zapisami SWZ</w:t>
      </w:r>
    </w:p>
    <w:p w14:paraId="2029065E" w14:textId="77777777" w:rsidR="0041030C" w:rsidRPr="0041030C" w:rsidRDefault="0041030C" w:rsidP="0041030C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41030C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41030C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41030C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41030C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41030C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60E61658" w14:textId="77777777" w:rsidR="0041030C" w:rsidRPr="0041030C" w:rsidRDefault="0041030C" w:rsidP="0041030C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Cs/>
          <w:iCs/>
          <w:sz w:val="20"/>
          <w:szCs w:val="20"/>
        </w:rPr>
        <w:t xml:space="preserve">a. </w:t>
      </w:r>
      <w:r w:rsidRPr="0041030C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5F411C5" w14:textId="77777777" w:rsidR="0041030C" w:rsidRPr="0041030C" w:rsidRDefault="0041030C" w:rsidP="0041030C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Cs/>
          <w:iCs/>
          <w:sz w:val="20"/>
          <w:szCs w:val="20"/>
        </w:rPr>
        <w:t xml:space="preserve">b. </w:t>
      </w:r>
      <w:r w:rsidRPr="0041030C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2F5AB0AC" w14:textId="77777777" w:rsidR="0041030C" w:rsidRPr="0041030C" w:rsidRDefault="0041030C" w:rsidP="0041030C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Cs/>
          <w:iCs/>
          <w:sz w:val="20"/>
          <w:szCs w:val="20"/>
        </w:rPr>
        <w:t xml:space="preserve">c. </w:t>
      </w:r>
      <w:r w:rsidRPr="0041030C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453884EF" w14:textId="77777777" w:rsidR="0041030C" w:rsidRPr="0041030C" w:rsidRDefault="0041030C" w:rsidP="0041030C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41030C">
        <w:rPr>
          <w:rFonts w:ascii="Verdana" w:hAnsi="Verdana"/>
          <w:bCs/>
          <w:iCs/>
          <w:sz w:val="20"/>
          <w:szCs w:val="20"/>
        </w:rPr>
        <w:t xml:space="preserve">d. </w:t>
      </w:r>
      <w:r w:rsidRPr="0041030C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450A57C" w14:textId="77777777" w:rsidR="0041030C" w:rsidRPr="0041030C" w:rsidRDefault="0041030C" w:rsidP="0041030C">
      <w:pPr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bCs/>
          <w:iCs/>
          <w:sz w:val="20"/>
          <w:szCs w:val="20"/>
        </w:rPr>
        <w:t xml:space="preserve">7. </w:t>
      </w:r>
      <w:r w:rsidRPr="0041030C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41030C">
        <w:rPr>
          <w:rFonts w:ascii="Verdana" w:hAnsi="Verdana"/>
          <w:sz w:val="20"/>
          <w:szCs w:val="20"/>
        </w:rPr>
        <w:t>*</w:t>
      </w:r>
      <w:r w:rsidRPr="0041030C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41030C">
        <w:rPr>
          <w:rFonts w:ascii="Verdana" w:hAnsi="Verdana"/>
          <w:sz w:val="20"/>
          <w:szCs w:val="20"/>
        </w:rPr>
        <w:t>od których dane osobowe bezpośrednio lub pośrednio pozyskałem</w:t>
      </w:r>
      <w:r w:rsidRPr="0041030C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41030C">
        <w:rPr>
          <w:rFonts w:ascii="Verdana" w:hAnsi="Verdana"/>
          <w:sz w:val="20"/>
          <w:szCs w:val="20"/>
        </w:rPr>
        <w:t xml:space="preserve">.* * </w:t>
      </w:r>
    </w:p>
    <w:p w14:paraId="44E945A9" w14:textId="77777777" w:rsidR="0041030C" w:rsidRPr="0041030C" w:rsidRDefault="0041030C" w:rsidP="0041030C">
      <w:pPr>
        <w:jc w:val="both"/>
        <w:rPr>
          <w:rFonts w:ascii="Verdana" w:hAnsi="Verdana"/>
          <w:sz w:val="16"/>
          <w:szCs w:val="16"/>
        </w:rPr>
      </w:pPr>
      <w:r w:rsidRPr="0041030C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224667" w14:textId="77777777" w:rsidR="0041030C" w:rsidRPr="0041030C" w:rsidRDefault="0041030C" w:rsidP="0041030C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41030C">
        <w:rPr>
          <w:rFonts w:ascii="Verdana" w:eastAsia="Calibri" w:hAnsi="Verdana"/>
          <w:sz w:val="16"/>
          <w:szCs w:val="16"/>
          <w:lang w:eastAsia="zh-CN"/>
        </w:rPr>
        <w:t>**</w:t>
      </w:r>
      <w:r w:rsidRPr="0041030C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41030C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F3A75F" w14:textId="77777777" w:rsidR="0041030C" w:rsidRPr="0041030C" w:rsidRDefault="0041030C" w:rsidP="0041030C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</w:p>
    <w:p w14:paraId="2B68CC11" w14:textId="77777777" w:rsidR="0041030C" w:rsidRPr="0041030C" w:rsidRDefault="0041030C" w:rsidP="0041030C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41030C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41030C">
        <w:rPr>
          <w:rFonts w:ascii="Verdana" w:hAnsi="Verdana"/>
          <w:b/>
          <w:sz w:val="20"/>
          <w:szCs w:val="20"/>
        </w:rPr>
        <w:t>ppkt</w:t>
      </w:r>
      <w:proofErr w:type="spellEnd"/>
      <w:r w:rsidRPr="0041030C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 następującym zakresie</w:t>
      </w:r>
      <w:r w:rsidRPr="0041030C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41030C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6E697905" w14:textId="77777777" w:rsidR="0041030C" w:rsidRPr="0041030C" w:rsidRDefault="0041030C" w:rsidP="0041030C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5F54B4A4" w14:textId="77777777" w:rsidR="0041030C" w:rsidRPr="0041030C" w:rsidRDefault="0041030C" w:rsidP="0041030C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030C" w:rsidRPr="0041030C" w14:paraId="455F96D7" w14:textId="77777777" w:rsidTr="004103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FA2F349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95C0D17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B6EEF78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58658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41030C" w:rsidRPr="0041030C" w14:paraId="2B5E5D35" w14:textId="77777777" w:rsidTr="004103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2A8AC5" w14:textId="77777777" w:rsidR="0041030C" w:rsidRPr="0041030C" w:rsidRDefault="0041030C" w:rsidP="0041030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1AB183" w14:textId="77777777" w:rsidR="0041030C" w:rsidRPr="0041030C" w:rsidRDefault="0041030C" w:rsidP="004103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8B181" w14:textId="77777777" w:rsidR="0041030C" w:rsidRPr="0041030C" w:rsidRDefault="0041030C" w:rsidP="004103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E2A8EB3" w14:textId="77777777" w:rsidR="0041030C" w:rsidRPr="0041030C" w:rsidRDefault="0041030C" w:rsidP="0041030C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1B14335" w14:textId="77777777" w:rsidR="0041030C" w:rsidRPr="0041030C" w:rsidRDefault="0041030C" w:rsidP="0041030C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1030C">
        <w:rPr>
          <w:rFonts w:ascii="Verdana" w:hAnsi="Verdana"/>
          <w:b/>
          <w:sz w:val="20"/>
          <w:szCs w:val="20"/>
        </w:rPr>
        <w:t xml:space="preserve">Oświadczenie, w przypadku </w:t>
      </w:r>
      <w:r w:rsidRPr="0041030C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41030C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1030C" w:rsidRPr="0041030C" w14:paraId="6AE0D8FF" w14:textId="77777777" w:rsidTr="004103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86BFFB4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3D5FC0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F2DE8" w14:textId="77777777" w:rsidR="0041030C" w:rsidRPr="0041030C" w:rsidRDefault="0041030C" w:rsidP="0041030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41030C" w:rsidRPr="0041030C" w14:paraId="583955AB" w14:textId="77777777" w:rsidTr="004103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F1A5EC" w14:textId="77777777" w:rsidR="0041030C" w:rsidRPr="0041030C" w:rsidRDefault="0041030C" w:rsidP="0041030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772F2B" w14:textId="77777777" w:rsidR="0041030C" w:rsidRPr="0041030C" w:rsidRDefault="0041030C" w:rsidP="004103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955B2" w14:textId="77777777" w:rsidR="0041030C" w:rsidRPr="0041030C" w:rsidRDefault="0041030C" w:rsidP="004103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1030C" w:rsidRPr="0041030C" w14:paraId="5EEE7C31" w14:textId="77777777" w:rsidTr="004103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A987051" w14:textId="77777777" w:rsidR="0041030C" w:rsidRPr="0041030C" w:rsidRDefault="0041030C" w:rsidP="0041030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1030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199C2F" w14:textId="77777777" w:rsidR="0041030C" w:rsidRPr="0041030C" w:rsidRDefault="0041030C" w:rsidP="004103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978DD" w14:textId="77777777" w:rsidR="0041030C" w:rsidRPr="0041030C" w:rsidRDefault="0041030C" w:rsidP="0041030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1F4FB2" w14:textId="77777777" w:rsidR="0041030C" w:rsidRPr="0041030C" w:rsidRDefault="0041030C" w:rsidP="0041030C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1030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2414F16" w14:textId="77777777" w:rsidR="0041030C" w:rsidRPr="0041030C" w:rsidRDefault="0041030C" w:rsidP="0041030C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41030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  <w:r w:rsidRPr="0041030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E83B65D" w14:textId="77777777" w:rsidR="0041030C" w:rsidRPr="0041030C" w:rsidRDefault="0041030C" w:rsidP="0041030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DF7F08A" w14:textId="77777777" w:rsidR="0041030C" w:rsidRPr="0041030C" w:rsidRDefault="0041030C" w:rsidP="0041030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...................................................</w:t>
      </w:r>
      <w:r w:rsidRPr="0041030C">
        <w:rPr>
          <w:rFonts w:ascii="Verdana" w:hAnsi="Verdana"/>
          <w:sz w:val="20"/>
          <w:szCs w:val="20"/>
        </w:rPr>
        <w:tab/>
      </w:r>
      <w:r w:rsidRPr="0041030C">
        <w:rPr>
          <w:rFonts w:ascii="Verdana" w:hAnsi="Verdana"/>
          <w:sz w:val="20"/>
          <w:szCs w:val="20"/>
        </w:rPr>
        <w:tab/>
      </w:r>
    </w:p>
    <w:p w14:paraId="3BD3C78F" w14:textId="77777777" w:rsidR="0041030C" w:rsidRPr="0041030C" w:rsidRDefault="0041030C" w:rsidP="0041030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69B823B" w14:textId="77777777" w:rsidR="0041030C" w:rsidRPr="0041030C" w:rsidRDefault="0041030C" w:rsidP="0041030C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1030C">
        <w:rPr>
          <w:rFonts w:ascii="Verdana" w:hAnsi="Verdana"/>
          <w:sz w:val="20"/>
          <w:szCs w:val="20"/>
        </w:rPr>
        <w:t>ych</w:t>
      </w:r>
      <w:proofErr w:type="spellEnd"/>
      <w:r w:rsidRPr="0041030C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56DFDDA2" w14:textId="77777777" w:rsidR="0041030C" w:rsidRPr="0041030C" w:rsidRDefault="0041030C" w:rsidP="0041030C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lastRenderedPageBreak/>
        <w:t>załącznikami do niniejszej oferty są:</w:t>
      </w:r>
    </w:p>
    <w:p w14:paraId="654685A3" w14:textId="77777777" w:rsidR="0041030C" w:rsidRPr="0041030C" w:rsidRDefault="0041030C" w:rsidP="0041030C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D81ACBC" w14:textId="77777777" w:rsidR="0041030C" w:rsidRPr="0041030C" w:rsidRDefault="0041030C" w:rsidP="0041030C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2CC7F10" w14:textId="77777777" w:rsidR="0041030C" w:rsidRPr="0041030C" w:rsidRDefault="0041030C" w:rsidP="0041030C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1030C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A336FB1" w14:textId="77777777" w:rsidR="0041030C" w:rsidRPr="0041030C" w:rsidRDefault="0041030C" w:rsidP="0041030C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</w:p>
    <w:p w14:paraId="72509BD6" w14:textId="77777777" w:rsidR="0041030C" w:rsidRPr="0041030C" w:rsidRDefault="0041030C" w:rsidP="0041030C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 w:rsidRPr="0041030C"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 podpisem elektronicznym lub podpisem zaufanym lub</w:t>
      </w:r>
      <w:r w:rsidRPr="0041030C">
        <w:rPr>
          <w:rFonts w:ascii="Verdana" w:hAnsi="Verdana"/>
          <w:color w:val="FF0000"/>
          <w:sz w:val="16"/>
          <w:szCs w:val="16"/>
        </w:rPr>
        <w:t xml:space="preserve"> </w:t>
      </w:r>
      <w:r w:rsidRPr="0041030C">
        <w:rPr>
          <w:rFonts w:ascii="Verdana" w:hAnsi="Verdana"/>
          <w:bCs/>
          <w:i/>
          <w:iCs/>
          <w:color w:val="FF0000"/>
          <w:sz w:val="16"/>
          <w:szCs w:val="16"/>
        </w:rPr>
        <w:t>podpisem osobistym</w:t>
      </w:r>
    </w:p>
    <w:p w14:paraId="197745F9" w14:textId="77777777" w:rsidR="0041030C" w:rsidRPr="0041030C" w:rsidRDefault="0041030C" w:rsidP="0041030C">
      <w:pPr>
        <w:jc w:val="right"/>
        <w:rPr>
          <w:rFonts w:ascii="Verdana" w:hAnsi="Verdana"/>
          <w:sz w:val="20"/>
          <w:szCs w:val="20"/>
        </w:rPr>
      </w:pPr>
    </w:p>
    <w:p w14:paraId="0FC42439" w14:textId="77777777" w:rsidR="0041030C" w:rsidRPr="0041030C" w:rsidRDefault="0041030C" w:rsidP="0041030C"/>
    <w:p w14:paraId="52AC467E" w14:textId="77777777" w:rsidR="00FE545C" w:rsidRPr="0041030C" w:rsidRDefault="00FE545C" w:rsidP="0041030C"/>
    <w:sectPr w:rsidR="00FE545C" w:rsidRPr="00410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296C4" w14:textId="77777777" w:rsidR="00735852" w:rsidRDefault="00735852">
      <w:r>
        <w:separator/>
      </w:r>
    </w:p>
  </w:endnote>
  <w:endnote w:type="continuationSeparator" w:id="0">
    <w:p w14:paraId="1434E73E" w14:textId="77777777" w:rsidR="00735852" w:rsidRDefault="0073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60D80" w14:textId="77777777" w:rsidR="00021ECC" w:rsidRDefault="00021E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7630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7DF67" w14:textId="77777777" w:rsidR="00021ECC" w:rsidRDefault="00021E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D0BF3" w14:textId="77777777" w:rsidR="00735852" w:rsidRDefault="00735852">
      <w:r>
        <w:separator/>
      </w:r>
    </w:p>
  </w:footnote>
  <w:footnote w:type="continuationSeparator" w:id="0">
    <w:p w14:paraId="018295FC" w14:textId="77777777" w:rsidR="00735852" w:rsidRDefault="00735852">
      <w:r>
        <w:continuationSeparator/>
      </w:r>
    </w:p>
  </w:footnote>
  <w:footnote w:id="1">
    <w:p w14:paraId="72AE4C1C" w14:textId="77777777" w:rsidR="0041030C" w:rsidRDefault="0041030C" w:rsidP="0041030C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3AAD139" w14:textId="77777777" w:rsidR="0041030C" w:rsidRDefault="0041030C" w:rsidP="0041030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1A7A" w14:textId="77777777" w:rsidR="00021ECC" w:rsidRDefault="00021E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914E0" w14:textId="280F97BB" w:rsidR="00F53146" w:rsidRPr="0041030C" w:rsidRDefault="00F53146" w:rsidP="004103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6D96B" w14:textId="77777777" w:rsidR="00021ECC" w:rsidRDefault="00021E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45144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66095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4514038">
    <w:abstractNumId w:val="3"/>
  </w:num>
  <w:num w:numId="4" w16cid:durableId="1235238589">
    <w:abstractNumId w:val="5"/>
  </w:num>
  <w:num w:numId="5" w16cid:durableId="349321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483667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51217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63675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852"/>
    <w:rsid w:val="00012286"/>
    <w:rsid w:val="00021EC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030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585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B35EA0"/>
  <w15:chartTrackingRefBased/>
  <w15:docId w15:val="{25A0D062-35FB-4A54-9A3F-45004FDBB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2025-07-14T11:48:00Z</dcterms:created>
  <dcterms:modified xsi:type="dcterms:W3CDTF">2025-07-14T11:48:00Z</dcterms:modified>
</cp:coreProperties>
</file>