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1E081" w14:textId="77777777" w:rsidR="0016284D" w:rsidRPr="00A85A41" w:rsidRDefault="0016284D" w:rsidP="0016284D">
      <w:pPr>
        <w:pStyle w:val="Nagwek3"/>
        <w:jc w:val="right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b w:val="0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>Załącznik nr 1</w:t>
      </w:r>
    </w:p>
    <w:p w14:paraId="0F3E95E6" w14:textId="77777777" w:rsidR="0016284D" w:rsidRPr="00A85A41" w:rsidRDefault="0016284D" w:rsidP="0016284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F0954A5" w14:textId="77777777" w:rsidR="0016284D" w:rsidRPr="00A85A41" w:rsidRDefault="0016284D" w:rsidP="0016284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FORMULARZ OFERTY</w:t>
      </w:r>
    </w:p>
    <w:p w14:paraId="540131B4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4CDCB8A8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4AA4DEF2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3209C28E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3B7996DB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429D1E29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209AD321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6EA2505C" w14:textId="77777777" w:rsidR="0016284D" w:rsidRPr="00A85A41" w:rsidRDefault="0016284D" w:rsidP="0016284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REGON:………………………………………………................................................</w:t>
      </w:r>
    </w:p>
    <w:p w14:paraId="63F1BC2D" w14:textId="77777777" w:rsidR="0016284D" w:rsidRPr="00A85A41" w:rsidRDefault="0016284D" w:rsidP="0016284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4BCCF3C5" w14:textId="77777777" w:rsidR="0016284D" w:rsidRPr="00A85A41" w:rsidRDefault="0016284D" w:rsidP="0016284D">
      <w:pPr>
        <w:spacing w:line="360" w:lineRule="auto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Do: Nazwa i siedziba Zamawiającego:</w:t>
      </w:r>
    </w:p>
    <w:p w14:paraId="10B0BC36" w14:textId="77777777" w:rsidR="0016284D" w:rsidRPr="00A85A41" w:rsidRDefault="0016284D" w:rsidP="0016284D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Akademia Górniczo - Hutnicza</w:t>
      </w:r>
    </w:p>
    <w:p w14:paraId="67312FD1" w14:textId="77777777" w:rsidR="0016284D" w:rsidRPr="00A85A41" w:rsidRDefault="0016284D" w:rsidP="0016284D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im. Stanisława Staszica w Krakowie</w:t>
      </w:r>
    </w:p>
    <w:p w14:paraId="65045AB6" w14:textId="77777777" w:rsidR="0016284D" w:rsidRPr="00A85A41" w:rsidRDefault="0016284D" w:rsidP="0016284D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7318E6A2" w14:textId="77777777" w:rsidR="0016284D" w:rsidRPr="00A85A41" w:rsidRDefault="0016284D" w:rsidP="0016284D">
      <w:pPr>
        <w:ind w:right="-110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 xml:space="preserve">Al. Mickiewicza 30 </w:t>
      </w:r>
    </w:p>
    <w:p w14:paraId="1D54D1FC" w14:textId="77777777" w:rsidR="0016284D" w:rsidRPr="00A85A41" w:rsidRDefault="0016284D" w:rsidP="0016284D">
      <w:pPr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 xml:space="preserve">30-059 Kraków,  </w:t>
      </w:r>
    </w:p>
    <w:p w14:paraId="5A087135" w14:textId="77777777" w:rsidR="0016284D" w:rsidRPr="00A85A41" w:rsidRDefault="0016284D" w:rsidP="0016284D">
      <w:pPr>
        <w:ind w:firstLine="3969"/>
        <w:rPr>
          <w:rFonts w:ascii="Verdana" w:hAnsi="Verdana"/>
          <w:b/>
          <w:sz w:val="18"/>
          <w:szCs w:val="18"/>
        </w:rPr>
      </w:pPr>
    </w:p>
    <w:p w14:paraId="10EBF518" w14:textId="364B2663" w:rsidR="0016284D" w:rsidRPr="00A85A41" w:rsidRDefault="0016284D" w:rsidP="0016284D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83434" w:rsidRPr="00283434">
        <w:rPr>
          <w:rFonts w:ascii="Verdana" w:hAnsi="Verdana"/>
          <w:b/>
          <w:sz w:val="18"/>
          <w:szCs w:val="18"/>
        </w:rPr>
        <w:t>Dostawa kołder, poduszek, bielizny pościelowej, materaców z pokrowcami, pokrowców na materace i koców do akademików Miasteczka Studenckiego AGH</w:t>
      </w:r>
      <w:r w:rsidRPr="00A85A41">
        <w:rPr>
          <w:rFonts w:ascii="Verdana" w:hAnsi="Verdana"/>
          <w:b/>
          <w:sz w:val="18"/>
          <w:szCs w:val="18"/>
        </w:rPr>
        <w:t>- DE-dzp.272-3</w:t>
      </w:r>
      <w:r w:rsidR="00283434">
        <w:rPr>
          <w:rFonts w:ascii="Verdana" w:hAnsi="Verdana"/>
          <w:b/>
          <w:sz w:val="18"/>
          <w:szCs w:val="18"/>
        </w:rPr>
        <w:t>99</w:t>
      </w:r>
      <w:r w:rsidRPr="00A85A41">
        <w:rPr>
          <w:rFonts w:ascii="Verdana" w:hAnsi="Verdana"/>
          <w:b/>
          <w:sz w:val="18"/>
          <w:szCs w:val="18"/>
        </w:rPr>
        <w:t>/2</w:t>
      </w:r>
      <w:r w:rsidR="00283434">
        <w:rPr>
          <w:rFonts w:ascii="Verdana" w:hAnsi="Verdana"/>
          <w:b/>
          <w:sz w:val="18"/>
          <w:szCs w:val="18"/>
        </w:rPr>
        <w:t>5</w:t>
      </w:r>
      <w:r w:rsidRPr="00A85A41">
        <w:rPr>
          <w:rFonts w:ascii="Verdana" w:hAnsi="Verdana"/>
          <w:b/>
          <w:sz w:val="18"/>
          <w:szCs w:val="18"/>
        </w:rPr>
        <w:t xml:space="preserve">, </w:t>
      </w:r>
      <w:r w:rsidRPr="00A85A4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47265057" w14:textId="77777777" w:rsidR="0016284D" w:rsidRPr="00A85A41" w:rsidRDefault="0016284D" w:rsidP="0016284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3E50368" w14:textId="2E79A948" w:rsidR="0016284D" w:rsidRPr="0047771F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color w:val="EE0000"/>
          <w:sz w:val="18"/>
          <w:szCs w:val="18"/>
          <w:u w:val="single"/>
        </w:rPr>
      </w:pP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Zadanie częściowe nr 1: </w:t>
      </w:r>
      <w:r w:rsidR="00283434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D</w:t>
      </w: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ostawa kołder</w:t>
      </w:r>
    </w:p>
    <w:p w14:paraId="2FB9AF8D" w14:textId="77777777" w:rsidR="00283434" w:rsidRDefault="00283434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color w:val="227ACB"/>
          <w:sz w:val="18"/>
          <w:szCs w:val="18"/>
          <w:u w:val="single"/>
        </w:rPr>
      </w:pPr>
    </w:p>
    <w:p w14:paraId="21FFE97A" w14:textId="10C6914B" w:rsidR="00283434" w:rsidRPr="00283434" w:rsidRDefault="00283434" w:rsidP="00283434">
      <w:pPr>
        <w:widowControl w:val="0"/>
        <w:numPr>
          <w:ilvl w:val="0"/>
          <w:numId w:val="5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  <w:u w:val="single"/>
        </w:rPr>
      </w:pPr>
      <w:r>
        <w:rPr>
          <w:rFonts w:ascii="Verdana" w:hAnsi="Verdana"/>
          <w:b/>
          <w:bCs/>
          <w:color w:val="227ACB"/>
          <w:sz w:val="18"/>
          <w:szCs w:val="18"/>
          <w:u w:val="single"/>
        </w:rPr>
        <w:t xml:space="preserve">550 szt. kołder o </w:t>
      </w:r>
      <w:r w:rsidR="009772B4">
        <w:rPr>
          <w:rFonts w:ascii="Verdana" w:hAnsi="Verdana"/>
          <w:b/>
          <w:bCs/>
          <w:color w:val="227ACB"/>
          <w:sz w:val="18"/>
          <w:szCs w:val="18"/>
          <w:u w:val="single"/>
        </w:rPr>
        <w:t>szer.</w:t>
      </w:r>
      <w:r>
        <w:rPr>
          <w:rFonts w:ascii="Verdana" w:hAnsi="Verdana"/>
          <w:b/>
          <w:bCs/>
          <w:color w:val="227ACB"/>
          <w:sz w:val="18"/>
          <w:szCs w:val="18"/>
          <w:u w:val="single"/>
        </w:rPr>
        <w:t>. 160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16284D" w:rsidRPr="00A85A41" w14:paraId="254BC805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0728B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6F618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6D794F4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51E5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B89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7E4FD2CA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3460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45D4221" w14:textId="3659800D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83434">
              <w:rPr>
                <w:rFonts w:ascii="Verdana" w:hAnsi="Verdana"/>
                <w:b/>
                <w:sz w:val="18"/>
                <w:szCs w:val="18"/>
              </w:rPr>
              <w:t>550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E479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414682C9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919B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2F1CDBD3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9F271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3693841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43987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FD38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699E94CE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F4537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272C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4E6E66A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6EED" w14:textId="44B39F95" w:rsidR="00BE5370" w:rsidRPr="00BE5370" w:rsidRDefault="00BE537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1CB72D48" w14:textId="4D9011A2" w:rsidR="00BE5370" w:rsidRPr="00BE5370" w:rsidRDefault="00BE537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Cs/>
                <w:color w:val="EE0000"/>
                <w:sz w:val="16"/>
                <w:szCs w:val="16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F25B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0AF5F1B2" w14:textId="50D33117" w:rsidR="00283434" w:rsidRPr="00283434" w:rsidRDefault="00283434" w:rsidP="00283434">
      <w:pPr>
        <w:widowControl w:val="0"/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  <w:u w:val="single"/>
        </w:rPr>
      </w:pPr>
    </w:p>
    <w:p w14:paraId="229243F2" w14:textId="3CF15C7F" w:rsidR="00283434" w:rsidRPr="00283434" w:rsidRDefault="00283434" w:rsidP="00283434">
      <w:pPr>
        <w:widowControl w:val="0"/>
        <w:numPr>
          <w:ilvl w:val="0"/>
          <w:numId w:val="5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  <w:u w:val="single"/>
        </w:rPr>
      </w:pPr>
      <w:r>
        <w:rPr>
          <w:rFonts w:ascii="Verdana" w:hAnsi="Verdana"/>
          <w:b/>
          <w:bCs/>
          <w:color w:val="227ACB"/>
          <w:sz w:val="18"/>
          <w:szCs w:val="18"/>
          <w:u w:val="single"/>
        </w:rPr>
        <w:t xml:space="preserve">900 szt. kołder o </w:t>
      </w:r>
      <w:r w:rsidR="009772B4">
        <w:rPr>
          <w:rFonts w:ascii="Verdana" w:hAnsi="Verdana"/>
          <w:b/>
          <w:bCs/>
          <w:color w:val="227ACB"/>
          <w:sz w:val="18"/>
          <w:szCs w:val="18"/>
          <w:u w:val="single"/>
        </w:rPr>
        <w:t>szer</w:t>
      </w:r>
      <w:r>
        <w:rPr>
          <w:rFonts w:ascii="Verdana" w:hAnsi="Verdana"/>
          <w:b/>
          <w:bCs/>
          <w:color w:val="227ACB"/>
          <w:sz w:val="18"/>
          <w:szCs w:val="18"/>
          <w:u w:val="single"/>
        </w:rPr>
        <w:t>. 150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83434" w:rsidRPr="00A85A41" w14:paraId="1445EF5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DB0EB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9210E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83434" w:rsidRPr="00A85A41" w14:paraId="20F0919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B29CE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F97D5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83434" w:rsidRPr="00A85A41" w14:paraId="2BB9978A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ECF3C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B310829" w14:textId="4155D35F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900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30528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83434" w:rsidRPr="00A85A41" w14:paraId="1FE4949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751F7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7010397C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3233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83434" w:rsidRPr="00A85A41" w14:paraId="5FF53FE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511F7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F18B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83434" w:rsidRPr="00A85A41" w14:paraId="0563B0A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7C06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FDCBA" w14:textId="77777777" w:rsidR="00283434" w:rsidRPr="00A85A41" w:rsidRDefault="00283434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755BB67A" w14:textId="77777777" w:rsidTr="00BE5370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1877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060A3873" w14:textId="16A87C34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36EB" w14:textId="77777777" w:rsidR="00BE5370" w:rsidRPr="00A85A41" w:rsidRDefault="00BE5370" w:rsidP="00C82CD0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03BF8A2B" w14:textId="6DD0A1A2" w:rsidR="0016284D" w:rsidRDefault="0016284D" w:rsidP="00283434">
      <w:pPr>
        <w:widowControl w:val="0"/>
        <w:suppressAutoHyphens/>
        <w:spacing w:line="276" w:lineRule="auto"/>
        <w:ind w:left="720" w:right="1"/>
        <w:rPr>
          <w:rFonts w:ascii="Verdana" w:hAnsi="Verdana"/>
          <w:b/>
          <w:bCs/>
          <w:sz w:val="18"/>
          <w:szCs w:val="18"/>
          <w:u w:val="single"/>
        </w:rPr>
      </w:pPr>
    </w:p>
    <w:p w14:paraId="0F8CDE09" w14:textId="77777777" w:rsidR="00283434" w:rsidRDefault="00283434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</w:p>
    <w:p w14:paraId="67542EB4" w14:textId="03B27583" w:rsidR="00FA0600" w:rsidRPr="00A85A41" w:rsidRDefault="00FA0600" w:rsidP="00FA0600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</w:t>
      </w:r>
      <w:r>
        <w:rPr>
          <w:rFonts w:ascii="Verdana" w:hAnsi="Verdana"/>
          <w:b/>
          <w:sz w:val="18"/>
          <w:szCs w:val="18"/>
        </w:rPr>
        <w:t>1</w:t>
      </w:r>
      <w:r w:rsidRPr="00A85A41">
        <w:rPr>
          <w:rFonts w:ascii="Verdana" w:hAnsi="Verdana"/>
          <w:b/>
          <w:sz w:val="18"/>
          <w:szCs w:val="18"/>
        </w:rPr>
        <w:t xml:space="preserve">A + </w:t>
      </w:r>
      <w:r>
        <w:rPr>
          <w:rFonts w:ascii="Verdana" w:hAnsi="Verdana"/>
          <w:b/>
          <w:sz w:val="18"/>
          <w:szCs w:val="18"/>
        </w:rPr>
        <w:t>1</w:t>
      </w:r>
      <w:r w:rsidRPr="00A85A41">
        <w:rPr>
          <w:rFonts w:ascii="Verdana" w:hAnsi="Verdana"/>
          <w:b/>
          <w:sz w:val="18"/>
          <w:szCs w:val="18"/>
        </w:rPr>
        <w:t>B): ………………………………………………..</w:t>
      </w:r>
    </w:p>
    <w:p w14:paraId="2390A51B" w14:textId="77777777" w:rsidR="00FA0600" w:rsidRPr="00A85A41" w:rsidRDefault="00FA0600" w:rsidP="00FA0600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7F1ABDFE" w14:textId="1861F175" w:rsidR="00FA0600" w:rsidRPr="00A85A41" w:rsidRDefault="00FA0600" w:rsidP="00FA0600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</w:t>
      </w:r>
      <w:r>
        <w:rPr>
          <w:rFonts w:ascii="Verdana" w:hAnsi="Verdana"/>
          <w:b/>
          <w:sz w:val="18"/>
          <w:szCs w:val="18"/>
        </w:rPr>
        <w:t>1</w:t>
      </w:r>
      <w:r w:rsidRPr="00A85A41">
        <w:rPr>
          <w:rFonts w:ascii="Verdana" w:hAnsi="Verdana"/>
          <w:b/>
          <w:sz w:val="18"/>
          <w:szCs w:val="18"/>
        </w:rPr>
        <w:t xml:space="preserve">A + </w:t>
      </w:r>
      <w:r>
        <w:rPr>
          <w:rFonts w:ascii="Verdana" w:hAnsi="Verdana"/>
          <w:b/>
          <w:sz w:val="18"/>
          <w:szCs w:val="18"/>
        </w:rPr>
        <w:t>1</w:t>
      </w:r>
      <w:r w:rsidRPr="00A85A41">
        <w:rPr>
          <w:rFonts w:ascii="Verdana" w:hAnsi="Verdana"/>
          <w:b/>
          <w:sz w:val="18"/>
          <w:szCs w:val="18"/>
        </w:rPr>
        <w:t>B): ………………………………………………</w:t>
      </w:r>
    </w:p>
    <w:p w14:paraId="6D86947B" w14:textId="77777777" w:rsidR="00FA0600" w:rsidRDefault="00FA0600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</w:p>
    <w:p w14:paraId="6391B185" w14:textId="77777777" w:rsidR="00FA0600" w:rsidRPr="00A85A41" w:rsidRDefault="00FA0600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u w:val="single"/>
        </w:rPr>
      </w:pPr>
    </w:p>
    <w:p w14:paraId="6624333D" w14:textId="7E25AE48" w:rsidR="0016284D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color w:val="227ACB"/>
          <w:sz w:val="18"/>
          <w:szCs w:val="18"/>
          <w:u w:val="single"/>
        </w:rPr>
      </w:pP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Zadanie częściowe nr 2: </w:t>
      </w:r>
      <w:r w:rsidR="00283434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D</w:t>
      </w: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ostawa </w:t>
      </w:r>
      <w:r w:rsidR="00283434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1 400 szt. </w:t>
      </w: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poduszek</w:t>
      </w:r>
    </w:p>
    <w:p w14:paraId="69D8DF4C" w14:textId="77777777" w:rsidR="00283434" w:rsidRPr="00283434" w:rsidRDefault="00283434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color w:val="227ACB"/>
          <w:sz w:val="18"/>
          <w:szCs w:val="1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16284D" w:rsidRPr="00A85A41" w14:paraId="080A215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9E07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377A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12A460C2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E7854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E0F1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32B20C7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0B8D6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4D5FB2B9" w14:textId="468DF429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83434">
              <w:rPr>
                <w:rFonts w:ascii="Verdana" w:hAnsi="Verdana"/>
                <w:b/>
                <w:sz w:val="18"/>
                <w:szCs w:val="18"/>
              </w:rPr>
              <w:t>1 400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839E6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34480EC9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4F7E3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4F6A452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AA425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7BC817FA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0BDC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E4C5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30DCD26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CDDC9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54D8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63D64C48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96490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45E3A822" w14:textId="47D3AC33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5F073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2281358E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1F04487" w14:textId="375ACCA6" w:rsidR="0016284D" w:rsidRPr="0047771F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color w:val="EE0000"/>
          <w:sz w:val="18"/>
          <w:szCs w:val="18"/>
          <w:u w:val="single"/>
        </w:rPr>
      </w:pP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Zadanie częściowe nr 3: </w:t>
      </w:r>
      <w:r w:rsidR="00FA0600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D</w:t>
      </w: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ostawa poszew</w:t>
      </w:r>
      <w:r w:rsidR="00283434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 i prześcieradeł</w:t>
      </w:r>
    </w:p>
    <w:p w14:paraId="074D7B3C" w14:textId="77777777" w:rsidR="0024300F" w:rsidRPr="00FA0600" w:rsidRDefault="0024300F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color w:val="227ACB"/>
          <w:sz w:val="18"/>
          <w:szCs w:val="18"/>
          <w:u w:val="single"/>
        </w:rPr>
      </w:pPr>
    </w:p>
    <w:p w14:paraId="676A3DFB" w14:textId="3C7D97A8" w:rsidR="00283434" w:rsidRPr="00FA0600" w:rsidRDefault="00F254C6" w:rsidP="00283434">
      <w:pPr>
        <w:widowControl w:val="0"/>
        <w:numPr>
          <w:ilvl w:val="0"/>
          <w:numId w:val="7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  <w:u w:val="single"/>
        </w:rPr>
      </w:pPr>
      <w:r w:rsidRPr="00FA0600">
        <w:rPr>
          <w:rFonts w:ascii="Verdana" w:hAnsi="Verdana"/>
          <w:b/>
          <w:color w:val="227ACB"/>
          <w:sz w:val="18"/>
          <w:szCs w:val="18"/>
          <w:u w:val="single"/>
        </w:rPr>
        <w:t>1</w:t>
      </w:r>
      <w:r w:rsidR="00FA0600">
        <w:rPr>
          <w:rFonts w:ascii="Verdana" w:hAnsi="Verdana"/>
          <w:b/>
          <w:color w:val="227ACB"/>
          <w:sz w:val="18"/>
          <w:szCs w:val="18"/>
          <w:u w:val="single"/>
        </w:rPr>
        <w:t xml:space="preserve"> </w:t>
      </w:r>
      <w:r w:rsidRPr="00FA0600">
        <w:rPr>
          <w:rFonts w:ascii="Verdana" w:hAnsi="Verdana"/>
          <w:b/>
          <w:color w:val="227ACB"/>
          <w:sz w:val="18"/>
          <w:szCs w:val="18"/>
          <w:u w:val="single"/>
        </w:rPr>
        <w:t>650 szt. poszew 160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16284D" w:rsidRPr="00A85A41" w14:paraId="54AA4ED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D4E0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4315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258EB74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ED875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D83E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6EF7C73D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5F2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3B653962" w14:textId="3451AD99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FA0600">
              <w:rPr>
                <w:rFonts w:ascii="Verdana" w:hAnsi="Verdana"/>
                <w:b/>
                <w:sz w:val="18"/>
                <w:szCs w:val="18"/>
              </w:rPr>
              <w:t>1 650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73E24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3F771DE2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35909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Cena brutto:</w:t>
            </w:r>
          </w:p>
          <w:p w14:paraId="3F9B7B12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4259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61D40D3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240D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4F5A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504ACD3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B781B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7316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5F75A36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2AB0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40CBB2F4" w14:textId="04148958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D027F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60AF6FA0" w14:textId="77777777" w:rsidR="0016284D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0FDFBA92" w14:textId="0B733AAB" w:rsidR="00FA0600" w:rsidRPr="00FA0600" w:rsidRDefault="00FA0600" w:rsidP="00FA0600">
      <w:pPr>
        <w:widowControl w:val="0"/>
        <w:suppressAutoHyphens/>
        <w:spacing w:line="276" w:lineRule="auto"/>
        <w:ind w:left="360" w:right="1"/>
        <w:rPr>
          <w:rFonts w:ascii="Verdana" w:hAnsi="Verdana"/>
          <w:b/>
          <w:color w:val="227ACB"/>
          <w:sz w:val="18"/>
          <w:szCs w:val="18"/>
          <w:u w:val="single"/>
        </w:rPr>
      </w:pPr>
      <w:r>
        <w:rPr>
          <w:rFonts w:ascii="Verdana" w:hAnsi="Verdana"/>
          <w:b/>
          <w:color w:val="227ACB"/>
          <w:sz w:val="18"/>
          <w:szCs w:val="18"/>
          <w:u w:val="single"/>
        </w:rPr>
        <w:t xml:space="preserve">B. </w:t>
      </w:r>
      <w:r w:rsidRPr="00FA0600">
        <w:rPr>
          <w:rFonts w:ascii="Verdana" w:hAnsi="Verdana"/>
          <w:b/>
          <w:color w:val="227ACB"/>
          <w:sz w:val="18"/>
          <w:szCs w:val="18"/>
          <w:u w:val="single"/>
        </w:rPr>
        <w:t>6</w:t>
      </w:r>
      <w:r>
        <w:rPr>
          <w:rFonts w:ascii="Verdana" w:hAnsi="Verdana"/>
          <w:b/>
          <w:color w:val="227ACB"/>
          <w:sz w:val="18"/>
          <w:szCs w:val="18"/>
          <w:u w:val="single"/>
        </w:rPr>
        <w:t>0</w:t>
      </w:r>
      <w:r w:rsidRPr="00FA0600">
        <w:rPr>
          <w:rFonts w:ascii="Verdana" w:hAnsi="Verdana"/>
          <w:b/>
          <w:color w:val="227ACB"/>
          <w:sz w:val="18"/>
          <w:szCs w:val="18"/>
          <w:u w:val="single"/>
        </w:rPr>
        <w:t>0 szt. poszew 1</w:t>
      </w:r>
      <w:r>
        <w:rPr>
          <w:rFonts w:ascii="Verdana" w:hAnsi="Verdana"/>
          <w:b/>
          <w:color w:val="227ACB"/>
          <w:sz w:val="18"/>
          <w:szCs w:val="18"/>
          <w:u w:val="single"/>
        </w:rPr>
        <w:t>5</w:t>
      </w:r>
      <w:r w:rsidRPr="00FA0600">
        <w:rPr>
          <w:rFonts w:ascii="Verdana" w:hAnsi="Verdana"/>
          <w:b/>
          <w:color w:val="227ACB"/>
          <w:sz w:val="18"/>
          <w:szCs w:val="18"/>
          <w:u w:val="single"/>
        </w:rPr>
        <w:t>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FA0600" w:rsidRPr="00A85A41" w14:paraId="0E3F81FD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2C5D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9D8B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FA0600" w:rsidRPr="00A85A41" w14:paraId="5FBC6835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A8BFF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923F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2EC70C7D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6939E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389F07C" w14:textId="47422E93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600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A7F4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43FC60D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6F0E0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47C39691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426AC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610CD6B9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BCF1A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4FEB8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FA0600" w:rsidRPr="00A85A41" w14:paraId="53A5228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6570A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600AF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07C7FE4E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3AAA3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1940D331" w14:textId="566600D0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2B2F3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7A4CD876" w14:textId="77777777" w:rsidR="00FA0600" w:rsidRDefault="00FA0600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68EC836A" w14:textId="68030AEC" w:rsidR="00FA0600" w:rsidRPr="00FA0600" w:rsidRDefault="00FA0600" w:rsidP="00FA0600">
      <w:pPr>
        <w:widowControl w:val="0"/>
        <w:suppressAutoHyphens/>
        <w:spacing w:line="276" w:lineRule="auto"/>
        <w:ind w:left="426" w:right="1"/>
        <w:rPr>
          <w:rFonts w:ascii="Verdana" w:hAnsi="Verdana"/>
          <w:b/>
          <w:color w:val="227ACB"/>
          <w:sz w:val="18"/>
          <w:szCs w:val="18"/>
          <w:u w:val="single"/>
        </w:rPr>
      </w:pPr>
      <w:r>
        <w:rPr>
          <w:rFonts w:ascii="Verdana" w:hAnsi="Verdana"/>
          <w:b/>
          <w:color w:val="227ACB"/>
          <w:sz w:val="18"/>
          <w:szCs w:val="18"/>
          <w:u w:val="single"/>
        </w:rPr>
        <w:t>C. 2 250</w:t>
      </w:r>
      <w:r w:rsidRPr="00FA0600">
        <w:rPr>
          <w:rFonts w:ascii="Verdana" w:hAnsi="Verdana"/>
          <w:b/>
          <w:color w:val="227ACB"/>
          <w:sz w:val="18"/>
          <w:szCs w:val="18"/>
          <w:u w:val="single"/>
        </w:rPr>
        <w:t xml:space="preserve"> szt. poszew</w:t>
      </w:r>
      <w:r>
        <w:rPr>
          <w:rFonts w:ascii="Verdana" w:hAnsi="Verdana"/>
          <w:b/>
          <w:color w:val="227ACB"/>
          <w:sz w:val="18"/>
          <w:szCs w:val="18"/>
          <w:u w:val="single"/>
        </w:rPr>
        <w:t>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FA0600" w:rsidRPr="00A85A41" w14:paraId="5BD0CA01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A5957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44A8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FA0600" w:rsidRPr="00A85A41" w14:paraId="3589CCCE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274A2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56BF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27AD9C6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2D880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70B85BEC" w14:textId="34459B2F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2 250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B5A21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6ABBE38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CAFF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58597F96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08D5B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1F10449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49B78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13E0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FA0600" w:rsidRPr="00A85A41" w14:paraId="30CDC9C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3B130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16CF5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620BDF55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997D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70FDE291" w14:textId="5FA459E7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CA89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59B111E" w14:textId="77777777" w:rsidR="00FA0600" w:rsidRDefault="00FA0600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5D9CEB74" w14:textId="77777777" w:rsidR="00BE5370" w:rsidRDefault="00BE5370" w:rsidP="00FA0600">
      <w:pPr>
        <w:widowControl w:val="0"/>
        <w:suppressAutoHyphens/>
        <w:spacing w:line="276" w:lineRule="auto"/>
        <w:ind w:left="360" w:right="1"/>
        <w:rPr>
          <w:rFonts w:ascii="Verdana" w:hAnsi="Verdana"/>
          <w:b/>
          <w:color w:val="227ACB"/>
          <w:sz w:val="18"/>
          <w:szCs w:val="18"/>
          <w:u w:val="single"/>
        </w:rPr>
      </w:pPr>
    </w:p>
    <w:p w14:paraId="253DEBD5" w14:textId="77777777" w:rsidR="00BE5370" w:rsidRDefault="00BE5370" w:rsidP="00FA0600">
      <w:pPr>
        <w:widowControl w:val="0"/>
        <w:suppressAutoHyphens/>
        <w:spacing w:line="276" w:lineRule="auto"/>
        <w:ind w:left="360" w:right="1"/>
        <w:rPr>
          <w:rFonts w:ascii="Verdana" w:hAnsi="Verdana"/>
          <w:b/>
          <w:color w:val="227ACB"/>
          <w:sz w:val="18"/>
          <w:szCs w:val="18"/>
          <w:u w:val="single"/>
        </w:rPr>
      </w:pPr>
    </w:p>
    <w:p w14:paraId="58A218A0" w14:textId="6801B9B3" w:rsidR="00FA0600" w:rsidRPr="00FA0600" w:rsidRDefault="00FA0600" w:rsidP="00FA0600">
      <w:pPr>
        <w:widowControl w:val="0"/>
        <w:suppressAutoHyphens/>
        <w:spacing w:line="276" w:lineRule="auto"/>
        <w:ind w:left="360" w:right="1"/>
        <w:rPr>
          <w:rFonts w:ascii="Verdana" w:hAnsi="Verdana"/>
          <w:b/>
          <w:color w:val="227ACB"/>
          <w:sz w:val="18"/>
          <w:szCs w:val="18"/>
          <w:u w:val="single"/>
        </w:rPr>
      </w:pPr>
      <w:r>
        <w:rPr>
          <w:rFonts w:ascii="Verdana" w:hAnsi="Verdana"/>
          <w:b/>
          <w:color w:val="227ACB"/>
          <w:sz w:val="18"/>
          <w:szCs w:val="18"/>
          <w:u w:val="single"/>
        </w:rPr>
        <w:lastRenderedPageBreak/>
        <w:t>D.1 950</w:t>
      </w:r>
      <w:r w:rsidRPr="00FA0600">
        <w:rPr>
          <w:rFonts w:ascii="Verdana" w:hAnsi="Verdana"/>
          <w:b/>
          <w:color w:val="227ACB"/>
          <w:sz w:val="18"/>
          <w:szCs w:val="18"/>
          <w:u w:val="single"/>
        </w:rPr>
        <w:t xml:space="preserve"> szt. p</w:t>
      </w:r>
      <w:r>
        <w:rPr>
          <w:rFonts w:ascii="Verdana" w:hAnsi="Verdana"/>
          <w:b/>
          <w:color w:val="227ACB"/>
          <w:sz w:val="18"/>
          <w:szCs w:val="18"/>
          <w:u w:val="single"/>
        </w:rPr>
        <w:t>rześcieradeł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FA0600" w:rsidRPr="00A85A41" w14:paraId="746FCCCE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78BF6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5468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FA0600" w:rsidRPr="00A85A41" w14:paraId="2653ECAD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0EF6E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DF45A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305C18ED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B7100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581B0A21" w14:textId="2CD08A6E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1 950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07B04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67AF51CD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1915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810246E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55B7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FA0600" w:rsidRPr="00A85A41" w14:paraId="1E7986F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21D48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A3E01" w14:textId="77777777" w:rsidR="00FA0600" w:rsidRPr="00A85A41" w:rsidRDefault="00FA0600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FA0600" w:rsidRPr="00A85A41" w14:paraId="0D3C9CA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B0945" w14:textId="77777777" w:rsidR="00FA0600" w:rsidRPr="00A85A41" w:rsidRDefault="00FA060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F729B" w14:textId="77777777" w:rsidR="00FA0600" w:rsidRPr="00A85A41" w:rsidRDefault="00FA0600" w:rsidP="0047771F">
            <w:pPr>
              <w:widowControl w:val="0"/>
              <w:numPr>
                <w:ilvl w:val="0"/>
                <w:numId w:val="17"/>
              </w:numPr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51AF8F6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CC5B8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30A11BBC" w14:textId="05DA0E3F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C3C1" w14:textId="77777777" w:rsidR="00BE5370" w:rsidRPr="00A85A41" w:rsidRDefault="00BE5370" w:rsidP="0047771F">
            <w:pPr>
              <w:widowControl w:val="0"/>
              <w:numPr>
                <w:ilvl w:val="0"/>
                <w:numId w:val="17"/>
              </w:numPr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7663402E" w14:textId="77777777" w:rsidR="00FA0600" w:rsidRPr="00A85A41" w:rsidRDefault="00FA0600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  <w:u w:val="single"/>
        </w:rPr>
      </w:pPr>
    </w:p>
    <w:p w14:paraId="2F51D52F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716C484F" w14:textId="75222F81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(3A + 3B + 3C</w:t>
      </w:r>
      <w:r w:rsidR="00FA0600">
        <w:rPr>
          <w:rFonts w:ascii="Verdana" w:hAnsi="Verdana"/>
          <w:b/>
          <w:sz w:val="18"/>
          <w:szCs w:val="18"/>
        </w:rPr>
        <w:t>+ 3D</w:t>
      </w:r>
      <w:r w:rsidRPr="00A85A41">
        <w:rPr>
          <w:rFonts w:ascii="Verdana" w:hAnsi="Verdana"/>
          <w:b/>
          <w:sz w:val="18"/>
          <w:szCs w:val="18"/>
        </w:rPr>
        <w:t>): ………………………………………………..</w:t>
      </w:r>
    </w:p>
    <w:p w14:paraId="621EEF8A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7D87040" w14:textId="492FF462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(3A + 3B + 3C</w:t>
      </w:r>
      <w:r w:rsidR="00FA0600">
        <w:rPr>
          <w:rFonts w:ascii="Verdana" w:hAnsi="Verdana"/>
          <w:b/>
          <w:sz w:val="18"/>
          <w:szCs w:val="18"/>
        </w:rPr>
        <w:t>+ 3D</w:t>
      </w:r>
      <w:r w:rsidRPr="00A85A41">
        <w:rPr>
          <w:rFonts w:ascii="Verdana" w:hAnsi="Verdana"/>
          <w:b/>
          <w:sz w:val="18"/>
          <w:szCs w:val="18"/>
        </w:rPr>
        <w:t>): ………………………………………………</w:t>
      </w:r>
    </w:p>
    <w:p w14:paraId="25572F67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1CC24854" w14:textId="7AF34462" w:rsidR="0016284D" w:rsidRPr="0047771F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color w:val="EE0000"/>
          <w:sz w:val="18"/>
          <w:szCs w:val="18"/>
          <w:u w:val="single"/>
        </w:rPr>
      </w:pP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Zadanie częściowe nr </w:t>
      </w:r>
      <w:r w:rsidR="0024300F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4</w:t>
      </w: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:</w:t>
      </w:r>
      <w:r w:rsidRPr="0047771F">
        <w:rPr>
          <w:rFonts w:ascii="Verdana" w:hAnsi="Verdana"/>
          <w:b/>
          <w:bCs/>
          <w:color w:val="EE0000"/>
          <w:sz w:val="18"/>
          <w:szCs w:val="18"/>
        </w:rPr>
        <w:t xml:space="preserve"> </w:t>
      </w:r>
      <w:r w:rsidR="0024300F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D</w:t>
      </w: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ostawa </w:t>
      </w:r>
      <w:r w:rsidR="00FA0600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materaców wraz z pokrowcami</w:t>
      </w:r>
      <w:r w:rsidR="0024300F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 oraz pokrowców na materace</w:t>
      </w:r>
    </w:p>
    <w:p w14:paraId="4B349BC5" w14:textId="2AF6A940" w:rsidR="0024300F" w:rsidRPr="0024300F" w:rsidRDefault="0024300F" w:rsidP="0024300F">
      <w:pPr>
        <w:widowControl w:val="0"/>
        <w:numPr>
          <w:ilvl w:val="0"/>
          <w:numId w:val="11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</w:rPr>
      </w:pPr>
      <w:r>
        <w:rPr>
          <w:rFonts w:ascii="Verdana" w:hAnsi="Verdana"/>
          <w:b/>
          <w:bCs/>
          <w:color w:val="227ACB"/>
          <w:sz w:val="18"/>
          <w:szCs w:val="18"/>
        </w:rPr>
        <w:t>476 szt. materaców o szer.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16284D" w:rsidRPr="00A85A41" w14:paraId="732742F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D840C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FAFC6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650DB541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6694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C10CE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24EBAFE5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F79B8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531D7264" w14:textId="0533715F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24300F">
              <w:rPr>
                <w:rFonts w:ascii="Verdana" w:hAnsi="Verdana"/>
                <w:b/>
                <w:sz w:val="18"/>
                <w:szCs w:val="18"/>
              </w:rPr>
              <w:t>476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A4B68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140E3049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B93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091A12DC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23027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61D1EF65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F0FB9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16A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44309081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9DBF8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909C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3AB2165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E078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65BE24D4" w14:textId="452345C4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C01E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6248AEB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bCs/>
          <w:sz w:val="18"/>
          <w:szCs w:val="18"/>
          <w:highlight w:val="cyan"/>
        </w:rPr>
      </w:pPr>
    </w:p>
    <w:p w14:paraId="2FD1EBEF" w14:textId="03E00742" w:rsidR="0024300F" w:rsidRPr="0024300F" w:rsidRDefault="0024300F" w:rsidP="0024300F">
      <w:pPr>
        <w:widowControl w:val="0"/>
        <w:numPr>
          <w:ilvl w:val="0"/>
          <w:numId w:val="11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</w:rPr>
      </w:pPr>
      <w:r>
        <w:rPr>
          <w:rFonts w:ascii="Verdana" w:hAnsi="Verdana"/>
          <w:b/>
          <w:bCs/>
          <w:color w:val="227ACB"/>
          <w:sz w:val="18"/>
          <w:szCs w:val="18"/>
        </w:rPr>
        <w:t>20 szt. materaców małżeńskich z pokrowcami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4300F" w:rsidRPr="00A85A41" w14:paraId="7F69414F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FEBA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CE351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776E56C9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B7E5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9C4C3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7BE74EF9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45713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Cena netto:</w:t>
            </w:r>
          </w:p>
          <w:p w14:paraId="448D700F" w14:textId="6576C268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20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C878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01FE599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DAD2D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3479935B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6D536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3C511A2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F37E5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FF75A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34A8A298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5179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607DE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4FFF544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61F7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3F154B0C" w14:textId="53CAE91E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CDDA2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CAE04AA" w14:textId="77777777" w:rsidR="0016284D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7D49C48D" w14:textId="0F173488" w:rsidR="0024300F" w:rsidRPr="0024300F" w:rsidRDefault="0024300F" w:rsidP="0024300F">
      <w:pPr>
        <w:widowControl w:val="0"/>
        <w:numPr>
          <w:ilvl w:val="0"/>
          <w:numId w:val="11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</w:rPr>
      </w:pPr>
      <w:r>
        <w:rPr>
          <w:rFonts w:ascii="Verdana" w:hAnsi="Verdana"/>
          <w:b/>
          <w:bCs/>
          <w:color w:val="227ACB"/>
          <w:sz w:val="18"/>
          <w:szCs w:val="18"/>
        </w:rPr>
        <w:t>800 szt. pokrowców na materace o szer. 90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4300F" w:rsidRPr="00A85A41" w14:paraId="56335572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4C70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17DE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07BC918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1E04B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6439B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09B2CFA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204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400D83BB" w14:textId="6493CA41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800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36B28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59F3CFCF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4DF49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2086AE0A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F8A26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3286645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29A3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529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64B0A3FE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4F589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C79FC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117E47E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DAB6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637E0AA0" w14:textId="0D6857E1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7E5A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B2883AD" w14:textId="77777777" w:rsidR="0024300F" w:rsidRPr="0024300F" w:rsidRDefault="0024300F" w:rsidP="0024300F">
      <w:pPr>
        <w:widowControl w:val="0"/>
        <w:suppressAutoHyphens/>
        <w:spacing w:line="276" w:lineRule="auto"/>
        <w:ind w:left="720" w:right="1"/>
        <w:rPr>
          <w:rFonts w:ascii="Verdana" w:hAnsi="Verdana"/>
          <w:b/>
          <w:color w:val="227ACB"/>
          <w:sz w:val="18"/>
          <w:szCs w:val="18"/>
        </w:rPr>
      </w:pPr>
    </w:p>
    <w:p w14:paraId="196C8BD9" w14:textId="066B7313" w:rsidR="0024300F" w:rsidRPr="0024300F" w:rsidRDefault="0024300F" w:rsidP="0024300F">
      <w:pPr>
        <w:widowControl w:val="0"/>
        <w:numPr>
          <w:ilvl w:val="0"/>
          <w:numId w:val="11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</w:rPr>
      </w:pPr>
      <w:r>
        <w:rPr>
          <w:rFonts w:ascii="Verdana" w:hAnsi="Verdana"/>
          <w:b/>
          <w:bCs/>
          <w:color w:val="227ACB"/>
          <w:sz w:val="18"/>
          <w:szCs w:val="18"/>
        </w:rPr>
        <w:t>150 szt. pokrowców na materace o szer. 90 cm na gumce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4300F" w:rsidRPr="00A85A41" w14:paraId="1B1C150F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DB475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0E848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22E7289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A084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A70B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3031245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E94C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1F5EC42E" w14:textId="34EC70A6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150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8DBB3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6114571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BEDED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43F39283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87744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597FE8A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D58FB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B704B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3C2A13C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2ECE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94A08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2434666F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6561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26B9FD68" w14:textId="061FDE6F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40DE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43CF57C" w14:textId="77777777" w:rsidR="0024300F" w:rsidRDefault="0024300F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0358F6B3" w14:textId="77777777" w:rsidR="0024300F" w:rsidRPr="0024300F" w:rsidRDefault="0024300F" w:rsidP="0024300F">
      <w:pPr>
        <w:widowControl w:val="0"/>
        <w:suppressAutoHyphens/>
        <w:spacing w:line="276" w:lineRule="auto"/>
        <w:ind w:left="720" w:right="1"/>
        <w:rPr>
          <w:rFonts w:ascii="Verdana" w:hAnsi="Verdana"/>
          <w:b/>
          <w:color w:val="227ACB"/>
          <w:sz w:val="18"/>
          <w:szCs w:val="18"/>
        </w:rPr>
      </w:pPr>
    </w:p>
    <w:p w14:paraId="1B07D025" w14:textId="42F230C3" w:rsidR="0024300F" w:rsidRPr="0024300F" w:rsidRDefault="0024300F" w:rsidP="0024300F">
      <w:pPr>
        <w:widowControl w:val="0"/>
        <w:numPr>
          <w:ilvl w:val="0"/>
          <w:numId w:val="11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</w:rPr>
      </w:pPr>
      <w:r>
        <w:rPr>
          <w:rFonts w:ascii="Verdana" w:hAnsi="Verdana"/>
          <w:b/>
          <w:bCs/>
          <w:color w:val="227ACB"/>
          <w:sz w:val="18"/>
          <w:szCs w:val="18"/>
        </w:rPr>
        <w:t>14 szt. pokrowców na materace małżeńskie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4300F" w:rsidRPr="00A85A41" w14:paraId="703FA09B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8D85C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0EBF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714CC68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157BD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CA3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18A17908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9470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2C13687A" w14:textId="68D32EF8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>
              <w:rPr>
                <w:rFonts w:ascii="Verdana" w:hAnsi="Verdana"/>
                <w:b/>
                <w:sz w:val="18"/>
                <w:szCs w:val="18"/>
              </w:rPr>
              <w:t>14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BD759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18908FA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CD996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53241360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397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33EC114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3A6D9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4C0FA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087B188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F409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4B5B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53621A82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FCFC1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4788EECF" w14:textId="0EF219D9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62D3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421FD356" w14:textId="77777777" w:rsidR="0024300F" w:rsidRPr="00A85A41" w:rsidRDefault="0024300F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756FAB01" w14:textId="77777777" w:rsidR="0024300F" w:rsidRDefault="0024300F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10AEECFA" w14:textId="4B946CA5" w:rsidR="0024300F" w:rsidRPr="0024300F" w:rsidRDefault="00B32E31" w:rsidP="0024300F">
      <w:pPr>
        <w:widowControl w:val="0"/>
        <w:numPr>
          <w:ilvl w:val="0"/>
          <w:numId w:val="11"/>
        </w:numPr>
        <w:suppressAutoHyphens/>
        <w:spacing w:line="276" w:lineRule="auto"/>
        <w:ind w:right="1"/>
        <w:rPr>
          <w:rFonts w:ascii="Verdana" w:hAnsi="Verdana"/>
          <w:b/>
          <w:color w:val="227ACB"/>
          <w:sz w:val="18"/>
          <w:szCs w:val="18"/>
        </w:rPr>
      </w:pPr>
      <w:r>
        <w:rPr>
          <w:rFonts w:ascii="Verdana" w:hAnsi="Verdana"/>
          <w:b/>
          <w:bCs/>
          <w:color w:val="227ACB"/>
          <w:sz w:val="18"/>
          <w:szCs w:val="18"/>
        </w:rPr>
        <w:t>30</w:t>
      </w:r>
      <w:r w:rsidR="0024300F">
        <w:rPr>
          <w:rFonts w:ascii="Verdana" w:hAnsi="Verdana"/>
          <w:b/>
          <w:bCs/>
          <w:color w:val="227ACB"/>
          <w:sz w:val="18"/>
          <w:szCs w:val="18"/>
        </w:rPr>
        <w:t xml:space="preserve"> szt. materaców o szer. </w:t>
      </w:r>
      <w:r>
        <w:rPr>
          <w:rFonts w:ascii="Verdana" w:hAnsi="Verdana"/>
          <w:b/>
          <w:bCs/>
          <w:color w:val="227ACB"/>
          <w:sz w:val="18"/>
          <w:szCs w:val="18"/>
        </w:rPr>
        <w:t>8</w:t>
      </w:r>
      <w:r w:rsidR="0024300F">
        <w:rPr>
          <w:rFonts w:ascii="Verdana" w:hAnsi="Verdana"/>
          <w:b/>
          <w:bCs/>
          <w:color w:val="227ACB"/>
          <w:sz w:val="18"/>
          <w:szCs w:val="18"/>
        </w:rPr>
        <w:t>0 cm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24300F" w:rsidRPr="00A85A41" w14:paraId="1C906918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5E5EC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263EE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605AAAFB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C8A1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9B1E6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10B79826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E44A4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netto:</w:t>
            </w:r>
          </w:p>
          <w:p w14:paraId="687BF8CE" w14:textId="3C899DE6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47771F">
              <w:rPr>
                <w:rFonts w:ascii="Verdana" w:hAnsi="Verdana"/>
                <w:b/>
                <w:sz w:val="18"/>
                <w:szCs w:val="18"/>
              </w:rPr>
              <w:t>3</w:t>
            </w:r>
            <w:r w:rsidR="00B32E31">
              <w:rPr>
                <w:rFonts w:ascii="Verdana" w:hAnsi="Verdana"/>
                <w:b/>
                <w:sz w:val="18"/>
                <w:szCs w:val="18"/>
              </w:rPr>
              <w:t>0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DDA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491377EC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4ACDD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417889EE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03BD0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24300F" w:rsidRPr="00A85A41" w14:paraId="5666B32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C7F04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6D9C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24300F" w:rsidRPr="00A85A41" w14:paraId="439F5D90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35222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Gwarancja: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A4F6" w14:textId="77777777" w:rsidR="0024300F" w:rsidRPr="00A85A41" w:rsidRDefault="0024300F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2135DD58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421A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50EC1550" w14:textId="08E99DB7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6D0A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1DAD5B19" w14:textId="77777777" w:rsidR="0024300F" w:rsidRDefault="0024300F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5AF5B3B4" w14:textId="580046EA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netto RAZEM (4A + 4B + 4C + 4D + 4E + 4F): ………………………………………………..</w:t>
      </w:r>
    </w:p>
    <w:p w14:paraId="1EFBDC98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3F4A6712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Cena brutto RAZEM (4A + 4B + 4C + 4D + 4E + 4F): ………………………………………………</w:t>
      </w:r>
    </w:p>
    <w:p w14:paraId="2460EBB1" w14:textId="77777777" w:rsidR="0016284D" w:rsidRPr="00A85A41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sz w:val="18"/>
          <w:szCs w:val="18"/>
        </w:rPr>
      </w:pPr>
    </w:p>
    <w:p w14:paraId="353EAA16" w14:textId="4F8521DB" w:rsidR="0016284D" w:rsidRPr="0047771F" w:rsidRDefault="0016284D" w:rsidP="0016284D">
      <w:pPr>
        <w:widowControl w:val="0"/>
        <w:suppressAutoHyphens/>
        <w:spacing w:line="276" w:lineRule="auto"/>
        <w:ind w:right="1"/>
        <w:rPr>
          <w:rFonts w:ascii="Verdana" w:hAnsi="Verdana"/>
          <w:b/>
          <w:color w:val="EE0000"/>
          <w:sz w:val="18"/>
          <w:szCs w:val="18"/>
          <w:u w:val="single"/>
        </w:rPr>
      </w:pP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 xml:space="preserve">Zadanie częściowe nr 5: dostawa </w:t>
      </w:r>
      <w:r w:rsidR="00B32E31"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6</w:t>
      </w:r>
      <w:r w:rsidRPr="0047771F">
        <w:rPr>
          <w:rFonts w:ascii="Verdana" w:hAnsi="Verdana"/>
          <w:b/>
          <w:bCs/>
          <w:color w:val="EE0000"/>
          <w:sz w:val="18"/>
          <w:szCs w:val="18"/>
          <w:u w:val="single"/>
        </w:rPr>
        <w:t>50 szt. koców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0"/>
        <w:gridCol w:w="6140"/>
      </w:tblGrid>
      <w:tr w:rsidR="0016284D" w:rsidRPr="00A85A41" w14:paraId="01A30E54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FDE17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Producent/wyrób własny: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7F8DD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3E2E12D3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97066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jednostkowa netto: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E8A0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6AF2E155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4F42F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lastRenderedPageBreak/>
              <w:t>Cena netto:</w:t>
            </w:r>
          </w:p>
          <w:p w14:paraId="55686625" w14:textId="4A89339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 xml:space="preserve">(cena jednostkowa x </w:t>
            </w:r>
            <w:r w:rsidR="00B32E31">
              <w:rPr>
                <w:rFonts w:ascii="Verdana" w:hAnsi="Verdana"/>
                <w:b/>
                <w:sz w:val="18"/>
                <w:szCs w:val="18"/>
              </w:rPr>
              <w:t>6</w:t>
            </w:r>
            <w:r w:rsidRPr="00A85A41">
              <w:rPr>
                <w:rFonts w:ascii="Verdana" w:hAnsi="Verdana"/>
                <w:b/>
                <w:sz w:val="18"/>
                <w:szCs w:val="18"/>
              </w:rPr>
              <w:t>50)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386B0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763C566E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5A17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Cena brutto:</w:t>
            </w:r>
          </w:p>
          <w:p w14:paraId="687BE085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(cena netto + VAT)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1490C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zł</w:t>
            </w:r>
          </w:p>
        </w:tc>
      </w:tr>
      <w:tr w:rsidR="0016284D" w:rsidRPr="00A85A41" w14:paraId="15269077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AA95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Słownie brutto: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8C9E7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16284D" w:rsidRPr="00A85A41" w14:paraId="20B1A0B8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0EE24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Gwarancja:</w:t>
            </w:r>
            <w:r w:rsidRPr="00A85A4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85A41">
              <w:rPr>
                <w:rFonts w:ascii="Verdana" w:hAnsi="Verdana"/>
                <w:sz w:val="18"/>
                <w:szCs w:val="18"/>
                <w:highlight w:val="yellow"/>
              </w:rPr>
              <w:t>(</w:t>
            </w:r>
            <w:r w:rsidRPr="00A85A41">
              <w:rPr>
                <w:rFonts w:ascii="Verdana" w:hAnsi="Verdana"/>
                <w:i/>
                <w:sz w:val="18"/>
                <w:szCs w:val="18"/>
                <w:highlight w:val="yellow"/>
              </w:rPr>
              <w:t>kryterium oceny ofert)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C8471" w14:textId="77777777" w:rsidR="0016284D" w:rsidRPr="00A85A41" w:rsidRDefault="0016284D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A85A41">
              <w:rPr>
                <w:rFonts w:ascii="Verdana" w:hAnsi="Verdana"/>
                <w:b/>
                <w:sz w:val="18"/>
                <w:szCs w:val="18"/>
              </w:rPr>
              <w:t>miesięcy</w:t>
            </w:r>
          </w:p>
        </w:tc>
      </w:tr>
      <w:tr w:rsidR="00BE5370" w:rsidRPr="00A85A41" w14:paraId="276BEC05" w14:textId="77777777" w:rsidTr="003A36F6">
        <w:trPr>
          <w:trHeight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A4308" w14:textId="77777777" w:rsidR="00BE5370" w:rsidRPr="00BE5370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BE5370">
              <w:rPr>
                <w:rFonts w:ascii="Verdana" w:hAnsi="Verdana" w:cs="Verdana"/>
                <w:b/>
                <w:bCs/>
                <w:sz w:val="18"/>
                <w:szCs w:val="18"/>
              </w:rPr>
              <w:t>Producent / wyrób własny oferowanego produktu:</w:t>
            </w:r>
          </w:p>
          <w:p w14:paraId="00F69769" w14:textId="25FA8FD8" w:rsidR="00BE5370" w:rsidRPr="00A85A41" w:rsidRDefault="00BE5370" w:rsidP="00BE5370">
            <w:pPr>
              <w:widowControl w:val="0"/>
              <w:suppressAutoHyphens/>
              <w:spacing w:line="276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(</w:t>
            </w:r>
            <w:r w:rsidRPr="00BE5370">
              <w:rPr>
                <w:rFonts w:ascii="Verdana" w:hAnsi="Verdana"/>
                <w:bCs/>
                <w:i/>
                <w:iCs/>
                <w:color w:val="EE0000"/>
                <w:sz w:val="16"/>
                <w:szCs w:val="16"/>
              </w:rPr>
              <w:t>Uwaga nie podanie niniejszej informacji będzie powodem odrzucenia oferty!</w:t>
            </w:r>
            <w:r w:rsidRPr="00BE5370">
              <w:rPr>
                <w:rFonts w:ascii="Verdana" w:hAnsi="Verdana"/>
                <w:bCs/>
                <w:color w:val="EE0000"/>
                <w:sz w:val="16"/>
                <w:szCs w:val="16"/>
              </w:rPr>
              <w:t>)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B5A82" w14:textId="77777777" w:rsidR="00BE5370" w:rsidRPr="00A85A41" w:rsidRDefault="00BE5370" w:rsidP="003A36F6">
            <w:pPr>
              <w:widowControl w:val="0"/>
              <w:suppressAutoHyphens/>
              <w:spacing w:line="276" w:lineRule="auto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14:paraId="596F7920" w14:textId="77777777" w:rsidR="0016284D" w:rsidRPr="00A85A41" w:rsidRDefault="0016284D" w:rsidP="0016284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486A901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47771F">
        <w:rPr>
          <w:rFonts w:ascii="Verdana" w:hAnsi="Verdana"/>
          <w:b/>
          <w:sz w:val="18"/>
          <w:szCs w:val="18"/>
          <w:u w:val="single"/>
        </w:rPr>
        <w:t>Termin realizacji umowy</w:t>
      </w:r>
      <w:r w:rsidRPr="00A85A41">
        <w:rPr>
          <w:rFonts w:ascii="Verdana" w:hAnsi="Verdana"/>
          <w:b/>
          <w:sz w:val="18"/>
          <w:szCs w:val="18"/>
        </w:rPr>
        <w:t xml:space="preserve">: </w:t>
      </w:r>
    </w:p>
    <w:p w14:paraId="0DFA7C11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- zadanie częściowe nr 1:</w:t>
      </w:r>
    </w:p>
    <w:p w14:paraId="5D764F8C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bookmarkStart w:id="0" w:name="_Hlk202430296"/>
      <w:bookmarkStart w:id="1" w:name="_Hlk202429743"/>
      <w:r w:rsidRPr="00B32E31">
        <w:rPr>
          <w:rFonts w:ascii="Verdana" w:hAnsi="Verdana"/>
          <w:b/>
          <w:bCs/>
          <w:sz w:val="18"/>
          <w:szCs w:val="18"/>
        </w:rPr>
        <w:t>1A</w:t>
      </w:r>
    </w:p>
    <w:p w14:paraId="1ED6909E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2876C050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9 – do 21 dni od daty podpisania umowy,</w:t>
      </w:r>
    </w:p>
    <w:bookmarkEnd w:id="0"/>
    <w:p w14:paraId="6EBC7867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1B</w:t>
      </w:r>
    </w:p>
    <w:p w14:paraId="4F64023A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3, DS. Alfa – do 21 dni od daty podpisania umowy,</w:t>
      </w:r>
    </w:p>
    <w:p w14:paraId="4AB639D2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bookmarkEnd w:id="1"/>
    <w:p w14:paraId="4BD50375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 xml:space="preserve">- zadanie częściowe nr 2: </w:t>
      </w:r>
    </w:p>
    <w:p w14:paraId="45F274FF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017F3E25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3, DS.14, DS. Alfa – do 21 dni od daty podpisania umowy</w:t>
      </w:r>
    </w:p>
    <w:p w14:paraId="097FCD50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06F42E90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 xml:space="preserve">- zadanie częściowe nr 3: </w:t>
      </w:r>
    </w:p>
    <w:p w14:paraId="60AB07A4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bookmarkStart w:id="2" w:name="_Hlk202430156"/>
      <w:r w:rsidRPr="00B32E31">
        <w:rPr>
          <w:rFonts w:ascii="Verdana" w:hAnsi="Verdana"/>
          <w:b/>
          <w:bCs/>
          <w:sz w:val="18"/>
          <w:szCs w:val="18"/>
        </w:rPr>
        <w:t>3A</w:t>
      </w:r>
    </w:p>
    <w:p w14:paraId="1C50FF0D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6A55570F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13, DS. 14 – do 21 dni od daty podpisania umowy</w:t>
      </w:r>
    </w:p>
    <w:p w14:paraId="66F9C346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3B</w:t>
      </w:r>
    </w:p>
    <w:p w14:paraId="16C532B1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3, DS. 5 – do 21 dni od daty podpisania umowy</w:t>
      </w:r>
    </w:p>
    <w:p w14:paraId="2636771C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3C</w:t>
      </w:r>
    </w:p>
    <w:p w14:paraId="1284399A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75A286E8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3, DS. 5, DS. 13, DS. 14 – do 21 dni od daty podpisania umowy</w:t>
      </w:r>
    </w:p>
    <w:p w14:paraId="771E7ACC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3D</w:t>
      </w:r>
    </w:p>
    <w:p w14:paraId="6759E283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7E53A5E9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3, DS. 14, DS. Alfa – do 21 dni od daty podpisania umowy</w:t>
      </w:r>
    </w:p>
    <w:p w14:paraId="6A10D22E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bookmarkEnd w:id="2"/>
    <w:p w14:paraId="225C1657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- zadanie częściowe nr 4:</w:t>
      </w:r>
    </w:p>
    <w:p w14:paraId="41D1C319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4A</w:t>
      </w:r>
    </w:p>
    <w:p w14:paraId="27367877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bookmarkStart w:id="3" w:name="_Hlk202430902"/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6FB833A9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  <w:lang w:val="en-US"/>
        </w:rPr>
        <w:t xml:space="preserve">DS. 1, DS. 2, DS. 5, DS. 15, DS. 16, DS. 17, DS. 19 DS. </w:t>
      </w:r>
      <w:r w:rsidRPr="00B32E31">
        <w:rPr>
          <w:rFonts w:ascii="Verdana" w:hAnsi="Verdana"/>
          <w:b/>
          <w:bCs/>
          <w:sz w:val="18"/>
          <w:szCs w:val="18"/>
        </w:rPr>
        <w:t>Alfa – do 21 dni od daty podpisania umowy</w:t>
      </w:r>
    </w:p>
    <w:bookmarkEnd w:id="3"/>
    <w:p w14:paraId="08A2D0B6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4B</w:t>
      </w:r>
    </w:p>
    <w:p w14:paraId="692D8266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lastRenderedPageBreak/>
        <w:t>DS. 7 – do 21 dni od daty 18.08.2025 r.</w:t>
      </w:r>
    </w:p>
    <w:p w14:paraId="11F06A4F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12, DS. Alfa – do 21 dni od daty podpisania umowy</w:t>
      </w:r>
    </w:p>
    <w:p w14:paraId="4F2B17B7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4C</w:t>
      </w:r>
    </w:p>
    <w:p w14:paraId="4339981A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bookmarkStart w:id="4" w:name="_Hlk202431158"/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138D085F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3, DS. 12, DS. 13, DS. 14, DS. 17 – do 21 dni od daty podpisania umowy</w:t>
      </w:r>
    </w:p>
    <w:bookmarkEnd w:id="4"/>
    <w:p w14:paraId="2486DFB5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4D</w:t>
      </w:r>
    </w:p>
    <w:p w14:paraId="6540E942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Alfa – do 21 dni od daty podpisania umowy</w:t>
      </w:r>
    </w:p>
    <w:p w14:paraId="06418643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4E</w:t>
      </w:r>
    </w:p>
    <w:p w14:paraId="1AC8606E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 xml:space="preserve">DS. 12, DS. Alfa – </w:t>
      </w:r>
      <w:bookmarkStart w:id="5" w:name="_Hlk202431124"/>
      <w:r w:rsidRPr="00B32E31">
        <w:rPr>
          <w:rFonts w:ascii="Verdana" w:hAnsi="Verdana"/>
          <w:b/>
          <w:bCs/>
          <w:sz w:val="18"/>
          <w:szCs w:val="18"/>
        </w:rPr>
        <w:t>do 21 dni od daty podpisania umowy</w:t>
      </w:r>
    </w:p>
    <w:bookmarkEnd w:id="5"/>
    <w:p w14:paraId="14281642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4F</w:t>
      </w:r>
    </w:p>
    <w:p w14:paraId="60EAA197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DS14 -do 21 dni od daty podpisania umowy</w:t>
      </w:r>
    </w:p>
    <w:p w14:paraId="2445FFDD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 xml:space="preserve">- zadanie częściowe nr 5: </w:t>
      </w:r>
    </w:p>
    <w:p w14:paraId="2C758B3E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7 – do 21 dni od daty 18.08.2025 r.</w:t>
      </w:r>
    </w:p>
    <w:p w14:paraId="346B87B7" w14:textId="77777777" w:rsidR="00B32E31" w:rsidRPr="00B32E31" w:rsidRDefault="00B32E31" w:rsidP="00B32E3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B32E31">
        <w:rPr>
          <w:rFonts w:ascii="Verdana" w:hAnsi="Verdana"/>
          <w:b/>
          <w:bCs/>
          <w:sz w:val="18"/>
          <w:szCs w:val="18"/>
        </w:rPr>
        <w:t>DS. 3 – do 21 dni od daty podpisania umowy</w:t>
      </w:r>
    </w:p>
    <w:p w14:paraId="4098E86A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</w:p>
    <w:p w14:paraId="45190EE9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b/>
          <w:sz w:val="18"/>
          <w:szCs w:val="18"/>
        </w:rPr>
        <w:t>Okres udzielonej gwarancji wynosi:</w:t>
      </w:r>
      <w:r w:rsidRPr="00A85A41">
        <w:rPr>
          <w:rFonts w:ascii="Verdana" w:hAnsi="Verdana"/>
          <w:sz w:val="18"/>
          <w:szCs w:val="18"/>
        </w:rPr>
        <w:t xml:space="preserve"> </w:t>
      </w:r>
    </w:p>
    <w:p w14:paraId="6D5DE9C4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1 -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6DDFE56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2 -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D730614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3 -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50BD0921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4 -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7F1404FC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b/>
          <w:bCs/>
          <w:sz w:val="18"/>
          <w:szCs w:val="18"/>
        </w:rPr>
        <w:t>- zadanie częściowe nr 5 - ……………… miesięcy</w:t>
      </w:r>
      <w:r w:rsidRPr="00A85A41">
        <w:rPr>
          <w:rFonts w:ascii="Verdana" w:hAnsi="Verdana"/>
          <w:sz w:val="18"/>
          <w:szCs w:val="18"/>
        </w:rPr>
        <w:t xml:space="preserve"> </w:t>
      </w:r>
      <w:r w:rsidRPr="00A85A41">
        <w:rPr>
          <w:rFonts w:ascii="Verdana" w:hAnsi="Verdana"/>
          <w:sz w:val="18"/>
          <w:szCs w:val="18"/>
          <w:highlight w:val="yellow"/>
        </w:rPr>
        <w:t>(</w:t>
      </w:r>
      <w:r w:rsidRPr="00A85A41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3E103B1F" w14:textId="77777777" w:rsidR="0016284D" w:rsidRPr="00A85A41" w:rsidRDefault="0016284D" w:rsidP="0016284D">
      <w:pPr>
        <w:widowControl w:val="0"/>
        <w:spacing w:line="360" w:lineRule="auto"/>
        <w:ind w:right="1"/>
        <w:jc w:val="both"/>
        <w:rPr>
          <w:rFonts w:ascii="Verdana" w:hAnsi="Verdana"/>
          <w:b/>
          <w:iCs/>
          <w:sz w:val="18"/>
          <w:szCs w:val="18"/>
        </w:rPr>
      </w:pPr>
    </w:p>
    <w:p w14:paraId="0FB8EC9B" w14:textId="77777777" w:rsidR="0016284D" w:rsidRPr="00A85A41" w:rsidRDefault="0016284D" w:rsidP="0016284D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A85A41">
        <w:rPr>
          <w:rFonts w:ascii="Verdana" w:hAnsi="Verdana"/>
          <w:b/>
          <w:sz w:val="18"/>
          <w:szCs w:val="18"/>
        </w:rPr>
        <w:t xml:space="preserve"> TAK/NIE</w:t>
      </w:r>
    </w:p>
    <w:p w14:paraId="4459AFB4" w14:textId="77777777" w:rsidR="0016284D" w:rsidRPr="00A85A41" w:rsidRDefault="0016284D" w:rsidP="0016284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Termin płatności: </w:t>
      </w:r>
      <w:r w:rsidRPr="00A85A41">
        <w:rPr>
          <w:rFonts w:ascii="Verdana" w:hAnsi="Verdana"/>
          <w:b w:val="0"/>
          <w:bCs/>
          <w:sz w:val="18"/>
          <w:szCs w:val="18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FB66B7A" w14:textId="77777777" w:rsidR="0016284D" w:rsidRPr="00A85A41" w:rsidRDefault="0016284D" w:rsidP="0016284D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445EE0D" w14:textId="77777777" w:rsidR="0016284D" w:rsidRPr="00A85A41" w:rsidRDefault="0016284D" w:rsidP="0016284D">
      <w:pPr>
        <w:rPr>
          <w:rFonts w:ascii="Verdana" w:hAnsi="Verdana"/>
          <w:b/>
          <w:sz w:val="18"/>
          <w:szCs w:val="18"/>
          <w:u w:val="single"/>
        </w:rPr>
      </w:pPr>
      <w:r w:rsidRPr="00A85A41">
        <w:rPr>
          <w:rFonts w:ascii="Verdana" w:hAnsi="Verdana"/>
          <w:sz w:val="18"/>
          <w:szCs w:val="18"/>
        </w:rPr>
        <w:br w:type="page"/>
      </w:r>
      <w:r w:rsidRPr="00A85A4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19CA548C" w14:textId="77777777" w:rsidR="0016284D" w:rsidRPr="00A85A41" w:rsidRDefault="0016284D" w:rsidP="0016284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021A40F3" w14:textId="77777777" w:rsidR="0016284D" w:rsidRPr="00A85A41" w:rsidRDefault="0016284D" w:rsidP="0016284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A85A4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85A4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43A65B2" w14:textId="77777777" w:rsidR="0016284D" w:rsidRPr="00A85A41" w:rsidRDefault="0016284D" w:rsidP="0016284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5C3915" w14:textId="77777777" w:rsidR="0016284D" w:rsidRPr="00A85A41" w:rsidRDefault="0016284D" w:rsidP="0016284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0695D2" w14:textId="77777777" w:rsidR="0016284D" w:rsidRPr="00A85A41" w:rsidRDefault="0016284D" w:rsidP="0016284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A85A4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AE8628" w14:textId="77777777" w:rsidR="0016284D" w:rsidRPr="00A85A41" w:rsidRDefault="0016284D" w:rsidP="0016284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6284D" w:rsidRPr="00A85A41" w14:paraId="2B9392AF" w14:textId="77777777" w:rsidTr="003A36F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5DA9CF" w14:textId="77777777" w:rsidR="0016284D" w:rsidRPr="00A85A41" w:rsidRDefault="0016284D" w:rsidP="003A36F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485F04" w14:textId="77777777" w:rsidR="0016284D" w:rsidRPr="00A85A41" w:rsidRDefault="0016284D" w:rsidP="003A36F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71D6D3" w14:textId="77777777" w:rsidR="0016284D" w:rsidRPr="00A85A41" w:rsidRDefault="0016284D" w:rsidP="003A36F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B233D" w14:textId="77777777" w:rsidR="0016284D" w:rsidRPr="00A85A41" w:rsidRDefault="0016284D" w:rsidP="003A36F6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85A41">
              <w:rPr>
                <w:rFonts w:ascii="Verdana" w:hAnsi="Verdana"/>
                <w:sz w:val="18"/>
                <w:szCs w:val="18"/>
              </w:rPr>
              <w:t>Nazwa podwykonawcy</w:t>
            </w:r>
            <w:r w:rsidRPr="00A85A4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6284D" w:rsidRPr="00A85A41" w14:paraId="65FCC4B2" w14:textId="77777777" w:rsidTr="003A36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F0DE7" w14:textId="77777777" w:rsidR="0016284D" w:rsidRPr="00A85A41" w:rsidRDefault="0016284D" w:rsidP="003A36F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537F3" w14:textId="77777777" w:rsidR="0016284D" w:rsidRPr="00A85A41" w:rsidRDefault="0016284D" w:rsidP="003A36F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047BB" w14:textId="77777777" w:rsidR="0016284D" w:rsidRPr="00A85A41" w:rsidRDefault="0016284D" w:rsidP="003A36F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6284D" w:rsidRPr="00A85A41" w14:paraId="4D747A05" w14:textId="77777777" w:rsidTr="003A36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12D2DB" w14:textId="77777777" w:rsidR="0016284D" w:rsidRPr="00A85A41" w:rsidRDefault="0016284D" w:rsidP="003A36F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FEE81" w14:textId="77777777" w:rsidR="0016284D" w:rsidRPr="00A85A41" w:rsidRDefault="0016284D" w:rsidP="003A36F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DA7A0" w14:textId="77777777" w:rsidR="0016284D" w:rsidRPr="00A85A41" w:rsidRDefault="0016284D" w:rsidP="003A36F6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879E3F1" w14:textId="77777777" w:rsidR="0016284D" w:rsidRPr="00A85A41" w:rsidRDefault="0016284D" w:rsidP="0016284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72A4B06" w14:textId="77777777" w:rsidR="0016284D" w:rsidRPr="00A85A41" w:rsidRDefault="0016284D" w:rsidP="0016284D">
      <w:pPr>
        <w:pStyle w:val="Nagwek1"/>
        <w:rPr>
          <w:rFonts w:ascii="Verdana" w:hAnsi="Verdana" w:cs="Times New Roman"/>
          <w:sz w:val="18"/>
          <w:szCs w:val="18"/>
        </w:rPr>
      </w:pPr>
      <w:r w:rsidRPr="00A85A41">
        <w:rPr>
          <w:rFonts w:ascii="Verdana" w:hAnsi="Verdana" w:cs="Times New Roman"/>
          <w:sz w:val="18"/>
          <w:szCs w:val="18"/>
        </w:rPr>
        <w:tab/>
        <w:t>Imię i Nazwisko</w:t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  <w:r w:rsidRPr="00A85A41">
        <w:rPr>
          <w:rFonts w:ascii="Verdana" w:hAnsi="Verdana" w:cs="Times New Roman"/>
          <w:sz w:val="18"/>
          <w:szCs w:val="18"/>
        </w:rPr>
        <w:tab/>
      </w:r>
    </w:p>
    <w:p w14:paraId="3C8D010B" w14:textId="77777777" w:rsidR="0016284D" w:rsidRPr="00A85A41" w:rsidRDefault="0016284D" w:rsidP="0016284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086DD100" w14:textId="77777777" w:rsidR="0016284D" w:rsidRPr="00A85A41" w:rsidRDefault="0016284D" w:rsidP="0016284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77F7A3D8" w14:textId="77777777" w:rsidR="0016284D" w:rsidRPr="00A85A41" w:rsidRDefault="0016284D" w:rsidP="0016284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55942B" w14:textId="77777777" w:rsidR="0016284D" w:rsidRPr="00A85A41" w:rsidRDefault="0016284D" w:rsidP="0016284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A85A41">
        <w:rPr>
          <w:rFonts w:ascii="Verdana" w:hAnsi="Verdana"/>
          <w:sz w:val="18"/>
          <w:szCs w:val="18"/>
        </w:rPr>
        <w:tab/>
      </w:r>
      <w:r w:rsidRPr="00A85A41">
        <w:rPr>
          <w:rFonts w:ascii="Verdana" w:hAnsi="Verdana"/>
          <w:sz w:val="18"/>
          <w:szCs w:val="18"/>
        </w:rPr>
        <w:tab/>
        <w:t xml:space="preserve"> </w:t>
      </w:r>
    </w:p>
    <w:p w14:paraId="58223BD1" w14:textId="77777777" w:rsidR="0016284D" w:rsidRPr="00A85A41" w:rsidRDefault="0016284D" w:rsidP="0016284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45DA70E" w14:textId="77777777" w:rsidR="0016284D" w:rsidRPr="00A85A41" w:rsidRDefault="0016284D" w:rsidP="0016284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A85A41">
        <w:rPr>
          <w:rFonts w:ascii="Verdana" w:hAnsi="Verdana"/>
          <w:sz w:val="18"/>
          <w:szCs w:val="18"/>
        </w:rPr>
        <w:t>ych</w:t>
      </w:r>
      <w:proofErr w:type="spellEnd"/>
      <w:r w:rsidRPr="00A85A41">
        <w:rPr>
          <w:rFonts w:ascii="Verdana" w:hAnsi="Verdana"/>
          <w:sz w:val="18"/>
          <w:szCs w:val="18"/>
        </w:rPr>
        <w:t>) dokumentu(ów)</w:t>
      </w:r>
    </w:p>
    <w:p w14:paraId="07DE8DAB" w14:textId="77777777" w:rsidR="0016284D" w:rsidRPr="00A85A41" w:rsidRDefault="0016284D" w:rsidP="0016284D">
      <w:p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FED9AD4" w14:textId="77777777" w:rsidR="0016284D" w:rsidRPr="00A85A41" w:rsidRDefault="0016284D" w:rsidP="0016284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załącznikami do niniejszej oferty są:</w:t>
      </w:r>
    </w:p>
    <w:p w14:paraId="5959C2AE" w14:textId="77777777" w:rsidR="0016284D" w:rsidRPr="00A85A41" w:rsidRDefault="0016284D" w:rsidP="0016284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38E7D3A" w14:textId="77777777" w:rsidR="0016284D" w:rsidRPr="00A85A41" w:rsidRDefault="0016284D" w:rsidP="0016284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C67091D" w14:textId="77777777" w:rsidR="0016284D" w:rsidRPr="00A85A41" w:rsidRDefault="0016284D" w:rsidP="0016284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47D57EB8" w14:textId="77777777" w:rsidR="0016284D" w:rsidRPr="00A85A41" w:rsidRDefault="0016284D" w:rsidP="0016284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46B22F2" w14:textId="77777777" w:rsidR="0016284D" w:rsidRPr="00A85A41" w:rsidRDefault="0016284D" w:rsidP="0016284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A85A4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D289067" w14:textId="77777777" w:rsidR="0016284D" w:rsidRPr="00A85A41" w:rsidRDefault="0016284D" w:rsidP="0016284D">
      <w:pPr>
        <w:jc w:val="both"/>
        <w:rPr>
          <w:rFonts w:ascii="Verdana" w:hAnsi="Verdana"/>
          <w:sz w:val="18"/>
          <w:szCs w:val="18"/>
        </w:rPr>
      </w:pPr>
    </w:p>
    <w:p w14:paraId="1838AE3D" w14:textId="77777777" w:rsidR="0016284D" w:rsidRDefault="0016284D" w:rsidP="0016284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b/>
          <w:sz w:val="18"/>
          <w:szCs w:val="18"/>
          <w:highlight w:val="yellow"/>
          <w:lang w:eastAsia="zh-CN"/>
        </w:rPr>
      </w:pPr>
    </w:p>
    <w:p w14:paraId="51812683" w14:textId="77777777" w:rsidR="0016284D" w:rsidRPr="00A85A41" w:rsidRDefault="0016284D" w:rsidP="0016284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A85A41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A85A41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p w14:paraId="62AF4CF3" w14:textId="77777777" w:rsidR="0016284D" w:rsidRPr="00A85A41" w:rsidRDefault="0016284D" w:rsidP="0016284D">
      <w:pPr>
        <w:rPr>
          <w:rFonts w:ascii="Verdana" w:hAnsi="Verdana"/>
          <w:b/>
          <w:sz w:val="18"/>
          <w:szCs w:val="18"/>
          <w:u w:val="single"/>
        </w:rPr>
      </w:pPr>
    </w:p>
    <w:p w14:paraId="7A27EC8D" w14:textId="77777777" w:rsidR="0016284D" w:rsidRPr="00A85A41" w:rsidRDefault="0016284D" w:rsidP="0016284D">
      <w:pPr>
        <w:jc w:val="right"/>
        <w:rPr>
          <w:rFonts w:ascii="Verdana" w:hAnsi="Verdana"/>
          <w:sz w:val="18"/>
          <w:szCs w:val="18"/>
        </w:rPr>
      </w:pPr>
    </w:p>
    <w:p w14:paraId="68AADB1A" w14:textId="77777777" w:rsidR="0016284D" w:rsidRPr="00A85A41" w:rsidRDefault="0016284D" w:rsidP="0016284D">
      <w:pPr>
        <w:jc w:val="right"/>
        <w:rPr>
          <w:rFonts w:ascii="Verdana" w:hAnsi="Verdana"/>
          <w:sz w:val="18"/>
          <w:szCs w:val="18"/>
        </w:rPr>
      </w:pPr>
    </w:p>
    <w:p w14:paraId="571E23C1" w14:textId="77777777" w:rsidR="00FE545C" w:rsidRPr="0016284D" w:rsidRDefault="00FE545C" w:rsidP="0016284D"/>
    <w:sectPr w:rsidR="00FE545C" w:rsidRPr="00162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17D68" w14:textId="77777777" w:rsidR="00F42116" w:rsidRDefault="00F42116">
      <w:r>
        <w:separator/>
      </w:r>
    </w:p>
  </w:endnote>
  <w:endnote w:type="continuationSeparator" w:id="0">
    <w:p w14:paraId="542142BC" w14:textId="77777777" w:rsidR="00F42116" w:rsidRDefault="00F42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92561" w14:textId="77777777" w:rsidR="000E43F0" w:rsidRDefault="000E43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71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425C7" w14:textId="77777777" w:rsidR="000E43F0" w:rsidRDefault="000E43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9A74B" w14:textId="77777777" w:rsidR="00F42116" w:rsidRDefault="00F42116">
      <w:r>
        <w:separator/>
      </w:r>
    </w:p>
  </w:footnote>
  <w:footnote w:type="continuationSeparator" w:id="0">
    <w:p w14:paraId="02ED6A25" w14:textId="77777777" w:rsidR="00F42116" w:rsidRDefault="00F42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5D664" w14:textId="77777777" w:rsidR="000E43F0" w:rsidRDefault="000E43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E8D3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339A2" w14:textId="77777777" w:rsidR="000E43F0" w:rsidRDefault="000E43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C1147"/>
    <w:multiLevelType w:val="hybridMultilevel"/>
    <w:tmpl w:val="53C2993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7514D"/>
    <w:multiLevelType w:val="hybridMultilevel"/>
    <w:tmpl w:val="4208A894"/>
    <w:lvl w:ilvl="0" w:tplc="FFFFFFFF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A9B6527"/>
    <w:multiLevelType w:val="hybridMultilevel"/>
    <w:tmpl w:val="C8D051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358B1"/>
    <w:multiLevelType w:val="hybridMultilevel"/>
    <w:tmpl w:val="72EC59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83922"/>
    <w:multiLevelType w:val="hybridMultilevel"/>
    <w:tmpl w:val="4208A89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707D1"/>
    <w:multiLevelType w:val="hybridMultilevel"/>
    <w:tmpl w:val="53C2993A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B36C32"/>
    <w:multiLevelType w:val="hybridMultilevel"/>
    <w:tmpl w:val="53C299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3A39A9"/>
    <w:multiLevelType w:val="hybridMultilevel"/>
    <w:tmpl w:val="53C2993A"/>
    <w:lvl w:ilvl="0" w:tplc="FFFFFFFF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BAF4C30"/>
    <w:multiLevelType w:val="hybridMultilevel"/>
    <w:tmpl w:val="4208A89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AC1DE9"/>
    <w:multiLevelType w:val="hybridMultilevel"/>
    <w:tmpl w:val="4208A89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D16252"/>
    <w:multiLevelType w:val="hybridMultilevel"/>
    <w:tmpl w:val="72EC596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C827C41"/>
    <w:multiLevelType w:val="hybridMultilevel"/>
    <w:tmpl w:val="4208A894"/>
    <w:lvl w:ilvl="0" w:tplc="FFFFFFFF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76E335C1"/>
    <w:multiLevelType w:val="hybridMultilevel"/>
    <w:tmpl w:val="4208A8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950908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62332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0789460">
    <w:abstractNumId w:val="6"/>
  </w:num>
  <w:num w:numId="4" w16cid:durableId="880824394">
    <w:abstractNumId w:val="11"/>
  </w:num>
  <w:num w:numId="5" w16cid:durableId="1902325050">
    <w:abstractNumId w:val="3"/>
  </w:num>
  <w:num w:numId="6" w16cid:durableId="754742476">
    <w:abstractNumId w:val="13"/>
  </w:num>
  <w:num w:numId="7" w16cid:durableId="356203961">
    <w:abstractNumId w:val="8"/>
  </w:num>
  <w:num w:numId="8" w16cid:durableId="8990997">
    <w:abstractNumId w:val="5"/>
  </w:num>
  <w:num w:numId="9" w16cid:durableId="1463570557">
    <w:abstractNumId w:val="9"/>
  </w:num>
  <w:num w:numId="10" w16cid:durableId="17395436">
    <w:abstractNumId w:val="0"/>
  </w:num>
  <w:num w:numId="11" w16cid:durableId="1084839014">
    <w:abstractNumId w:val="16"/>
  </w:num>
  <w:num w:numId="12" w16cid:durableId="785390256">
    <w:abstractNumId w:val="12"/>
  </w:num>
  <w:num w:numId="13" w16cid:durableId="1307474737">
    <w:abstractNumId w:val="1"/>
  </w:num>
  <w:num w:numId="14" w16cid:durableId="2094088128">
    <w:abstractNumId w:val="4"/>
  </w:num>
  <w:num w:numId="15" w16cid:durableId="479155688">
    <w:abstractNumId w:val="10"/>
  </w:num>
  <w:num w:numId="16" w16cid:durableId="718018292">
    <w:abstractNumId w:val="15"/>
  </w:num>
  <w:num w:numId="17" w16cid:durableId="180702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2116"/>
    <w:rsid w:val="00012286"/>
    <w:rsid w:val="000704FC"/>
    <w:rsid w:val="00071CCC"/>
    <w:rsid w:val="000B731D"/>
    <w:rsid w:val="000D6134"/>
    <w:rsid w:val="000E09C7"/>
    <w:rsid w:val="000E43F0"/>
    <w:rsid w:val="000E48ED"/>
    <w:rsid w:val="000F6589"/>
    <w:rsid w:val="00106636"/>
    <w:rsid w:val="00116EC6"/>
    <w:rsid w:val="0016284D"/>
    <w:rsid w:val="001801DD"/>
    <w:rsid w:val="001D4612"/>
    <w:rsid w:val="00207E98"/>
    <w:rsid w:val="00226EA2"/>
    <w:rsid w:val="0024300F"/>
    <w:rsid w:val="002723B0"/>
    <w:rsid w:val="00283434"/>
    <w:rsid w:val="00286B94"/>
    <w:rsid w:val="00315A4A"/>
    <w:rsid w:val="0047771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72B4"/>
    <w:rsid w:val="00A0022B"/>
    <w:rsid w:val="00A346FE"/>
    <w:rsid w:val="00A47B4D"/>
    <w:rsid w:val="00A83018"/>
    <w:rsid w:val="00B32E31"/>
    <w:rsid w:val="00B774DC"/>
    <w:rsid w:val="00BE23AB"/>
    <w:rsid w:val="00BE5370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54C6"/>
    <w:rsid w:val="00F42116"/>
    <w:rsid w:val="00F51688"/>
    <w:rsid w:val="00F53146"/>
    <w:rsid w:val="00F91018"/>
    <w:rsid w:val="00FA0600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BB4372"/>
  <w15:chartTrackingRefBased/>
  <w15:docId w15:val="{36A935C0-BD6A-45DE-A217-582933238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84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9</Pages>
  <Words>1605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2025-07-04T10:55:00Z</cp:lastPrinted>
  <dcterms:created xsi:type="dcterms:W3CDTF">2025-07-04T13:05:00Z</dcterms:created>
  <dcterms:modified xsi:type="dcterms:W3CDTF">2025-07-04T13:05:00Z</dcterms:modified>
</cp:coreProperties>
</file>