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BA959" w14:textId="77777777" w:rsidR="00FB7F50" w:rsidRPr="0013372E" w:rsidRDefault="00055760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3372E">
        <w:rPr>
          <w:rFonts w:ascii="Verdana" w:hAnsi="Verdana"/>
          <w:sz w:val="18"/>
          <w:szCs w:val="18"/>
        </w:rPr>
        <w:t>Kraków</w:t>
      </w:r>
      <w:r w:rsidR="00FB7F50" w:rsidRPr="0013372E">
        <w:rPr>
          <w:rFonts w:ascii="Verdana" w:hAnsi="Verdana"/>
          <w:sz w:val="18"/>
          <w:szCs w:val="18"/>
        </w:rPr>
        <w:t xml:space="preserve"> dnia: </w:t>
      </w:r>
      <w:r w:rsidRPr="0013372E">
        <w:rPr>
          <w:rFonts w:ascii="Verdana" w:hAnsi="Verdana"/>
          <w:sz w:val="18"/>
          <w:szCs w:val="18"/>
        </w:rPr>
        <w:t>2025-07-15</w:t>
      </w:r>
    </w:p>
    <w:p w14:paraId="67ECA14F" w14:textId="77777777" w:rsidR="00FB7F50" w:rsidRPr="0013372E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7BF535C7" w14:textId="77777777" w:rsidR="00055760" w:rsidRPr="0013372E" w:rsidRDefault="0005576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3372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91D0A95" w14:textId="77777777" w:rsidR="00055760" w:rsidRPr="0013372E" w:rsidRDefault="0005576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3372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A2BB033" w14:textId="77777777" w:rsidR="00FB7F50" w:rsidRPr="0013372E" w:rsidRDefault="0005576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3372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913659A" w14:textId="77777777" w:rsidR="00FB7F50" w:rsidRPr="0013372E" w:rsidRDefault="00055760" w:rsidP="00FB7F50">
      <w:pPr>
        <w:rPr>
          <w:rFonts w:ascii="Verdana" w:hAnsi="Verdana"/>
          <w:sz w:val="18"/>
          <w:szCs w:val="18"/>
        </w:rPr>
      </w:pPr>
      <w:r w:rsidRPr="0013372E">
        <w:rPr>
          <w:rFonts w:ascii="Verdana" w:hAnsi="Verdana"/>
          <w:sz w:val="18"/>
          <w:szCs w:val="18"/>
        </w:rPr>
        <w:t>Al. Mickiewicza</w:t>
      </w:r>
      <w:r w:rsidR="00FB7F50" w:rsidRPr="0013372E">
        <w:rPr>
          <w:rFonts w:ascii="Verdana" w:hAnsi="Verdana"/>
          <w:sz w:val="18"/>
          <w:szCs w:val="18"/>
        </w:rPr>
        <w:t xml:space="preserve"> </w:t>
      </w:r>
      <w:r w:rsidRPr="0013372E">
        <w:rPr>
          <w:rFonts w:ascii="Verdana" w:hAnsi="Verdana"/>
          <w:sz w:val="18"/>
          <w:szCs w:val="18"/>
        </w:rPr>
        <w:t>30</w:t>
      </w:r>
    </w:p>
    <w:p w14:paraId="382D8CF4" w14:textId="77777777" w:rsidR="00FB7F50" w:rsidRPr="0013372E" w:rsidRDefault="00055760" w:rsidP="00FB7F50">
      <w:pPr>
        <w:rPr>
          <w:rFonts w:ascii="Verdana" w:hAnsi="Verdana"/>
          <w:sz w:val="18"/>
          <w:szCs w:val="18"/>
        </w:rPr>
      </w:pPr>
      <w:r w:rsidRPr="0013372E">
        <w:rPr>
          <w:rFonts w:ascii="Verdana" w:hAnsi="Verdana"/>
          <w:sz w:val="18"/>
          <w:szCs w:val="18"/>
        </w:rPr>
        <w:t>30-059</w:t>
      </w:r>
      <w:r w:rsidR="00FB7F50" w:rsidRPr="0013372E">
        <w:rPr>
          <w:rFonts w:ascii="Verdana" w:hAnsi="Verdana"/>
          <w:sz w:val="18"/>
          <w:szCs w:val="18"/>
        </w:rPr>
        <w:t xml:space="preserve"> </w:t>
      </w:r>
      <w:r w:rsidRPr="0013372E">
        <w:rPr>
          <w:rFonts w:ascii="Verdana" w:hAnsi="Verdana"/>
          <w:sz w:val="18"/>
          <w:szCs w:val="18"/>
        </w:rPr>
        <w:t>Kraków</w:t>
      </w:r>
    </w:p>
    <w:p w14:paraId="46853579" w14:textId="77777777" w:rsidR="008642B3" w:rsidRPr="0013372E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3372E">
        <w:rPr>
          <w:rFonts w:ascii="Verdana" w:hAnsi="Verdana"/>
          <w:sz w:val="18"/>
          <w:szCs w:val="18"/>
        </w:rPr>
        <w:t>OGŁOSZENIE</w:t>
      </w:r>
    </w:p>
    <w:p w14:paraId="7F612BB5" w14:textId="77777777" w:rsidR="008642B3" w:rsidRPr="0013372E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3372E">
        <w:rPr>
          <w:rFonts w:ascii="Verdana" w:hAnsi="Verdana"/>
          <w:b/>
          <w:sz w:val="18"/>
          <w:szCs w:val="18"/>
        </w:rPr>
        <w:t xml:space="preserve">o </w:t>
      </w:r>
      <w:r w:rsidR="0054734E" w:rsidRPr="0013372E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55760" w:rsidRPr="0013372E" w14:paraId="06C51D19" w14:textId="77777777" w:rsidTr="00BC2EC0">
        <w:trPr>
          <w:trHeight w:val="638"/>
        </w:trPr>
        <w:tc>
          <w:tcPr>
            <w:tcW w:w="959" w:type="dxa"/>
          </w:tcPr>
          <w:p w14:paraId="4DD6CD44" w14:textId="77777777" w:rsidR="00055760" w:rsidRPr="0013372E" w:rsidRDefault="00055760" w:rsidP="00BC2EC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3372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48D9620" w14:textId="77777777" w:rsidR="00055760" w:rsidRPr="0013372E" w:rsidRDefault="00055760" w:rsidP="00BC2EC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3372E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13372E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3372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3372E">
              <w:rPr>
                <w:rFonts w:ascii="Verdana" w:hAnsi="Verdana"/>
                <w:sz w:val="18"/>
                <w:szCs w:val="18"/>
              </w:rPr>
              <w:t>pn.</w:t>
            </w:r>
            <w:r w:rsidRPr="0013372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3372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3372E">
              <w:rPr>
                <w:rFonts w:ascii="Verdana" w:hAnsi="Verdana"/>
                <w:b/>
                <w:bCs/>
                <w:sz w:val="18"/>
                <w:szCs w:val="18"/>
              </w:rPr>
              <w:t>Skład komputerowy i komputerowe opracowanie rysunków do pozycji wydawniczych, w których wzory, tabele i rysunki stanowią od 66% do 80% objętości książki, wraz z przygotowaniem plików do druku - DE-dzp.272-263/25</w:t>
            </w:r>
            <w:r w:rsidRPr="0013372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3372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3372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3372E">
              <w:rPr>
                <w:rFonts w:ascii="Verdana" w:hAnsi="Verdana"/>
                <w:b/>
                <w:sz w:val="18"/>
                <w:szCs w:val="18"/>
              </w:rPr>
              <w:t xml:space="preserve"> DE-dzp.272-263/25</w:t>
            </w:r>
            <w:r w:rsidRPr="0013372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2FA08E5" w14:textId="77777777" w:rsidR="008642B3" w:rsidRPr="0013372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3372E">
        <w:rPr>
          <w:rFonts w:ascii="Verdana" w:hAnsi="Verdana"/>
          <w:sz w:val="18"/>
          <w:szCs w:val="18"/>
        </w:rPr>
        <w:t xml:space="preserve">Zamawiający, </w:t>
      </w:r>
      <w:r w:rsidR="00CC324B" w:rsidRPr="0013372E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3372E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3372E">
        <w:rPr>
          <w:rFonts w:ascii="Verdana" w:hAnsi="Verdana"/>
          <w:sz w:val="18"/>
          <w:szCs w:val="18"/>
        </w:rPr>
        <w:t xml:space="preserve">ust. 1 pkt. 1 i </w:t>
      </w:r>
      <w:r w:rsidRPr="0013372E">
        <w:rPr>
          <w:rFonts w:ascii="Verdana" w:hAnsi="Verdana"/>
          <w:sz w:val="18"/>
          <w:szCs w:val="18"/>
        </w:rPr>
        <w:t xml:space="preserve">ust. </w:t>
      </w:r>
      <w:r w:rsidR="00A17CDB" w:rsidRPr="0013372E">
        <w:rPr>
          <w:rFonts w:ascii="Verdana" w:hAnsi="Verdana"/>
          <w:sz w:val="18"/>
          <w:szCs w:val="18"/>
        </w:rPr>
        <w:t>2</w:t>
      </w:r>
      <w:r w:rsidRPr="0013372E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3372E">
        <w:rPr>
          <w:rFonts w:ascii="Verdana" w:hAnsi="Verdana"/>
          <w:sz w:val="18"/>
          <w:szCs w:val="18"/>
        </w:rPr>
        <w:t xml:space="preserve"> </w:t>
      </w:r>
      <w:r w:rsidR="00CC1A8E" w:rsidRPr="0013372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13372E">
        <w:rPr>
          <w:rFonts w:ascii="Verdana" w:hAnsi="Verdana"/>
          <w:sz w:val="18"/>
          <w:szCs w:val="18"/>
        </w:rPr>
        <w:t>t.j</w:t>
      </w:r>
      <w:proofErr w:type="spellEnd"/>
      <w:r w:rsidR="00CC1A8E" w:rsidRPr="0013372E">
        <w:rPr>
          <w:rFonts w:ascii="Verdana" w:hAnsi="Verdana"/>
          <w:sz w:val="18"/>
          <w:szCs w:val="18"/>
        </w:rPr>
        <w:t xml:space="preserve">. ze zm.) </w:t>
      </w:r>
      <w:r w:rsidRPr="0013372E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3372E">
        <w:rPr>
          <w:rFonts w:ascii="Verdana" w:hAnsi="Verdana"/>
          <w:sz w:val="18"/>
          <w:szCs w:val="18"/>
        </w:rPr>
        <w:t>Pzp</w:t>
      </w:r>
      <w:proofErr w:type="spellEnd"/>
      <w:r w:rsidRPr="0013372E">
        <w:rPr>
          <w:rFonts w:ascii="Verdana" w:hAnsi="Verdana"/>
          <w:sz w:val="18"/>
          <w:szCs w:val="18"/>
        </w:rPr>
        <w:t>”</w:t>
      </w:r>
      <w:r w:rsidR="00D26ED6" w:rsidRPr="0013372E">
        <w:rPr>
          <w:rFonts w:ascii="Verdana" w:hAnsi="Verdana"/>
          <w:sz w:val="18"/>
          <w:szCs w:val="18"/>
        </w:rPr>
        <w:t xml:space="preserve">, </w:t>
      </w:r>
      <w:r w:rsidRPr="0013372E">
        <w:rPr>
          <w:rFonts w:ascii="Verdana" w:hAnsi="Verdana"/>
          <w:sz w:val="18"/>
          <w:szCs w:val="18"/>
        </w:rPr>
        <w:t>informuje</w:t>
      </w:r>
      <w:r w:rsidR="00D26ED6" w:rsidRPr="0013372E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3372E">
        <w:rPr>
          <w:rFonts w:ascii="Verdana" w:hAnsi="Verdana"/>
          <w:sz w:val="18"/>
          <w:szCs w:val="18"/>
        </w:rPr>
        <w:t>najkorzystniejsz</w:t>
      </w:r>
      <w:r w:rsidR="00D26ED6" w:rsidRPr="0013372E">
        <w:rPr>
          <w:rFonts w:ascii="Verdana" w:hAnsi="Verdana"/>
          <w:sz w:val="18"/>
          <w:szCs w:val="18"/>
        </w:rPr>
        <w:t xml:space="preserve">a wybrana została </w:t>
      </w:r>
      <w:r w:rsidR="00756CDA" w:rsidRPr="0013372E">
        <w:rPr>
          <w:rFonts w:ascii="Verdana" w:hAnsi="Verdana"/>
          <w:sz w:val="18"/>
          <w:szCs w:val="18"/>
        </w:rPr>
        <w:t>ofer</w:t>
      </w:r>
      <w:r w:rsidR="00D26ED6" w:rsidRPr="0013372E">
        <w:rPr>
          <w:rFonts w:ascii="Verdana" w:hAnsi="Verdana"/>
          <w:sz w:val="18"/>
          <w:szCs w:val="18"/>
        </w:rPr>
        <w:t>t</w:t>
      </w:r>
      <w:r w:rsidR="009F0E5C" w:rsidRPr="0013372E">
        <w:rPr>
          <w:rFonts w:ascii="Verdana" w:hAnsi="Verdana"/>
          <w:sz w:val="18"/>
          <w:szCs w:val="18"/>
        </w:rPr>
        <w:t>a</w:t>
      </w:r>
      <w:r w:rsidR="00D26ED6" w:rsidRPr="0013372E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55760" w:rsidRPr="0013372E" w14:paraId="3FD1695F" w14:textId="77777777" w:rsidTr="00BC2EC0">
        <w:trPr>
          <w:cantSplit/>
        </w:trPr>
        <w:tc>
          <w:tcPr>
            <w:tcW w:w="10150" w:type="dxa"/>
          </w:tcPr>
          <w:p w14:paraId="5D341799" w14:textId="43A3FB56" w:rsidR="00055760" w:rsidRPr="0013372E" w:rsidRDefault="00055760" w:rsidP="00BC2EC0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3372E">
              <w:rPr>
                <w:rFonts w:ascii="Verdana" w:hAnsi="Verdana"/>
                <w:b/>
                <w:sz w:val="18"/>
                <w:szCs w:val="18"/>
              </w:rPr>
              <w:t xml:space="preserve">Renata </w:t>
            </w:r>
            <w:proofErr w:type="spellStart"/>
            <w:r w:rsidRPr="0013372E">
              <w:rPr>
                <w:rFonts w:ascii="Verdana" w:hAnsi="Verdana"/>
                <w:b/>
                <w:sz w:val="18"/>
                <w:szCs w:val="18"/>
              </w:rPr>
              <w:t>Łatocha</w:t>
            </w:r>
            <w:proofErr w:type="spellEnd"/>
            <w:r w:rsidR="004220A2">
              <w:rPr>
                <w:rFonts w:ascii="Verdana" w:hAnsi="Verdana"/>
                <w:b/>
                <w:sz w:val="18"/>
                <w:szCs w:val="18"/>
              </w:rPr>
              <w:t xml:space="preserve">, </w:t>
            </w:r>
            <w:proofErr w:type="spellStart"/>
            <w:r w:rsidRPr="0013372E">
              <w:rPr>
                <w:rFonts w:ascii="Verdana" w:hAnsi="Verdana"/>
                <w:b/>
                <w:sz w:val="18"/>
                <w:szCs w:val="18"/>
              </w:rPr>
              <w:t>Andre</w:t>
            </w:r>
            <w:proofErr w:type="spellEnd"/>
          </w:p>
          <w:p w14:paraId="327A43B1" w14:textId="47F3B553" w:rsidR="00055760" w:rsidRPr="0013372E" w:rsidRDefault="004220A2" w:rsidP="00BC2EC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W. Gersona 10/9</w:t>
            </w:r>
          </w:p>
          <w:p w14:paraId="1783A17D" w14:textId="2AC2D9B4" w:rsidR="00055760" w:rsidRPr="0013372E" w:rsidRDefault="00055760" w:rsidP="00BC2EC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3372E">
              <w:rPr>
                <w:rFonts w:ascii="Verdana" w:hAnsi="Verdana"/>
                <w:bCs/>
                <w:sz w:val="18"/>
                <w:szCs w:val="18"/>
              </w:rPr>
              <w:t>3</w:t>
            </w:r>
            <w:r w:rsidR="004220A2">
              <w:rPr>
                <w:rFonts w:ascii="Verdana" w:hAnsi="Verdana"/>
                <w:bCs/>
                <w:sz w:val="18"/>
                <w:szCs w:val="18"/>
              </w:rPr>
              <w:t>0</w:t>
            </w:r>
            <w:r w:rsidRPr="0013372E">
              <w:rPr>
                <w:rFonts w:ascii="Verdana" w:hAnsi="Verdana"/>
                <w:bCs/>
                <w:sz w:val="18"/>
                <w:szCs w:val="18"/>
              </w:rPr>
              <w:t>-</w:t>
            </w:r>
            <w:r w:rsidR="004220A2">
              <w:rPr>
                <w:rFonts w:ascii="Verdana" w:hAnsi="Verdana"/>
                <w:bCs/>
                <w:sz w:val="18"/>
                <w:szCs w:val="18"/>
              </w:rPr>
              <w:t>818</w:t>
            </w:r>
            <w:r w:rsidRPr="0013372E">
              <w:rPr>
                <w:rFonts w:ascii="Verdana" w:hAnsi="Verdana"/>
                <w:bCs/>
                <w:sz w:val="18"/>
                <w:szCs w:val="18"/>
              </w:rPr>
              <w:t xml:space="preserve"> Kraków</w:t>
            </w:r>
          </w:p>
          <w:p w14:paraId="1C5964B5" w14:textId="726551E8" w:rsidR="00055760" w:rsidRPr="0013372E" w:rsidRDefault="00055760" w:rsidP="00BC2EC0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3372E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="0013372E">
              <w:rPr>
                <w:rFonts w:ascii="Verdana" w:hAnsi="Verdana"/>
                <w:sz w:val="18"/>
                <w:szCs w:val="18"/>
              </w:rPr>
              <w:t xml:space="preserve">składu wraz z przygotowaniem PDF za 1 AW - </w:t>
            </w:r>
            <w:r w:rsidRPr="0013372E">
              <w:rPr>
                <w:rFonts w:ascii="Verdana" w:hAnsi="Verdana"/>
                <w:b/>
                <w:sz w:val="18"/>
                <w:szCs w:val="18"/>
              </w:rPr>
              <w:t>165.00 zł</w:t>
            </w:r>
            <w:r w:rsidRPr="0013372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C792D73" w14:textId="2999A254" w:rsidR="00055760" w:rsidRPr="0013372E" w:rsidRDefault="00055760" w:rsidP="00BC2EC0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3372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3372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3372E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13372E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13372E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13372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FC43E1F" w14:textId="77777777" w:rsidR="003A0AFC" w:rsidRPr="0013372E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3372E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985"/>
        <w:gridCol w:w="1417"/>
        <w:gridCol w:w="2127"/>
      </w:tblGrid>
      <w:tr w:rsidR="0013372E" w:rsidRPr="0013372E" w14:paraId="2651EDFB" w14:textId="77777777" w:rsidTr="0013372E">
        <w:trPr>
          <w:trHeight w:val="510"/>
        </w:trPr>
        <w:tc>
          <w:tcPr>
            <w:tcW w:w="709" w:type="dxa"/>
            <w:vAlign w:val="center"/>
          </w:tcPr>
          <w:p w14:paraId="06901896" w14:textId="77777777" w:rsidR="0013372E" w:rsidRPr="0013372E" w:rsidRDefault="0013372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13372E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14:paraId="610BE67E" w14:textId="77777777" w:rsidR="0013372E" w:rsidRPr="0013372E" w:rsidRDefault="0013372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14:paraId="20964BDD" w14:textId="0B282D00" w:rsidR="0013372E" w:rsidRPr="0013372E" w:rsidRDefault="0013372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1417" w:type="dxa"/>
            <w:vAlign w:val="center"/>
          </w:tcPr>
          <w:p w14:paraId="40E919D4" w14:textId="77777777" w:rsidR="0013372E" w:rsidRPr="0013372E" w:rsidRDefault="0013372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14:paraId="3D4F4D36" w14:textId="77777777" w:rsidR="0013372E" w:rsidRPr="0013372E" w:rsidRDefault="0013372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3372E" w:rsidRPr="0013372E" w14:paraId="64044E71" w14:textId="77777777" w:rsidTr="0013372E">
        <w:tc>
          <w:tcPr>
            <w:tcW w:w="709" w:type="dxa"/>
            <w:vAlign w:val="center"/>
          </w:tcPr>
          <w:p w14:paraId="30237619" w14:textId="77777777" w:rsidR="0013372E" w:rsidRPr="0013372E" w:rsidRDefault="0013372E" w:rsidP="00BC2EC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14:paraId="5B767499" w14:textId="4B77B92A" w:rsidR="0013372E" w:rsidRPr="004220A2" w:rsidRDefault="0013372E" w:rsidP="00BC2EC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</w:pPr>
            <w:r w:rsidRPr="004220A2"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  <w:t>Renata Łatocha</w:t>
            </w:r>
            <w:r w:rsidR="004220A2"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  <w:t xml:space="preserve">, </w:t>
            </w:r>
            <w:r w:rsidRPr="004220A2"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  <w:t>Andre</w:t>
            </w:r>
            <w:r w:rsidR="004220A2"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  <w:t xml:space="preserve"> </w:t>
            </w:r>
          </w:p>
          <w:p w14:paraId="6A63F16A" w14:textId="4CD992AB" w:rsidR="0013372E" w:rsidRPr="004220A2" w:rsidRDefault="0013372E" w:rsidP="00BC2EC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  <w:lang w:val="pt-BR"/>
              </w:rPr>
            </w:pPr>
            <w:r w:rsidRPr="004220A2">
              <w:rPr>
                <w:rFonts w:ascii="Verdana" w:hAnsi="Verdana" w:cs="Times New Roman"/>
                <w:bCs/>
                <w:sz w:val="18"/>
                <w:szCs w:val="18"/>
                <w:lang w:val="pt-BR"/>
              </w:rPr>
              <w:t>W. Gersona 10/9</w:t>
            </w:r>
          </w:p>
          <w:p w14:paraId="17315590" w14:textId="1AB806C7" w:rsidR="0013372E" w:rsidRPr="0013372E" w:rsidRDefault="0013372E" w:rsidP="00BC2EC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bCs/>
                <w:sz w:val="18"/>
                <w:szCs w:val="18"/>
              </w:rPr>
              <w:t>3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>0</w:t>
            </w:r>
            <w:r w:rsidRPr="0013372E">
              <w:rPr>
                <w:rFonts w:ascii="Verdana" w:hAnsi="Verdana" w:cs="Times New Roman"/>
                <w:bCs/>
                <w:sz w:val="18"/>
                <w:szCs w:val="18"/>
              </w:rPr>
              <w:t>-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>818</w:t>
            </w:r>
            <w:r w:rsidRPr="0013372E">
              <w:rPr>
                <w:rFonts w:ascii="Verdana" w:hAnsi="Verdana" w:cs="Times New Roman"/>
                <w:bCs/>
                <w:sz w:val="18"/>
                <w:szCs w:val="18"/>
              </w:rPr>
              <w:t xml:space="preserve"> Kraków</w:t>
            </w:r>
          </w:p>
        </w:tc>
        <w:tc>
          <w:tcPr>
            <w:tcW w:w="1985" w:type="dxa"/>
            <w:vAlign w:val="center"/>
          </w:tcPr>
          <w:p w14:paraId="5AAC37EC" w14:textId="77777777" w:rsidR="0013372E" w:rsidRPr="0013372E" w:rsidRDefault="0013372E" w:rsidP="00BC2EC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1417" w:type="dxa"/>
            <w:vAlign w:val="center"/>
          </w:tcPr>
          <w:p w14:paraId="1BEA44EF" w14:textId="77777777" w:rsidR="0013372E" w:rsidRPr="0013372E" w:rsidRDefault="0013372E" w:rsidP="00BC2EC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sz w:val="18"/>
                <w:szCs w:val="18"/>
              </w:rPr>
              <w:t xml:space="preserve">  22,36</w:t>
            </w:r>
          </w:p>
        </w:tc>
        <w:tc>
          <w:tcPr>
            <w:tcW w:w="2127" w:type="dxa"/>
            <w:vAlign w:val="center"/>
          </w:tcPr>
          <w:p w14:paraId="2F18C32C" w14:textId="77777777" w:rsidR="0013372E" w:rsidRPr="0013372E" w:rsidRDefault="0013372E" w:rsidP="00BC2EC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sz w:val="18"/>
                <w:szCs w:val="18"/>
              </w:rPr>
              <w:t xml:space="preserve">  92,36</w:t>
            </w:r>
          </w:p>
        </w:tc>
      </w:tr>
      <w:tr w:rsidR="0013372E" w:rsidRPr="0013372E" w14:paraId="16DCD63C" w14:textId="77777777" w:rsidTr="0013372E">
        <w:tc>
          <w:tcPr>
            <w:tcW w:w="709" w:type="dxa"/>
            <w:vAlign w:val="center"/>
          </w:tcPr>
          <w:p w14:paraId="14422EA1" w14:textId="77777777" w:rsidR="0013372E" w:rsidRPr="0013372E" w:rsidRDefault="0013372E" w:rsidP="00BC2EC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14:paraId="4A038757" w14:textId="77777777" w:rsidR="0013372E" w:rsidRPr="0013372E" w:rsidRDefault="0013372E" w:rsidP="00BC2EC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b/>
                <w:sz w:val="18"/>
                <w:szCs w:val="18"/>
              </w:rPr>
              <w:t>COMSOFT Sp. z o.o.</w:t>
            </w:r>
          </w:p>
          <w:p w14:paraId="046BFEEF" w14:textId="77777777" w:rsidR="0013372E" w:rsidRPr="0013372E" w:rsidRDefault="0013372E" w:rsidP="00BC2EC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bCs/>
                <w:sz w:val="18"/>
                <w:szCs w:val="18"/>
              </w:rPr>
              <w:t xml:space="preserve">Fabryczna 11 </w:t>
            </w:r>
          </w:p>
          <w:p w14:paraId="3E1FC0A2" w14:textId="77777777" w:rsidR="0013372E" w:rsidRPr="0013372E" w:rsidRDefault="0013372E" w:rsidP="00BC2EC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bCs/>
                <w:sz w:val="18"/>
                <w:szCs w:val="18"/>
              </w:rPr>
              <w:t>43-100 Tychy</w:t>
            </w:r>
          </w:p>
        </w:tc>
        <w:tc>
          <w:tcPr>
            <w:tcW w:w="1985" w:type="dxa"/>
            <w:vAlign w:val="center"/>
          </w:tcPr>
          <w:p w14:paraId="632DEE53" w14:textId="77777777" w:rsidR="0013372E" w:rsidRPr="0013372E" w:rsidRDefault="0013372E" w:rsidP="00BC2EC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sz w:val="18"/>
                <w:szCs w:val="18"/>
              </w:rPr>
              <w:t xml:space="preserve">  45,50</w:t>
            </w:r>
          </w:p>
        </w:tc>
        <w:tc>
          <w:tcPr>
            <w:tcW w:w="1417" w:type="dxa"/>
            <w:vAlign w:val="center"/>
          </w:tcPr>
          <w:p w14:paraId="741CE06F" w14:textId="77777777" w:rsidR="0013372E" w:rsidRPr="0013372E" w:rsidRDefault="0013372E" w:rsidP="00BC2EC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127" w:type="dxa"/>
            <w:vAlign w:val="center"/>
          </w:tcPr>
          <w:p w14:paraId="6DE57595" w14:textId="77777777" w:rsidR="0013372E" w:rsidRPr="0013372E" w:rsidRDefault="0013372E" w:rsidP="00BC2EC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sz w:val="18"/>
                <w:szCs w:val="18"/>
              </w:rPr>
              <w:t xml:space="preserve">  75,50</w:t>
            </w:r>
          </w:p>
        </w:tc>
      </w:tr>
      <w:tr w:rsidR="0013372E" w:rsidRPr="0013372E" w14:paraId="4D0B7CC3" w14:textId="77777777" w:rsidTr="0013372E">
        <w:tc>
          <w:tcPr>
            <w:tcW w:w="709" w:type="dxa"/>
            <w:vAlign w:val="center"/>
          </w:tcPr>
          <w:p w14:paraId="31136E13" w14:textId="77777777" w:rsidR="0013372E" w:rsidRPr="0013372E" w:rsidRDefault="0013372E" w:rsidP="00BC2EC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14:paraId="5172A42C" w14:textId="77777777" w:rsidR="0013372E" w:rsidRPr="0013372E" w:rsidRDefault="0013372E" w:rsidP="00BC2EC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b/>
                <w:sz w:val="18"/>
                <w:szCs w:val="18"/>
              </w:rPr>
              <w:t xml:space="preserve">Global </w:t>
            </w:r>
            <w:proofErr w:type="spellStart"/>
            <w:r w:rsidRPr="0013372E">
              <w:rPr>
                <w:rFonts w:ascii="Verdana" w:hAnsi="Verdana" w:cs="Times New Roman"/>
                <w:b/>
                <w:sz w:val="18"/>
                <w:szCs w:val="18"/>
              </w:rPr>
              <w:t>Scientific</w:t>
            </w:r>
            <w:proofErr w:type="spellEnd"/>
            <w:r w:rsidRPr="0013372E">
              <w:rPr>
                <w:rFonts w:ascii="Verdana" w:hAnsi="Verdana" w:cs="Times New Roman"/>
                <w:b/>
                <w:sz w:val="18"/>
                <w:szCs w:val="18"/>
              </w:rPr>
              <w:t xml:space="preserve"> Platform spółka z ograniczoną odpowiedzialnością</w:t>
            </w:r>
          </w:p>
          <w:p w14:paraId="3610FA96" w14:textId="77777777" w:rsidR="0013372E" w:rsidRPr="0013372E" w:rsidRDefault="0013372E" w:rsidP="00BC2EC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bCs/>
                <w:sz w:val="18"/>
                <w:szCs w:val="18"/>
              </w:rPr>
              <w:t xml:space="preserve">Leśnej Polanki 16A </w:t>
            </w:r>
          </w:p>
          <w:p w14:paraId="446A14B9" w14:textId="77777777" w:rsidR="0013372E" w:rsidRPr="0013372E" w:rsidRDefault="0013372E" w:rsidP="00BC2EC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bCs/>
                <w:sz w:val="18"/>
                <w:szCs w:val="18"/>
              </w:rPr>
              <w:t>05-080 Truskaw</w:t>
            </w:r>
          </w:p>
        </w:tc>
        <w:tc>
          <w:tcPr>
            <w:tcW w:w="1985" w:type="dxa"/>
            <w:vAlign w:val="center"/>
          </w:tcPr>
          <w:p w14:paraId="34A9DAF1" w14:textId="77777777" w:rsidR="0013372E" w:rsidRPr="0013372E" w:rsidRDefault="0013372E" w:rsidP="00BC2EC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sz w:val="18"/>
                <w:szCs w:val="18"/>
              </w:rPr>
              <w:t xml:space="preserve">  42,00</w:t>
            </w:r>
          </w:p>
        </w:tc>
        <w:tc>
          <w:tcPr>
            <w:tcW w:w="1417" w:type="dxa"/>
            <w:vAlign w:val="center"/>
          </w:tcPr>
          <w:p w14:paraId="7341324E" w14:textId="77777777" w:rsidR="0013372E" w:rsidRPr="0013372E" w:rsidRDefault="0013372E" w:rsidP="00BC2EC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sz w:val="18"/>
                <w:szCs w:val="18"/>
              </w:rPr>
              <w:t xml:space="preserve">  8,57</w:t>
            </w:r>
          </w:p>
        </w:tc>
        <w:tc>
          <w:tcPr>
            <w:tcW w:w="2127" w:type="dxa"/>
            <w:vAlign w:val="center"/>
          </w:tcPr>
          <w:p w14:paraId="1BE220A8" w14:textId="77777777" w:rsidR="0013372E" w:rsidRPr="0013372E" w:rsidRDefault="0013372E" w:rsidP="00BC2EC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3372E">
              <w:rPr>
                <w:rFonts w:ascii="Verdana" w:hAnsi="Verdana" w:cs="Times New Roman"/>
                <w:sz w:val="18"/>
                <w:szCs w:val="18"/>
              </w:rPr>
              <w:t xml:space="preserve">  50,57</w:t>
            </w:r>
          </w:p>
        </w:tc>
      </w:tr>
    </w:tbl>
    <w:p w14:paraId="4CBE135D" w14:textId="77777777" w:rsidR="00E85D70" w:rsidRPr="0013372E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32F9BE69" w14:textId="77777777" w:rsidR="00F960D7" w:rsidRPr="0013372E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20AA401" w14:textId="77777777" w:rsidR="00F960D7" w:rsidRPr="0013372E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13372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EA83F" w14:textId="77777777" w:rsidR="00A44A7C" w:rsidRDefault="00A44A7C">
      <w:r>
        <w:separator/>
      </w:r>
    </w:p>
  </w:endnote>
  <w:endnote w:type="continuationSeparator" w:id="0">
    <w:p w14:paraId="691F9852" w14:textId="77777777" w:rsidR="00A44A7C" w:rsidRDefault="00A44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3687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457F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570AA9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E4CBA8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92A1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AE273" w14:textId="77777777" w:rsidR="00A44A7C" w:rsidRDefault="00A44A7C">
      <w:r>
        <w:separator/>
      </w:r>
    </w:p>
  </w:footnote>
  <w:footnote w:type="continuationSeparator" w:id="0">
    <w:p w14:paraId="42EE5D31" w14:textId="77777777" w:rsidR="00A44A7C" w:rsidRDefault="00A44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6F04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273A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2228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602"/>
    <w:rsid w:val="00005838"/>
    <w:rsid w:val="00022322"/>
    <w:rsid w:val="00042497"/>
    <w:rsid w:val="00055760"/>
    <w:rsid w:val="000C1E6F"/>
    <w:rsid w:val="000E4E56"/>
    <w:rsid w:val="0013372E"/>
    <w:rsid w:val="001A1468"/>
    <w:rsid w:val="001B7815"/>
    <w:rsid w:val="001C31ED"/>
    <w:rsid w:val="002B1E4F"/>
    <w:rsid w:val="002B6761"/>
    <w:rsid w:val="002F2602"/>
    <w:rsid w:val="003445A0"/>
    <w:rsid w:val="003A0AFC"/>
    <w:rsid w:val="003D611C"/>
    <w:rsid w:val="003E6BED"/>
    <w:rsid w:val="004220A2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B6FD0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6965"/>
    <w:rsid w:val="008A6C10"/>
    <w:rsid w:val="008E5102"/>
    <w:rsid w:val="00915B9E"/>
    <w:rsid w:val="00952256"/>
    <w:rsid w:val="0097748A"/>
    <w:rsid w:val="009F0E5C"/>
    <w:rsid w:val="00A029B8"/>
    <w:rsid w:val="00A17CDB"/>
    <w:rsid w:val="00A44A7C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03C010"/>
  <w15:chartTrackingRefBased/>
  <w15:docId w15:val="{ACB2ED44-B26A-4256-8F5B-A27A4BCE4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5576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2025-07-15T09:10:00Z</cp:lastPrinted>
  <dcterms:created xsi:type="dcterms:W3CDTF">2025-07-15T09:10:00Z</dcterms:created>
  <dcterms:modified xsi:type="dcterms:W3CDTF">2025-07-15T09:10:00Z</dcterms:modified>
</cp:coreProperties>
</file>