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33329" w14:textId="77777777" w:rsidR="00FB7F50" w:rsidRPr="00CB0974" w:rsidRDefault="00370B6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B0974">
        <w:rPr>
          <w:rFonts w:ascii="Verdana" w:hAnsi="Verdana"/>
          <w:sz w:val="18"/>
          <w:szCs w:val="18"/>
        </w:rPr>
        <w:t>Kraków</w:t>
      </w:r>
      <w:r w:rsidR="00FB7F50" w:rsidRPr="00CB0974">
        <w:rPr>
          <w:rFonts w:ascii="Verdana" w:hAnsi="Verdana"/>
          <w:sz w:val="18"/>
          <w:szCs w:val="18"/>
        </w:rPr>
        <w:t xml:space="preserve"> dnia: </w:t>
      </w:r>
      <w:r w:rsidRPr="00CB0974">
        <w:rPr>
          <w:rFonts w:ascii="Verdana" w:hAnsi="Verdana"/>
          <w:sz w:val="18"/>
          <w:szCs w:val="18"/>
        </w:rPr>
        <w:t>2025-07-15</w:t>
      </w:r>
    </w:p>
    <w:p w14:paraId="2A9EA8BA" w14:textId="77777777" w:rsidR="00FB7F50" w:rsidRPr="00CB097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3BBB2BA" w14:textId="77777777" w:rsidR="00370B6D" w:rsidRPr="00CB0974" w:rsidRDefault="00370B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B097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C44429" w14:textId="77777777" w:rsidR="00370B6D" w:rsidRPr="00CB0974" w:rsidRDefault="00370B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B09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77DABE" w14:textId="77777777" w:rsidR="00FB7F50" w:rsidRPr="00CB0974" w:rsidRDefault="00370B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B097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0FA2FD" w14:textId="77777777" w:rsidR="00FB7F50" w:rsidRPr="00CB0974" w:rsidRDefault="00370B6D" w:rsidP="00FB7F50">
      <w:pPr>
        <w:rPr>
          <w:rFonts w:ascii="Verdana" w:hAnsi="Verdana"/>
          <w:sz w:val="18"/>
          <w:szCs w:val="18"/>
        </w:rPr>
      </w:pPr>
      <w:r w:rsidRPr="00CB0974">
        <w:rPr>
          <w:rFonts w:ascii="Verdana" w:hAnsi="Verdana"/>
          <w:sz w:val="18"/>
          <w:szCs w:val="18"/>
        </w:rPr>
        <w:t>Al. Mickiewicza</w:t>
      </w:r>
      <w:r w:rsidR="00FB7F50" w:rsidRPr="00CB0974">
        <w:rPr>
          <w:rFonts w:ascii="Verdana" w:hAnsi="Verdana"/>
          <w:sz w:val="18"/>
          <w:szCs w:val="18"/>
        </w:rPr>
        <w:t xml:space="preserve"> </w:t>
      </w:r>
      <w:r w:rsidRPr="00CB0974">
        <w:rPr>
          <w:rFonts w:ascii="Verdana" w:hAnsi="Verdana"/>
          <w:sz w:val="18"/>
          <w:szCs w:val="18"/>
        </w:rPr>
        <w:t>30</w:t>
      </w:r>
    </w:p>
    <w:p w14:paraId="7DEC700A" w14:textId="77777777" w:rsidR="00FB7F50" w:rsidRPr="00CB0974" w:rsidRDefault="00370B6D" w:rsidP="00FB7F50">
      <w:pPr>
        <w:rPr>
          <w:rFonts w:ascii="Verdana" w:hAnsi="Verdana"/>
          <w:sz w:val="18"/>
          <w:szCs w:val="18"/>
        </w:rPr>
      </w:pPr>
      <w:r w:rsidRPr="00CB0974">
        <w:rPr>
          <w:rFonts w:ascii="Verdana" w:hAnsi="Verdana"/>
          <w:sz w:val="18"/>
          <w:szCs w:val="18"/>
        </w:rPr>
        <w:t>30-059</w:t>
      </w:r>
      <w:r w:rsidR="00FB7F50" w:rsidRPr="00CB0974">
        <w:rPr>
          <w:rFonts w:ascii="Verdana" w:hAnsi="Verdana"/>
          <w:sz w:val="18"/>
          <w:szCs w:val="18"/>
        </w:rPr>
        <w:t xml:space="preserve"> </w:t>
      </w:r>
      <w:r w:rsidRPr="00CB0974">
        <w:rPr>
          <w:rFonts w:ascii="Verdana" w:hAnsi="Verdana"/>
          <w:sz w:val="18"/>
          <w:szCs w:val="18"/>
        </w:rPr>
        <w:t>Kraków</w:t>
      </w:r>
    </w:p>
    <w:p w14:paraId="72932F4F" w14:textId="77777777" w:rsidR="008642B3" w:rsidRPr="00CB097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B0974">
        <w:rPr>
          <w:rFonts w:ascii="Verdana" w:hAnsi="Verdana"/>
          <w:sz w:val="18"/>
          <w:szCs w:val="18"/>
        </w:rPr>
        <w:t>OGŁOSZENIE</w:t>
      </w:r>
    </w:p>
    <w:p w14:paraId="138AD753" w14:textId="77777777" w:rsidR="008642B3" w:rsidRPr="00CB097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B0974">
        <w:rPr>
          <w:rFonts w:ascii="Verdana" w:hAnsi="Verdana"/>
          <w:b/>
          <w:sz w:val="18"/>
          <w:szCs w:val="18"/>
        </w:rPr>
        <w:t xml:space="preserve">o </w:t>
      </w:r>
      <w:r w:rsidR="0054734E" w:rsidRPr="00CB097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70B6D" w:rsidRPr="00CB0974" w14:paraId="185DFCB8" w14:textId="77777777" w:rsidTr="00D73C78">
        <w:trPr>
          <w:trHeight w:val="638"/>
        </w:trPr>
        <w:tc>
          <w:tcPr>
            <w:tcW w:w="959" w:type="dxa"/>
            <w:shd w:val="clear" w:color="auto" w:fill="auto"/>
          </w:tcPr>
          <w:p w14:paraId="507334BD" w14:textId="77777777" w:rsidR="00370B6D" w:rsidRPr="00CB0974" w:rsidRDefault="00370B6D" w:rsidP="00D73C7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B097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BB093B" w14:textId="77777777" w:rsidR="00370B6D" w:rsidRPr="00CB0974" w:rsidRDefault="00370B6D" w:rsidP="00D73C7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B097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B0974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sz w:val="18"/>
                <w:szCs w:val="18"/>
              </w:rPr>
              <w:t>pn.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B0974">
              <w:rPr>
                <w:rFonts w:ascii="Verdana" w:hAnsi="Verdana"/>
                <w:b/>
                <w:bCs/>
                <w:sz w:val="18"/>
                <w:szCs w:val="18"/>
              </w:rPr>
              <w:t xml:space="preserve">Zakup wraz z dostawą zestawu komputerowego wraz z monitorem dla </w:t>
            </w:r>
            <w:proofErr w:type="spellStart"/>
            <w:r w:rsidRPr="00CB0974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CB0974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DE-dzp.272-277/25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>DE-dzp.272-277/25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8B4E20D" w14:textId="77777777" w:rsidR="008642B3" w:rsidRPr="00CB097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B0974">
        <w:rPr>
          <w:rFonts w:ascii="Verdana" w:hAnsi="Verdana"/>
          <w:sz w:val="18"/>
          <w:szCs w:val="18"/>
        </w:rPr>
        <w:t xml:space="preserve">Zamawiający, </w:t>
      </w:r>
      <w:r w:rsidR="00CC324B" w:rsidRPr="00CB097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B097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B0974">
        <w:rPr>
          <w:rFonts w:ascii="Verdana" w:hAnsi="Verdana"/>
          <w:sz w:val="18"/>
          <w:szCs w:val="18"/>
        </w:rPr>
        <w:t xml:space="preserve">ust. 1 pkt. 1 i </w:t>
      </w:r>
      <w:r w:rsidRPr="00CB0974">
        <w:rPr>
          <w:rFonts w:ascii="Verdana" w:hAnsi="Verdana"/>
          <w:sz w:val="18"/>
          <w:szCs w:val="18"/>
        </w:rPr>
        <w:t xml:space="preserve">ust. </w:t>
      </w:r>
      <w:r w:rsidR="00A17CDB" w:rsidRPr="00CB0974">
        <w:rPr>
          <w:rFonts w:ascii="Verdana" w:hAnsi="Verdana"/>
          <w:sz w:val="18"/>
          <w:szCs w:val="18"/>
        </w:rPr>
        <w:t>2</w:t>
      </w:r>
      <w:r w:rsidRPr="00CB097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B0974">
        <w:rPr>
          <w:rFonts w:ascii="Verdana" w:hAnsi="Verdana"/>
          <w:sz w:val="18"/>
          <w:szCs w:val="18"/>
        </w:rPr>
        <w:t xml:space="preserve"> </w:t>
      </w:r>
      <w:r w:rsidR="00CC1A8E" w:rsidRPr="00CB097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B0974">
        <w:rPr>
          <w:rFonts w:ascii="Verdana" w:hAnsi="Verdana"/>
          <w:sz w:val="18"/>
          <w:szCs w:val="18"/>
        </w:rPr>
        <w:t>t.j</w:t>
      </w:r>
      <w:proofErr w:type="spellEnd"/>
      <w:r w:rsidR="00CC1A8E" w:rsidRPr="00CB0974">
        <w:rPr>
          <w:rFonts w:ascii="Verdana" w:hAnsi="Verdana"/>
          <w:sz w:val="18"/>
          <w:szCs w:val="18"/>
        </w:rPr>
        <w:t xml:space="preserve">. ze zm.) </w:t>
      </w:r>
      <w:r w:rsidRPr="00CB097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B0974">
        <w:rPr>
          <w:rFonts w:ascii="Verdana" w:hAnsi="Verdana"/>
          <w:sz w:val="18"/>
          <w:szCs w:val="18"/>
        </w:rPr>
        <w:t>Pzp</w:t>
      </w:r>
      <w:proofErr w:type="spellEnd"/>
      <w:r w:rsidRPr="00CB0974">
        <w:rPr>
          <w:rFonts w:ascii="Verdana" w:hAnsi="Verdana"/>
          <w:sz w:val="18"/>
          <w:szCs w:val="18"/>
        </w:rPr>
        <w:t>”</w:t>
      </w:r>
      <w:r w:rsidR="00D26ED6" w:rsidRPr="00CB0974">
        <w:rPr>
          <w:rFonts w:ascii="Verdana" w:hAnsi="Verdana"/>
          <w:sz w:val="18"/>
          <w:szCs w:val="18"/>
        </w:rPr>
        <w:t xml:space="preserve">, </w:t>
      </w:r>
      <w:r w:rsidRPr="00CB0974">
        <w:rPr>
          <w:rFonts w:ascii="Verdana" w:hAnsi="Verdana"/>
          <w:sz w:val="18"/>
          <w:szCs w:val="18"/>
        </w:rPr>
        <w:t>informuje</w:t>
      </w:r>
      <w:r w:rsidR="00D26ED6" w:rsidRPr="00CB097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B0974">
        <w:rPr>
          <w:rFonts w:ascii="Verdana" w:hAnsi="Verdana"/>
          <w:sz w:val="18"/>
          <w:szCs w:val="18"/>
        </w:rPr>
        <w:t>najkorzystniejsz</w:t>
      </w:r>
      <w:r w:rsidR="00D26ED6" w:rsidRPr="00CB0974">
        <w:rPr>
          <w:rFonts w:ascii="Verdana" w:hAnsi="Verdana"/>
          <w:sz w:val="18"/>
          <w:szCs w:val="18"/>
        </w:rPr>
        <w:t xml:space="preserve">a wybrana została </w:t>
      </w:r>
      <w:r w:rsidR="00756CDA" w:rsidRPr="00CB0974">
        <w:rPr>
          <w:rFonts w:ascii="Verdana" w:hAnsi="Verdana"/>
          <w:sz w:val="18"/>
          <w:szCs w:val="18"/>
        </w:rPr>
        <w:t>ofer</w:t>
      </w:r>
      <w:r w:rsidR="00D26ED6" w:rsidRPr="00CB0974">
        <w:rPr>
          <w:rFonts w:ascii="Verdana" w:hAnsi="Verdana"/>
          <w:sz w:val="18"/>
          <w:szCs w:val="18"/>
        </w:rPr>
        <w:t>t</w:t>
      </w:r>
      <w:r w:rsidR="009F0E5C" w:rsidRPr="00CB0974">
        <w:rPr>
          <w:rFonts w:ascii="Verdana" w:hAnsi="Verdana"/>
          <w:sz w:val="18"/>
          <w:szCs w:val="18"/>
        </w:rPr>
        <w:t>a</w:t>
      </w:r>
      <w:r w:rsidR="00D26ED6" w:rsidRPr="00CB097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0B6D" w:rsidRPr="00CB0974" w14:paraId="189B6857" w14:textId="77777777" w:rsidTr="00D73C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E510A4D" w14:textId="77777777" w:rsidR="00370B6D" w:rsidRPr="00CB0974" w:rsidRDefault="00370B6D" w:rsidP="00D73C7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B0974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0605164D" w14:textId="75B8D1F3" w:rsidR="00370B6D" w:rsidRPr="00CB0974" w:rsidRDefault="00370B6D" w:rsidP="00D73C7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B0974">
              <w:rPr>
                <w:rFonts w:ascii="Verdana" w:hAnsi="Verdana"/>
                <w:bCs/>
                <w:sz w:val="18"/>
                <w:szCs w:val="18"/>
              </w:rPr>
              <w:t>W</w:t>
            </w:r>
            <w:r w:rsidR="00CB0974" w:rsidRPr="00CB0974">
              <w:rPr>
                <w:rFonts w:ascii="Verdana" w:hAnsi="Verdana"/>
                <w:bCs/>
                <w:sz w:val="18"/>
                <w:szCs w:val="18"/>
              </w:rPr>
              <w:t>ilkowa 3A</w:t>
            </w:r>
          </w:p>
          <w:p w14:paraId="0C3531DC" w14:textId="77777777" w:rsidR="00370B6D" w:rsidRPr="00CB0974" w:rsidRDefault="00370B6D" w:rsidP="00D73C7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B0974">
              <w:rPr>
                <w:rFonts w:ascii="Verdana" w:hAnsi="Verdana"/>
                <w:bCs/>
                <w:sz w:val="18"/>
                <w:szCs w:val="18"/>
              </w:rPr>
              <w:t>28-232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Łubnice</w:t>
            </w:r>
          </w:p>
          <w:p w14:paraId="6FC68D00" w14:textId="77777777" w:rsidR="00370B6D" w:rsidRPr="00CB0974" w:rsidRDefault="00370B6D" w:rsidP="00D73C7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B0974">
              <w:rPr>
                <w:rFonts w:ascii="Verdana" w:hAnsi="Verdana"/>
                <w:sz w:val="18"/>
                <w:szCs w:val="18"/>
              </w:rPr>
              <w:t>na:</w:t>
            </w:r>
          </w:p>
          <w:p w14:paraId="2F1C2F2A" w14:textId="77777777" w:rsidR="00370B6D" w:rsidRPr="00CB0974" w:rsidRDefault="00370B6D" w:rsidP="00D73C78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B0974">
              <w:rPr>
                <w:rFonts w:ascii="Verdana" w:hAnsi="Verdana"/>
                <w:sz w:val="18"/>
                <w:szCs w:val="18"/>
              </w:rPr>
              <w:t xml:space="preserve">Zakup wraz z dostawą zestawu komputerowego wraz z monitorem dla </w:t>
            </w:r>
            <w:proofErr w:type="spellStart"/>
            <w:r w:rsidRPr="00CB0974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  <w:r w:rsidRPr="00CB0974">
              <w:rPr>
                <w:rFonts w:ascii="Verdana" w:hAnsi="Verdana"/>
                <w:sz w:val="18"/>
                <w:szCs w:val="18"/>
              </w:rPr>
              <w:t xml:space="preserve"> - DE-dzp.272-277/25</w:t>
            </w:r>
            <w:r w:rsidRPr="00CB097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74A22F7" w14:textId="77777777" w:rsidR="00370B6D" w:rsidRPr="00CB0974" w:rsidRDefault="00370B6D" w:rsidP="00D73C7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B097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B0974">
              <w:rPr>
                <w:rFonts w:ascii="Verdana" w:hAnsi="Verdana"/>
                <w:b/>
                <w:sz w:val="18"/>
                <w:szCs w:val="18"/>
              </w:rPr>
              <w:t>15 206.49 zł</w:t>
            </w:r>
            <w:r w:rsidRPr="00CB097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22C4D3A" w14:textId="77777777" w:rsidR="00370B6D" w:rsidRPr="00CB0974" w:rsidRDefault="00370B6D" w:rsidP="00D73C7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B097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B09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B097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CFE82E9" w14:textId="77777777" w:rsidR="003A0AFC" w:rsidRPr="00CB097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B097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559"/>
        <w:gridCol w:w="1843"/>
        <w:gridCol w:w="1985"/>
      </w:tblGrid>
      <w:tr w:rsidR="00CB0974" w:rsidRPr="00CB0974" w14:paraId="7001BA58" w14:textId="77777777" w:rsidTr="00CB0974">
        <w:trPr>
          <w:trHeight w:val="510"/>
        </w:trPr>
        <w:tc>
          <w:tcPr>
            <w:tcW w:w="709" w:type="dxa"/>
            <w:vAlign w:val="center"/>
          </w:tcPr>
          <w:p w14:paraId="6AF0EC0D" w14:textId="77777777" w:rsidR="00CB0974" w:rsidRPr="00CB0974" w:rsidRDefault="00CB097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B097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379C8C89" w14:textId="77777777" w:rsidR="00CB0974" w:rsidRPr="00CB0974" w:rsidRDefault="00CB097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0BC82722" w14:textId="77777777" w:rsidR="00CB0974" w:rsidRPr="00CB0974" w:rsidRDefault="00CB097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18920225" w14:textId="77777777" w:rsidR="00CB0974" w:rsidRPr="00CB0974" w:rsidRDefault="00CB097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34690129" w14:textId="77777777" w:rsidR="00CB0974" w:rsidRPr="00CB0974" w:rsidRDefault="00CB097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Czas naprawy gwarancyjnej</w:t>
            </w:r>
          </w:p>
        </w:tc>
        <w:tc>
          <w:tcPr>
            <w:tcW w:w="1985" w:type="dxa"/>
            <w:vAlign w:val="center"/>
          </w:tcPr>
          <w:p w14:paraId="1A2A9E25" w14:textId="77777777" w:rsidR="00CB0974" w:rsidRPr="00CB0974" w:rsidRDefault="00CB097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B0974" w:rsidRPr="00CB0974" w14:paraId="54B41335" w14:textId="77777777" w:rsidTr="00CB0974">
        <w:tc>
          <w:tcPr>
            <w:tcW w:w="709" w:type="dxa"/>
            <w:vAlign w:val="center"/>
          </w:tcPr>
          <w:p w14:paraId="0D56B80F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52DFD51D" w14:textId="77777777" w:rsidR="00CB0974" w:rsidRPr="00CB0974" w:rsidRDefault="00CB0974" w:rsidP="00D73C7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6FFFA62E" w14:textId="268DB462" w:rsidR="00CB0974" w:rsidRPr="00CB0974" w:rsidRDefault="00CB0974" w:rsidP="00D73C7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Wilkowa 3A</w:t>
            </w:r>
          </w:p>
          <w:p w14:paraId="3D971B16" w14:textId="77777777" w:rsidR="00CB0974" w:rsidRPr="00CB0974" w:rsidRDefault="00CB0974" w:rsidP="00D73C7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28-232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7" w:type="dxa"/>
            <w:vAlign w:val="center"/>
          </w:tcPr>
          <w:p w14:paraId="68F6F5E1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65439F3D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6E40D394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193656FE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B0974" w:rsidRPr="00CB0974" w14:paraId="1C87A2AA" w14:textId="77777777" w:rsidTr="00CB0974">
        <w:tc>
          <w:tcPr>
            <w:tcW w:w="709" w:type="dxa"/>
            <w:vAlign w:val="center"/>
          </w:tcPr>
          <w:p w14:paraId="1B51B64B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14:paraId="28CB0D26" w14:textId="77777777" w:rsidR="00CB0974" w:rsidRPr="00CB0974" w:rsidRDefault="00CB0974" w:rsidP="00D73C7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0C44399" w14:textId="77777777" w:rsidR="00CB0974" w:rsidRPr="00CB0974" w:rsidRDefault="00CB0974" w:rsidP="00D73C7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Tatarska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462016C" w14:textId="77777777" w:rsidR="00CB0974" w:rsidRPr="00CB0974" w:rsidRDefault="00CB0974" w:rsidP="00D73C7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30-103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B097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4EDD78F4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47,83</w:t>
            </w:r>
          </w:p>
        </w:tc>
        <w:tc>
          <w:tcPr>
            <w:tcW w:w="1559" w:type="dxa"/>
            <w:vAlign w:val="center"/>
          </w:tcPr>
          <w:p w14:paraId="217617FC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4A82F53D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16AD9707" w14:textId="77777777" w:rsidR="00CB0974" w:rsidRPr="00CB0974" w:rsidRDefault="00CB0974" w:rsidP="00D73C7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B0974">
              <w:rPr>
                <w:rFonts w:ascii="Verdana" w:hAnsi="Verdana" w:cs="Times New Roman"/>
                <w:sz w:val="18"/>
                <w:szCs w:val="18"/>
              </w:rPr>
              <w:t xml:space="preserve">  87,83</w:t>
            </w:r>
          </w:p>
        </w:tc>
      </w:tr>
    </w:tbl>
    <w:p w14:paraId="1A78134D" w14:textId="77777777" w:rsidR="00E85D70" w:rsidRPr="00CB097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B8925A7" w14:textId="77777777" w:rsidR="00F960D7" w:rsidRPr="00CB097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7761F6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AEE40" w14:textId="77777777" w:rsidR="00DF708B" w:rsidRDefault="00DF708B">
      <w:r>
        <w:separator/>
      </w:r>
    </w:p>
  </w:endnote>
  <w:endnote w:type="continuationSeparator" w:id="0">
    <w:p w14:paraId="05277697" w14:textId="77777777" w:rsidR="00DF708B" w:rsidRDefault="00DF7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E5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4A8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2608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1A17D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EB54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AA25C" w14:textId="77777777" w:rsidR="00DF708B" w:rsidRDefault="00DF708B">
      <w:r>
        <w:separator/>
      </w:r>
    </w:p>
  </w:footnote>
  <w:footnote w:type="continuationSeparator" w:id="0">
    <w:p w14:paraId="22BE9D42" w14:textId="77777777" w:rsidR="00DF708B" w:rsidRDefault="00DF7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1ED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22E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1F7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08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0B6D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0974"/>
    <w:rsid w:val="00CC1A8E"/>
    <w:rsid w:val="00CC324B"/>
    <w:rsid w:val="00D01E5B"/>
    <w:rsid w:val="00D04203"/>
    <w:rsid w:val="00D26ED6"/>
    <w:rsid w:val="00D42C90"/>
    <w:rsid w:val="00D8427E"/>
    <w:rsid w:val="00DE4BF6"/>
    <w:rsid w:val="00DF708B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7214C3"/>
  <w15:chartTrackingRefBased/>
  <w15:docId w15:val="{79861708-3F5A-49F4-A4D8-80CB9081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2025-07-15T08:43:00Z</dcterms:created>
  <dcterms:modified xsi:type="dcterms:W3CDTF">2025-07-15T08:44:00Z</dcterms:modified>
</cp:coreProperties>
</file>