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63221" w14:textId="54DF966C" w:rsidR="008D7EFD" w:rsidRDefault="008D7EFD" w:rsidP="00471F3F">
      <w:pPr>
        <w:spacing w:after="480"/>
        <w:jc w:val="right"/>
      </w:pPr>
      <w:bookmarkStart w:id="0" w:name="_Hlk138841484"/>
      <w:r w:rsidRPr="0078216C">
        <w:rPr>
          <w:noProof/>
        </w:rPr>
        <w:drawing>
          <wp:inline distT="0" distB="0" distL="0" distR="0" wp14:anchorId="379D974D" wp14:editId="00059304">
            <wp:extent cx="6372225" cy="542925"/>
            <wp:effectExtent l="0" t="0" r="0" b="0"/>
            <wp:docPr id="154743478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3ED7C" w14:textId="21CCAE2D" w:rsidR="00471F3F" w:rsidRPr="008D7EFD" w:rsidRDefault="00F37360" w:rsidP="00471F3F">
      <w:pPr>
        <w:spacing w:after="480"/>
        <w:jc w:val="right"/>
      </w:pPr>
      <w:r w:rsidRPr="008D7EFD">
        <w:t>Niepołomice</w:t>
      </w:r>
      <w:r w:rsidR="00471F3F" w:rsidRPr="008D7EFD">
        <w:t xml:space="preserve"> dnia: </w:t>
      </w:r>
      <w:r w:rsidRPr="008D7EFD">
        <w:t>2025-07-1</w:t>
      </w:r>
      <w:r w:rsidR="006B39EB">
        <w:t>4</w:t>
      </w:r>
    </w:p>
    <w:p w14:paraId="194AA6AF" w14:textId="77777777" w:rsidR="00471F3F" w:rsidRPr="008D7EFD" w:rsidRDefault="00F37360" w:rsidP="00471F3F">
      <w:pPr>
        <w:spacing w:line="360" w:lineRule="auto"/>
        <w:rPr>
          <w:b/>
          <w:bCs/>
        </w:rPr>
      </w:pPr>
      <w:r w:rsidRPr="008D7EFD">
        <w:rPr>
          <w:b/>
          <w:bCs/>
        </w:rPr>
        <w:t>GMINA NIEPOŁOMICE</w:t>
      </w:r>
    </w:p>
    <w:p w14:paraId="5FE94C22" w14:textId="77777777" w:rsidR="00471F3F" w:rsidRPr="008D7EFD" w:rsidRDefault="00F37360" w:rsidP="00471F3F">
      <w:pPr>
        <w:spacing w:line="360" w:lineRule="auto"/>
      </w:pPr>
      <w:r w:rsidRPr="008D7EFD">
        <w:t>Pl. Zwycięstwa</w:t>
      </w:r>
      <w:r w:rsidR="00471F3F" w:rsidRPr="008D7EFD">
        <w:t xml:space="preserve"> </w:t>
      </w:r>
      <w:r w:rsidRPr="008D7EFD">
        <w:t>13</w:t>
      </w:r>
    </w:p>
    <w:p w14:paraId="141A95E9" w14:textId="77777777" w:rsidR="00471F3F" w:rsidRPr="008D7EFD" w:rsidRDefault="00F37360" w:rsidP="00471F3F">
      <w:r w:rsidRPr="008D7EFD">
        <w:t>32-005</w:t>
      </w:r>
      <w:r w:rsidR="00471F3F" w:rsidRPr="008D7EFD">
        <w:t xml:space="preserve"> </w:t>
      </w:r>
      <w:r w:rsidRPr="008D7EFD">
        <w:t>Niepołomice</w:t>
      </w:r>
    </w:p>
    <w:p w14:paraId="238BF916" w14:textId="4669AFFA" w:rsidR="00DA2A7E" w:rsidRPr="008D7EFD" w:rsidRDefault="008D7EFD" w:rsidP="00471F3F">
      <w:pPr>
        <w:spacing w:after="480"/>
        <w:jc w:val="both"/>
        <w:rPr>
          <w:bCs/>
        </w:rPr>
      </w:pPr>
      <w:r w:rsidRPr="008D7EFD">
        <w:rPr>
          <w:bCs/>
        </w:rPr>
        <w:t>Pismo: ZP.271.17.2025.1</w:t>
      </w:r>
    </w:p>
    <w:p w14:paraId="4BDF8F71" w14:textId="77777777" w:rsidR="00DA2A7E" w:rsidRPr="008D7EFD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8D7EFD">
        <w:rPr>
          <w:b/>
        </w:rPr>
        <w:t>WYKONAWCY</w:t>
      </w:r>
    </w:p>
    <w:p w14:paraId="5A8EC2B5" w14:textId="77777777" w:rsidR="00471F3F" w:rsidRPr="008D7EFD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8D7EFD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230"/>
        <w:gridCol w:w="6648"/>
        <w:gridCol w:w="74"/>
      </w:tblGrid>
      <w:tr w:rsidR="00471F3F" w:rsidRPr="008D7EFD" w14:paraId="56CD8981" w14:textId="77777777" w:rsidTr="008D7EFD">
        <w:tc>
          <w:tcPr>
            <w:tcW w:w="9178" w:type="dxa"/>
            <w:gridSpan w:val="3"/>
            <w:shd w:val="clear" w:color="auto" w:fill="F2F2F2"/>
            <w:hideMark/>
          </w:tcPr>
          <w:p w14:paraId="31D07FBC" w14:textId="77777777" w:rsidR="00471F3F" w:rsidRPr="008D7EFD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D7EFD">
              <w:rPr>
                <w:b/>
                <w:spacing w:val="50"/>
                <w:kern w:val="28"/>
              </w:rPr>
              <w:t>ZAWIADOMIENIE</w:t>
            </w:r>
          </w:p>
          <w:p w14:paraId="26C10AF1" w14:textId="77777777" w:rsidR="00471F3F" w:rsidRPr="008D7EFD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8D7EFD">
              <w:rPr>
                <w:b/>
                <w:spacing w:val="50"/>
                <w:kern w:val="28"/>
              </w:rPr>
              <w:t>o unieważnieniu postępowania</w:t>
            </w:r>
          </w:p>
        </w:tc>
      </w:tr>
      <w:tr w:rsidR="00607E00" w:rsidRPr="008D7EFD" w14:paraId="78336B1C" w14:textId="77777777" w:rsidTr="001D54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  <w:shd w:val="clear" w:color="auto" w:fill="auto"/>
          </w:tcPr>
          <w:p w14:paraId="5ACD1F91" w14:textId="77777777" w:rsidR="00607E00" w:rsidRPr="008D7EFD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D7EFD">
              <w:t>Dotyczy:</w:t>
            </w:r>
          </w:p>
        </w:tc>
        <w:tc>
          <w:tcPr>
            <w:tcW w:w="6834" w:type="dxa"/>
            <w:shd w:val="clear" w:color="auto" w:fill="auto"/>
          </w:tcPr>
          <w:p w14:paraId="0A40EF92" w14:textId="77777777" w:rsidR="00607E00" w:rsidRPr="008D7EFD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D7EFD">
              <w:t xml:space="preserve">postępowania o udzielenie zamówienia publicznego, prowadzonego w trybie </w:t>
            </w:r>
            <w:r w:rsidR="00F37360" w:rsidRPr="008D7EFD">
              <w:t>przetarg nieograniczony</w:t>
            </w:r>
          </w:p>
        </w:tc>
      </w:tr>
      <w:tr w:rsidR="00607E00" w:rsidRPr="008D7EFD" w14:paraId="782E2AA6" w14:textId="77777777" w:rsidTr="001D54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  <w:shd w:val="clear" w:color="auto" w:fill="auto"/>
          </w:tcPr>
          <w:p w14:paraId="67A0FE6A" w14:textId="77777777" w:rsidR="00607E00" w:rsidRPr="008D7EFD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8D7EFD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64D226B" w14:textId="77777777" w:rsidR="00607E00" w:rsidRPr="008D7EFD" w:rsidRDefault="00F3736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D7EFD">
              <w:rPr>
                <w:bCs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</w:p>
        </w:tc>
      </w:tr>
      <w:tr w:rsidR="00F37360" w:rsidRPr="008D7EFD" w14:paraId="45AFFA29" w14:textId="77777777" w:rsidTr="00BD7E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6" w:type="dxa"/>
        </w:trPr>
        <w:tc>
          <w:tcPr>
            <w:tcW w:w="2268" w:type="dxa"/>
            <w:shd w:val="clear" w:color="auto" w:fill="auto"/>
          </w:tcPr>
          <w:p w14:paraId="1E2722F5" w14:textId="77777777" w:rsidR="00F37360" w:rsidRPr="008D7EFD" w:rsidRDefault="00F37360" w:rsidP="00BD7E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8D7EFD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E74E632" w14:textId="77777777" w:rsidR="00F37360" w:rsidRPr="008D7EFD" w:rsidRDefault="00F37360" w:rsidP="00BD7E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8D7EFD">
              <w:rPr>
                <w:bCs/>
              </w:rPr>
              <w:t>ZP.271.17.2025</w:t>
            </w:r>
          </w:p>
        </w:tc>
      </w:tr>
    </w:tbl>
    <w:p w14:paraId="0B1CC340" w14:textId="77777777" w:rsidR="00DA2A7E" w:rsidRPr="008D7EFD" w:rsidRDefault="00DA2A7E" w:rsidP="00C512EB">
      <w:pPr>
        <w:spacing w:before="600" w:after="120" w:line="360" w:lineRule="auto"/>
        <w:jc w:val="both"/>
      </w:pPr>
      <w:r w:rsidRPr="008D7EFD">
        <w:t xml:space="preserve">Zamawiający, </w:t>
      </w:r>
      <w:r w:rsidR="00F37360" w:rsidRPr="008D7EFD">
        <w:rPr>
          <w:b/>
        </w:rPr>
        <w:t>GMINA NIEPOŁOMICE</w:t>
      </w:r>
      <w:r w:rsidRPr="008D7EFD">
        <w:t xml:space="preserve">, działając na podstawie art. 260 ustawy z dnia 11 września 2019r. Prawo zamówień publicznych </w:t>
      </w:r>
      <w:r w:rsidR="00F37360" w:rsidRPr="008D7EFD">
        <w:t>(</w:t>
      </w:r>
      <w:proofErr w:type="spellStart"/>
      <w:r w:rsidR="00F37360" w:rsidRPr="008D7EFD">
        <w:t>t.j</w:t>
      </w:r>
      <w:proofErr w:type="spellEnd"/>
      <w:r w:rsidR="00F37360" w:rsidRPr="008D7EFD">
        <w:t>. Dz. U. z 2024 poz. 1320)</w:t>
      </w:r>
      <w:r w:rsidRPr="008D7EFD">
        <w:t>, zwanej dalej „ustawą Pzp”, zawiadamia, że unieważnia postępowanie o udzielenie zamówienia publicznego.</w:t>
      </w:r>
    </w:p>
    <w:p w14:paraId="697B253F" w14:textId="77777777" w:rsidR="00DA2A7E" w:rsidRPr="008D7EFD" w:rsidRDefault="00DA2A7E" w:rsidP="00DA2A7E">
      <w:pPr>
        <w:spacing w:after="60" w:line="276" w:lineRule="auto"/>
        <w:jc w:val="both"/>
      </w:pPr>
      <w:r w:rsidRPr="008D7EFD">
        <w:rPr>
          <w:b/>
          <w:bCs/>
          <w:u w:val="single"/>
        </w:rPr>
        <w:t>Uzasadnienie prawne</w:t>
      </w:r>
      <w:r w:rsidRPr="008D7EFD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F37360" w:rsidRPr="008D7EFD" w14:paraId="373EEDC4" w14:textId="77777777" w:rsidTr="00BD7EE3">
        <w:tc>
          <w:tcPr>
            <w:tcW w:w="2943" w:type="dxa"/>
            <w:shd w:val="clear" w:color="auto" w:fill="auto"/>
          </w:tcPr>
          <w:p w14:paraId="3450C82A" w14:textId="77777777" w:rsidR="00F37360" w:rsidRPr="008D7EFD" w:rsidRDefault="00F37360" w:rsidP="00BD7EE3">
            <w:pPr>
              <w:spacing w:before="60" w:after="60" w:line="276" w:lineRule="auto"/>
              <w:ind w:right="-112"/>
              <w:jc w:val="both"/>
            </w:pPr>
            <w:r w:rsidRPr="008D7EFD">
              <w:t xml:space="preserve">Art. 255 pkt. 3 ustawy </w:t>
            </w:r>
            <w:proofErr w:type="spellStart"/>
            <w:r w:rsidRPr="008D7EFD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A1BCAC7" w14:textId="619721D2" w:rsidR="00F37360" w:rsidRPr="008D7EFD" w:rsidRDefault="00F37360" w:rsidP="00BD7EE3">
            <w:pPr>
              <w:spacing w:before="60" w:after="60" w:line="360" w:lineRule="auto"/>
              <w:jc w:val="both"/>
            </w:pPr>
            <w:r w:rsidRPr="008D7EFD">
              <w:t>cena przewyższa kwotę, którą zamawiający zamierza przeznaczyć na sfinansowanie zamówienia</w:t>
            </w:r>
          </w:p>
        </w:tc>
      </w:tr>
    </w:tbl>
    <w:p w14:paraId="043437E5" w14:textId="77777777" w:rsidR="00DA2A7E" w:rsidRPr="008D7EFD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8D7EFD">
        <w:rPr>
          <w:rFonts w:ascii="Times New Roman" w:hAnsi="Times New Roman"/>
          <w:sz w:val="20"/>
          <w:u w:val="single"/>
        </w:rPr>
        <w:t>Uzasadnienie faktyczne</w:t>
      </w:r>
      <w:r w:rsidRPr="008D7EFD">
        <w:rPr>
          <w:rFonts w:ascii="Times New Roman" w:hAnsi="Times New Roman"/>
          <w:b w:val="0"/>
          <w:bCs/>
          <w:sz w:val="20"/>
        </w:rPr>
        <w:t>:</w:t>
      </w:r>
    </w:p>
    <w:p w14:paraId="62510ECD" w14:textId="58AEB050" w:rsidR="00DA2A7E" w:rsidRPr="008D7EFD" w:rsidRDefault="00F37360" w:rsidP="00C512EB">
      <w:pPr>
        <w:spacing w:line="360" w:lineRule="auto"/>
        <w:jc w:val="both"/>
      </w:pPr>
      <w:r w:rsidRPr="008D7EFD">
        <w:t xml:space="preserve">W wyznaczonym terminie </w:t>
      </w:r>
      <w:r w:rsidR="008D7EFD" w:rsidRPr="008D7EFD">
        <w:t>wpłynęła</w:t>
      </w:r>
      <w:r w:rsidRPr="008D7EFD">
        <w:t xml:space="preserve"> do </w:t>
      </w:r>
      <w:r w:rsidR="008D7EFD" w:rsidRPr="008D7EFD">
        <w:t>Zamawiającego</w:t>
      </w:r>
      <w:r w:rsidRPr="008D7EFD">
        <w:t xml:space="preserve"> jedna </w:t>
      </w:r>
      <w:r w:rsidR="008D7EFD" w:rsidRPr="008D7EFD">
        <w:t>oferta</w:t>
      </w:r>
      <w:r w:rsidRPr="008D7EFD">
        <w:t xml:space="preserve"> na zadanie </w:t>
      </w:r>
      <w:r w:rsidR="008D7EFD" w:rsidRPr="008D7EFD">
        <w:t>częściowe</w:t>
      </w:r>
      <w:r w:rsidRPr="008D7EFD">
        <w:t xml:space="preserve"> nr 1 i jedna oferta na zadanie </w:t>
      </w:r>
      <w:r w:rsidR="008D7EFD" w:rsidRPr="008D7EFD">
        <w:t>częściowe</w:t>
      </w:r>
      <w:r w:rsidRPr="008D7EFD">
        <w:t xml:space="preserve"> nr 2. Ceny oferty w </w:t>
      </w:r>
      <w:r w:rsidR="008D7EFD" w:rsidRPr="008D7EFD">
        <w:t>obydwu</w:t>
      </w:r>
      <w:r w:rsidRPr="008D7EFD">
        <w:t xml:space="preserve"> zadaniach </w:t>
      </w:r>
      <w:r w:rsidR="008D7EFD" w:rsidRPr="008D7EFD">
        <w:t>częściowych</w:t>
      </w:r>
      <w:r w:rsidRPr="008D7EFD">
        <w:t xml:space="preserve"> znacznie przekraczają kwotę jaką </w:t>
      </w:r>
      <w:r w:rsidR="008D7EFD" w:rsidRPr="008D7EFD">
        <w:t>Zamawiający</w:t>
      </w:r>
      <w:r w:rsidRPr="008D7EFD">
        <w:t xml:space="preserve"> zamierzał </w:t>
      </w:r>
      <w:r w:rsidR="008D7EFD" w:rsidRPr="008D7EFD">
        <w:t>przeznaczyć</w:t>
      </w:r>
      <w:r w:rsidRPr="008D7EFD">
        <w:t xml:space="preserve"> na realizację zamówienia. W związku z brakiem możliwości zwiększenia tej kwoty zarówno w przypadku zadania </w:t>
      </w:r>
      <w:r w:rsidR="008D7EFD" w:rsidRPr="008D7EFD">
        <w:t>częściowego</w:t>
      </w:r>
      <w:r w:rsidRPr="008D7EFD">
        <w:t xml:space="preserve"> nr 1 jak i zadania </w:t>
      </w:r>
      <w:r w:rsidR="008D7EFD" w:rsidRPr="008D7EFD">
        <w:t>częściowego</w:t>
      </w:r>
      <w:r w:rsidRPr="008D7EFD">
        <w:t xml:space="preserve"> nr 2 postępowanie </w:t>
      </w:r>
      <w:r w:rsidR="008D7EFD" w:rsidRPr="008D7EFD">
        <w:t>unieważnia</w:t>
      </w:r>
      <w:r w:rsidRPr="008D7EFD">
        <w:t xml:space="preserve"> się.</w:t>
      </w:r>
    </w:p>
    <w:p w14:paraId="5AB1BAAB" w14:textId="77777777" w:rsidR="00C512EB" w:rsidRPr="008D7EFD" w:rsidRDefault="00C512EB" w:rsidP="00C512EB">
      <w:pPr>
        <w:spacing w:line="360" w:lineRule="auto"/>
        <w:jc w:val="both"/>
      </w:pPr>
    </w:p>
    <w:bookmarkEnd w:id="0"/>
    <w:p w14:paraId="61A81AE6" w14:textId="490A0348" w:rsidR="00020DF5" w:rsidRPr="008D7EFD" w:rsidRDefault="00020DF5" w:rsidP="00C512EB">
      <w:pPr>
        <w:spacing w:line="276" w:lineRule="auto"/>
        <w:jc w:val="right"/>
        <w:rPr>
          <w:iCs/>
        </w:rPr>
      </w:pPr>
    </w:p>
    <w:sectPr w:rsidR="00020DF5" w:rsidRPr="008D7EFD" w:rsidSect="00471F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15224" w14:textId="77777777" w:rsidR="001B5C32" w:rsidRDefault="001B5C32">
      <w:r>
        <w:separator/>
      </w:r>
    </w:p>
  </w:endnote>
  <w:endnote w:type="continuationSeparator" w:id="0">
    <w:p w14:paraId="274C313F" w14:textId="77777777" w:rsidR="001B5C32" w:rsidRDefault="001B5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21BB3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0D8E73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DC939" w14:textId="75D36F29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45D8D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3598E6" w14:textId="77777777" w:rsidR="003F0CBE" w:rsidRDefault="003F0CBE">
    <w:pPr>
      <w:pStyle w:val="Stopka"/>
      <w:tabs>
        <w:tab w:val="clear" w:pos="4536"/>
      </w:tabs>
      <w:jc w:val="center"/>
    </w:pPr>
  </w:p>
  <w:p w14:paraId="6937B5F9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6FF7B" w14:textId="77777777" w:rsidR="001B5C32" w:rsidRDefault="001B5C32">
      <w:r>
        <w:separator/>
      </w:r>
    </w:p>
  </w:footnote>
  <w:footnote w:type="continuationSeparator" w:id="0">
    <w:p w14:paraId="28DDFBBA" w14:textId="77777777" w:rsidR="001B5C32" w:rsidRDefault="001B5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8FDB3" w14:textId="77777777" w:rsidR="00F37360" w:rsidRDefault="00F373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8B6DC" w14:textId="77777777" w:rsidR="00F37360" w:rsidRDefault="00F373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37A54" w14:textId="77777777" w:rsidR="00F37360" w:rsidRDefault="00F373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0547429">
    <w:abstractNumId w:val="5"/>
  </w:num>
  <w:num w:numId="2" w16cid:durableId="771822709">
    <w:abstractNumId w:val="10"/>
  </w:num>
  <w:num w:numId="3" w16cid:durableId="1997420452">
    <w:abstractNumId w:val="4"/>
  </w:num>
  <w:num w:numId="4" w16cid:durableId="1326742646">
    <w:abstractNumId w:val="9"/>
  </w:num>
  <w:num w:numId="5" w16cid:durableId="178591426">
    <w:abstractNumId w:val="1"/>
  </w:num>
  <w:num w:numId="6" w16cid:durableId="1019282635">
    <w:abstractNumId w:val="2"/>
  </w:num>
  <w:num w:numId="7" w16cid:durableId="308903708">
    <w:abstractNumId w:val="8"/>
  </w:num>
  <w:num w:numId="8" w16cid:durableId="539898933">
    <w:abstractNumId w:val="6"/>
  </w:num>
  <w:num w:numId="9" w16cid:durableId="395320588">
    <w:abstractNumId w:val="3"/>
  </w:num>
  <w:num w:numId="10" w16cid:durableId="153106373">
    <w:abstractNumId w:val="0"/>
  </w:num>
  <w:num w:numId="11" w16cid:durableId="8310245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C32"/>
    <w:rsid w:val="00020DF5"/>
    <w:rsid w:val="000345C2"/>
    <w:rsid w:val="00047A30"/>
    <w:rsid w:val="001B1480"/>
    <w:rsid w:val="001B5C32"/>
    <w:rsid w:val="001D5408"/>
    <w:rsid w:val="00210DCB"/>
    <w:rsid w:val="002D47D4"/>
    <w:rsid w:val="00303AD2"/>
    <w:rsid w:val="003261E7"/>
    <w:rsid w:val="00372CE9"/>
    <w:rsid w:val="003F0CBE"/>
    <w:rsid w:val="00420F05"/>
    <w:rsid w:val="00467255"/>
    <w:rsid w:val="00471F3F"/>
    <w:rsid w:val="005644C6"/>
    <w:rsid w:val="00607E00"/>
    <w:rsid w:val="006B39EB"/>
    <w:rsid w:val="006E6C0F"/>
    <w:rsid w:val="006E706C"/>
    <w:rsid w:val="0079556E"/>
    <w:rsid w:val="007A2D48"/>
    <w:rsid w:val="007F118B"/>
    <w:rsid w:val="008C7BA4"/>
    <w:rsid w:val="008D7EFD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DD32D8"/>
    <w:rsid w:val="00E048BD"/>
    <w:rsid w:val="00EB304B"/>
    <w:rsid w:val="00F37360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61A4D4"/>
  <w15:chartTrackingRefBased/>
  <w15:docId w15:val="{90BA6895-707A-497D-81EB-9D7D3777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2025-07-14T14:06:00Z</cp:lastPrinted>
  <dcterms:created xsi:type="dcterms:W3CDTF">2025-07-14T14:06:00Z</dcterms:created>
  <dcterms:modified xsi:type="dcterms:W3CDTF">2025-07-14T14:06:00Z</dcterms:modified>
</cp:coreProperties>
</file>