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DF03E" w14:textId="77777777" w:rsidR="00FB7F50" w:rsidRPr="002245BE" w:rsidRDefault="00ED253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D253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D2539">
        <w:rPr>
          <w:sz w:val="22"/>
          <w:szCs w:val="22"/>
        </w:rPr>
        <w:t>2025-07-14</w:t>
      </w:r>
    </w:p>
    <w:p w14:paraId="58A62DE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3CA7CC" w14:textId="77777777" w:rsidR="00ED2539" w:rsidRPr="00ED2539" w:rsidRDefault="00ED2539" w:rsidP="00FB7F50">
      <w:pPr>
        <w:spacing w:after="40"/>
        <w:rPr>
          <w:b/>
          <w:bCs/>
          <w:sz w:val="22"/>
          <w:szCs w:val="22"/>
        </w:rPr>
      </w:pPr>
      <w:r w:rsidRPr="00ED2539">
        <w:rPr>
          <w:b/>
          <w:bCs/>
          <w:sz w:val="22"/>
          <w:szCs w:val="22"/>
        </w:rPr>
        <w:t>Akademia Górniczo - Hutnicza</w:t>
      </w:r>
    </w:p>
    <w:p w14:paraId="03FE40FD" w14:textId="77777777" w:rsidR="00ED2539" w:rsidRPr="00ED2539" w:rsidRDefault="00ED2539" w:rsidP="00FB7F50">
      <w:pPr>
        <w:spacing w:after="40"/>
        <w:rPr>
          <w:b/>
          <w:bCs/>
          <w:sz w:val="22"/>
          <w:szCs w:val="22"/>
        </w:rPr>
      </w:pPr>
      <w:r w:rsidRPr="00ED2539">
        <w:rPr>
          <w:b/>
          <w:bCs/>
          <w:sz w:val="22"/>
          <w:szCs w:val="22"/>
        </w:rPr>
        <w:t>im. Stanisława Staszica w Krakowie</w:t>
      </w:r>
    </w:p>
    <w:p w14:paraId="4C0FD166" w14:textId="77777777" w:rsidR="00FB7F50" w:rsidRPr="002245BE" w:rsidRDefault="00ED2539" w:rsidP="00FB7F50">
      <w:pPr>
        <w:spacing w:after="40"/>
        <w:rPr>
          <w:b/>
          <w:bCs/>
          <w:sz w:val="22"/>
          <w:szCs w:val="22"/>
        </w:rPr>
      </w:pPr>
      <w:r w:rsidRPr="00ED2539">
        <w:rPr>
          <w:b/>
          <w:bCs/>
          <w:sz w:val="22"/>
          <w:szCs w:val="22"/>
        </w:rPr>
        <w:t>Dział Zamówień Publicznych</w:t>
      </w:r>
    </w:p>
    <w:p w14:paraId="15E10555" w14:textId="77777777" w:rsidR="00FB7F50" w:rsidRPr="002245BE" w:rsidRDefault="00ED2539" w:rsidP="00FB7F50">
      <w:pPr>
        <w:rPr>
          <w:sz w:val="22"/>
          <w:szCs w:val="22"/>
        </w:rPr>
      </w:pPr>
      <w:r w:rsidRPr="00ED253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D2539">
        <w:rPr>
          <w:sz w:val="22"/>
          <w:szCs w:val="22"/>
        </w:rPr>
        <w:t>30</w:t>
      </w:r>
    </w:p>
    <w:p w14:paraId="74964818" w14:textId="77777777" w:rsidR="00FB7F50" w:rsidRPr="002245BE" w:rsidRDefault="00ED2539" w:rsidP="00FB7F50">
      <w:pPr>
        <w:rPr>
          <w:sz w:val="22"/>
          <w:szCs w:val="22"/>
        </w:rPr>
      </w:pPr>
      <w:r w:rsidRPr="00ED253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D2539">
        <w:rPr>
          <w:sz w:val="22"/>
          <w:szCs w:val="22"/>
        </w:rPr>
        <w:t>Kraków</w:t>
      </w:r>
    </w:p>
    <w:p w14:paraId="4458C61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CB4467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D2539" w:rsidRPr="00607F9B" w14:paraId="1F42CFD5" w14:textId="77777777" w:rsidTr="00834988">
        <w:trPr>
          <w:trHeight w:val="638"/>
        </w:trPr>
        <w:tc>
          <w:tcPr>
            <w:tcW w:w="959" w:type="dxa"/>
            <w:shd w:val="clear" w:color="auto" w:fill="auto"/>
          </w:tcPr>
          <w:p w14:paraId="4B00CCA0" w14:textId="77777777" w:rsidR="00ED2539" w:rsidRPr="00607F9B" w:rsidRDefault="00ED2539" w:rsidP="008349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B6FE32" w14:textId="7DED4E3E" w:rsidR="00ED2539" w:rsidRPr="00607F9B" w:rsidRDefault="00ED2539" w:rsidP="008349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D2539">
              <w:rPr>
                <w:sz w:val="22"/>
                <w:szCs w:val="22"/>
              </w:rPr>
              <w:t>podstawowy</w:t>
            </w:r>
            <w:r w:rsidR="001B42BB">
              <w:rPr>
                <w:sz w:val="22"/>
                <w:szCs w:val="22"/>
              </w:rPr>
              <w:t>m</w:t>
            </w:r>
            <w:r w:rsidRPr="00ED253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D253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2539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2539">
              <w:rPr>
                <w:b/>
                <w:sz w:val="22"/>
                <w:szCs w:val="22"/>
              </w:rPr>
              <w:t>DE-dzp.272-381/25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2BE80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2539" w14:paraId="5FE3E81C" w14:textId="77777777" w:rsidTr="00834988">
        <w:trPr>
          <w:cantSplit/>
        </w:trPr>
        <w:tc>
          <w:tcPr>
            <w:tcW w:w="10150" w:type="dxa"/>
          </w:tcPr>
          <w:p w14:paraId="6C7169F3" w14:textId="77777777" w:rsidR="00ED2539" w:rsidRPr="00D26ED6" w:rsidRDefault="00ED2539" w:rsidP="008349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D2539">
              <w:rPr>
                <w:b/>
                <w:sz w:val="22"/>
                <w:szCs w:val="22"/>
              </w:rPr>
              <w:t>BINO COMPUTERS S. Bobek, B. Bielak, S. Bara sp. jawna</w:t>
            </w:r>
          </w:p>
          <w:p w14:paraId="55FA7075" w14:textId="77777777" w:rsidR="00ED2539" w:rsidRPr="009F0E5C" w:rsidRDefault="00ED2539" w:rsidP="00834988">
            <w:pPr>
              <w:jc w:val="both"/>
              <w:rPr>
                <w:bCs/>
                <w:sz w:val="22"/>
                <w:szCs w:val="22"/>
              </w:rPr>
            </w:pPr>
            <w:r w:rsidRPr="00ED2539">
              <w:rPr>
                <w:bCs/>
                <w:sz w:val="22"/>
                <w:szCs w:val="22"/>
              </w:rPr>
              <w:t>ul. 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2539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B928FA" w14:textId="071FBA8F" w:rsidR="00ED2539" w:rsidRPr="009F0E5C" w:rsidRDefault="00ED2539" w:rsidP="00834988">
            <w:pPr>
              <w:jc w:val="both"/>
              <w:rPr>
                <w:bCs/>
                <w:sz w:val="22"/>
                <w:szCs w:val="22"/>
              </w:rPr>
            </w:pPr>
            <w:r w:rsidRPr="00ED2539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1B42BB" w:rsidRPr="00ED2539">
              <w:rPr>
                <w:bCs/>
                <w:sz w:val="22"/>
                <w:szCs w:val="22"/>
              </w:rPr>
              <w:t>Wrząsowice</w:t>
            </w:r>
          </w:p>
          <w:p w14:paraId="7165A495" w14:textId="77777777" w:rsidR="00ED2539" w:rsidRPr="00D26ED6" w:rsidRDefault="00ED2539" w:rsidP="008349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67D6F2" w14:textId="53283CCF" w:rsidR="00ED2539" w:rsidRDefault="00ED2539" w:rsidP="0083498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D2539">
              <w:rPr>
                <w:sz w:val="22"/>
                <w:szCs w:val="22"/>
              </w:rPr>
              <w:t>Dostaw</w:t>
            </w:r>
            <w:r w:rsidR="001B42BB">
              <w:rPr>
                <w:sz w:val="22"/>
                <w:szCs w:val="22"/>
              </w:rPr>
              <w:t>ę</w:t>
            </w:r>
            <w:r w:rsidRPr="00ED2539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1ADF4A2" w14:textId="77777777" w:rsidR="00ED2539" w:rsidRPr="00D26ED6" w:rsidRDefault="00ED2539" w:rsidP="0083498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D2539">
              <w:rPr>
                <w:b/>
                <w:sz w:val="22"/>
                <w:szCs w:val="22"/>
              </w:rPr>
              <w:t>97 047.00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98EA1DA" w14:textId="77777777" w:rsidR="00ED2539" w:rsidRDefault="00ED2539" w:rsidP="0083498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54C51B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F559FAF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BE6ACC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B7EE79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E88815F" w14:textId="77777777" w:rsidR="002B6761" w:rsidRPr="008567C7" w:rsidRDefault="00ED25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5D805C8" w14:textId="77777777" w:rsidR="002B6761" w:rsidRPr="008567C7" w:rsidRDefault="00ED25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2B62B58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DBD1A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0065E3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5A25F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06EA25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2539" w:rsidRPr="008567C7" w14:paraId="522B7DAD" w14:textId="77777777" w:rsidTr="00834988">
        <w:tc>
          <w:tcPr>
            <w:tcW w:w="709" w:type="dxa"/>
            <w:vAlign w:val="center"/>
          </w:tcPr>
          <w:p w14:paraId="12DBF54E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1B5E7500" w14:textId="77777777" w:rsidR="00ED2539" w:rsidRPr="002B6761" w:rsidRDefault="00ED2539" w:rsidP="008349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11BB354E" w14:textId="77777777" w:rsidR="00ED2539" w:rsidRPr="008567C7" w:rsidRDefault="00ED2539" w:rsidP="008349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5F89C92" w14:textId="42C7301A" w:rsidR="00ED2539" w:rsidRPr="001B7815" w:rsidRDefault="00ED2539" w:rsidP="008349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1B42BB"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3D9B5F76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CAA0438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1707D5B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8601ED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0489EF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42C6F71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BBFED2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D2539" w:rsidRPr="008567C7" w14:paraId="1B15EA4C" w14:textId="77777777" w:rsidTr="00834988">
        <w:tc>
          <w:tcPr>
            <w:tcW w:w="709" w:type="dxa"/>
            <w:vAlign w:val="center"/>
          </w:tcPr>
          <w:p w14:paraId="6981494F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FE65862" w14:textId="77777777" w:rsidR="00ED2539" w:rsidRPr="002B6761" w:rsidRDefault="00ED2539" w:rsidP="008349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D2539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ED253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62D964AB" w14:textId="77777777" w:rsidR="00ED2539" w:rsidRPr="008567C7" w:rsidRDefault="00ED2539" w:rsidP="008349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8F7CF62" w14:textId="77777777" w:rsidR="00ED2539" w:rsidRPr="001B7815" w:rsidRDefault="00ED2539" w:rsidP="008349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65DBC594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59,88</w:t>
            </w:r>
          </w:p>
        </w:tc>
        <w:tc>
          <w:tcPr>
            <w:tcW w:w="1134" w:type="dxa"/>
            <w:vAlign w:val="center"/>
          </w:tcPr>
          <w:p w14:paraId="3B37BCF2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4586541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316A8C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D140F8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B64834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1FCD220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99,88</w:t>
            </w:r>
          </w:p>
        </w:tc>
      </w:tr>
      <w:tr w:rsidR="00ED2539" w:rsidRPr="008567C7" w14:paraId="05ADC710" w14:textId="77777777" w:rsidTr="00834988">
        <w:tc>
          <w:tcPr>
            <w:tcW w:w="709" w:type="dxa"/>
            <w:vAlign w:val="center"/>
          </w:tcPr>
          <w:p w14:paraId="32CA22D4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FA6E1DB" w14:textId="77777777" w:rsidR="00ED2539" w:rsidRPr="002B6761" w:rsidRDefault="00ED2539" w:rsidP="008349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D2539">
              <w:rPr>
                <w:rFonts w:ascii="Times New Roman" w:hAnsi="Times New Roman" w:cs="Times New Roman"/>
                <w:b/>
                <w:sz w:val="18"/>
                <w:szCs w:val="18"/>
              </w:rPr>
              <w:t>TechForge</w:t>
            </w:r>
            <w:proofErr w:type="spellEnd"/>
            <w:r w:rsidRPr="00ED253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International spółka z ograniczoną odpowiedzialnością</w:t>
            </w:r>
          </w:p>
          <w:p w14:paraId="103342F0" w14:textId="77777777" w:rsidR="00ED2539" w:rsidRPr="008567C7" w:rsidRDefault="00ED2539" w:rsidP="008349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Floriana Ceynowy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99BA364" w14:textId="77777777" w:rsidR="00ED2539" w:rsidRPr="001B7815" w:rsidRDefault="00ED2539" w:rsidP="008349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134" w:type="dxa"/>
            <w:vAlign w:val="center"/>
          </w:tcPr>
          <w:p w14:paraId="02D801A2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56,44</w:t>
            </w:r>
          </w:p>
        </w:tc>
        <w:tc>
          <w:tcPr>
            <w:tcW w:w="1134" w:type="dxa"/>
            <w:vAlign w:val="center"/>
          </w:tcPr>
          <w:p w14:paraId="33C35036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6E8EF79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37ED38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944547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83276A8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2FED7E9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96,44</w:t>
            </w:r>
          </w:p>
        </w:tc>
      </w:tr>
      <w:tr w:rsidR="00ED2539" w:rsidRPr="008567C7" w14:paraId="65735D98" w14:textId="77777777" w:rsidTr="00834988">
        <w:tc>
          <w:tcPr>
            <w:tcW w:w="709" w:type="dxa"/>
            <w:vAlign w:val="center"/>
          </w:tcPr>
          <w:p w14:paraId="76BA53E1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530CFDE" w14:textId="77777777" w:rsidR="00ED2539" w:rsidRPr="002B6761" w:rsidRDefault="00ED2539" w:rsidP="008349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/>
                <w:sz w:val="18"/>
                <w:szCs w:val="18"/>
              </w:rPr>
              <w:t>4PPL sp. z o.o.</w:t>
            </w:r>
          </w:p>
          <w:p w14:paraId="1CA3735C" w14:textId="77777777" w:rsidR="00ED2539" w:rsidRPr="008567C7" w:rsidRDefault="00ED2539" w:rsidP="008349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Opolska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58D3FA0" w14:textId="77777777" w:rsidR="00ED2539" w:rsidRPr="001B7815" w:rsidRDefault="00ED2539" w:rsidP="008349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55-010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2539">
              <w:rPr>
                <w:rFonts w:ascii="Times New Roman" w:hAnsi="Times New Roman" w:cs="Times New Roman"/>
                <w:bCs/>
                <w:sz w:val="18"/>
                <w:szCs w:val="18"/>
              </w:rPr>
              <w:t>Groblice</w:t>
            </w:r>
          </w:p>
        </w:tc>
        <w:tc>
          <w:tcPr>
            <w:tcW w:w="1134" w:type="dxa"/>
            <w:vAlign w:val="center"/>
          </w:tcPr>
          <w:p w14:paraId="56CEC799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57,31</w:t>
            </w:r>
          </w:p>
        </w:tc>
        <w:tc>
          <w:tcPr>
            <w:tcW w:w="1134" w:type="dxa"/>
            <w:vAlign w:val="center"/>
          </w:tcPr>
          <w:p w14:paraId="55CC16B1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18F638A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EA5370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8FD344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4A8C0E7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FD38A8" w14:textId="77777777" w:rsidR="00ED2539" w:rsidRPr="008567C7" w:rsidRDefault="00ED2539" w:rsidP="008349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2539">
              <w:rPr>
                <w:rFonts w:ascii="Times New Roman" w:hAnsi="Times New Roman" w:cs="Times New Roman"/>
                <w:sz w:val="18"/>
                <w:szCs w:val="18"/>
              </w:rPr>
              <w:t xml:space="preserve">  57,31</w:t>
            </w:r>
          </w:p>
        </w:tc>
      </w:tr>
    </w:tbl>
    <w:p w14:paraId="133AC34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06240D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1554959" w14:textId="77777777" w:rsidR="0042489B" w:rsidRPr="001B7815" w:rsidRDefault="0042489B" w:rsidP="0042489B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42489B" w14:paraId="2CAE32EB" w14:textId="77777777" w:rsidTr="00834988">
        <w:tc>
          <w:tcPr>
            <w:tcW w:w="779" w:type="dxa"/>
            <w:shd w:val="clear" w:color="auto" w:fill="FFFFFF"/>
            <w:vAlign w:val="center"/>
          </w:tcPr>
          <w:p w14:paraId="7FEBA296" w14:textId="77777777" w:rsidR="0042489B" w:rsidRPr="004657DA" w:rsidRDefault="0042489B" w:rsidP="008349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DC94ABC" w14:textId="77777777" w:rsidR="0042489B" w:rsidRPr="004657DA" w:rsidRDefault="0042489B" w:rsidP="008349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E44B3AF" w14:textId="77777777" w:rsidR="0042489B" w:rsidRPr="004657DA" w:rsidRDefault="0042489B" w:rsidP="008349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42489B" w14:paraId="277B72A5" w14:textId="77777777" w:rsidTr="00834988">
        <w:tc>
          <w:tcPr>
            <w:tcW w:w="779" w:type="dxa"/>
            <w:vAlign w:val="center"/>
          </w:tcPr>
          <w:p w14:paraId="31E41C0B" w14:textId="77777777" w:rsidR="0042489B" w:rsidRPr="002B6761" w:rsidRDefault="0042489B" w:rsidP="00834988">
            <w:pPr>
              <w:jc w:val="center"/>
              <w:rPr>
                <w:sz w:val="22"/>
                <w:szCs w:val="22"/>
              </w:rPr>
            </w:pPr>
            <w:r w:rsidRPr="00676AD7">
              <w:rPr>
                <w:sz w:val="22"/>
                <w:szCs w:val="22"/>
              </w:rPr>
              <w:t>4</w:t>
            </w:r>
          </w:p>
          <w:p w14:paraId="17148E17" w14:textId="77777777" w:rsidR="0042489B" w:rsidRPr="002B6761" w:rsidRDefault="0042489B" w:rsidP="008349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A9BD5C3" w14:textId="77777777" w:rsidR="0042489B" w:rsidRPr="002B6761" w:rsidRDefault="0042489B" w:rsidP="0083498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76AD7">
              <w:rPr>
                <w:b/>
                <w:bCs/>
                <w:sz w:val="22"/>
                <w:szCs w:val="22"/>
              </w:rPr>
              <w:t xml:space="preserve">INFOS Systemy Komputerowe Jacek </w:t>
            </w:r>
            <w:proofErr w:type="spellStart"/>
            <w:r w:rsidRPr="00676AD7">
              <w:rPr>
                <w:b/>
                <w:bCs/>
                <w:sz w:val="22"/>
                <w:szCs w:val="22"/>
              </w:rPr>
              <w:t>Kiełbratowski</w:t>
            </w:r>
            <w:proofErr w:type="spellEnd"/>
          </w:p>
          <w:p w14:paraId="17643F4F" w14:textId="77777777" w:rsidR="0042489B" w:rsidRPr="002B6761" w:rsidRDefault="0042489B" w:rsidP="00834988">
            <w:pPr>
              <w:rPr>
                <w:sz w:val="22"/>
                <w:szCs w:val="22"/>
              </w:rPr>
            </w:pPr>
            <w:r w:rsidRPr="00676AD7">
              <w:rPr>
                <w:sz w:val="22"/>
                <w:szCs w:val="22"/>
              </w:rPr>
              <w:t>Jagiellońska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76AD7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7BDD6647" w14:textId="77777777" w:rsidR="0042489B" w:rsidRPr="002B6761" w:rsidRDefault="0042489B" w:rsidP="00834988">
            <w:pPr>
              <w:spacing w:after="40"/>
              <w:rPr>
                <w:sz w:val="22"/>
                <w:szCs w:val="22"/>
              </w:rPr>
            </w:pPr>
            <w:r w:rsidRPr="00676AD7">
              <w:rPr>
                <w:sz w:val="22"/>
                <w:szCs w:val="22"/>
              </w:rPr>
              <w:t>80-371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76AD7">
              <w:rPr>
                <w:sz w:val="22"/>
                <w:szCs w:val="22"/>
              </w:rPr>
              <w:t>Gdańsk</w:t>
            </w:r>
          </w:p>
        </w:tc>
        <w:tc>
          <w:tcPr>
            <w:tcW w:w="6413" w:type="dxa"/>
            <w:vAlign w:val="center"/>
          </w:tcPr>
          <w:p w14:paraId="77A9B4EA" w14:textId="77777777" w:rsidR="0042489B" w:rsidRPr="002B6761" w:rsidRDefault="0042489B" w:rsidP="00834988">
            <w:pPr>
              <w:spacing w:after="40"/>
              <w:rPr>
                <w:sz w:val="22"/>
                <w:szCs w:val="22"/>
              </w:rPr>
            </w:pPr>
            <w:r w:rsidRPr="00676AD7">
              <w:rPr>
                <w:sz w:val="22"/>
                <w:szCs w:val="22"/>
              </w:rPr>
              <w:t>Art. 226 ust. 1 pkt 5</w:t>
            </w:r>
          </w:p>
          <w:p w14:paraId="448E706A" w14:textId="77777777" w:rsidR="0042489B" w:rsidRPr="002B6761" w:rsidRDefault="0042489B" w:rsidP="00834988">
            <w:pPr>
              <w:jc w:val="both"/>
              <w:rPr>
                <w:sz w:val="22"/>
                <w:szCs w:val="22"/>
              </w:rPr>
            </w:pPr>
            <w:r w:rsidRPr="00676AD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676AD7">
              <w:rPr>
                <w:sz w:val="22"/>
                <w:szCs w:val="22"/>
              </w:rPr>
              <w:t>Pzp</w:t>
            </w:r>
            <w:proofErr w:type="spellEnd"/>
            <w:r w:rsidRPr="00676AD7">
              <w:rPr>
                <w:sz w:val="22"/>
                <w:szCs w:val="22"/>
              </w:rPr>
              <w:t>, ponieważ treść oferty jest niezgodna z warunkami zamówienia. Wykonawca nie zaoferował dostawy dysku HDD wymaganego w poz. nr 4 Opis Zamówienia (zał. nr 3 do SWZ.</w:t>
            </w:r>
          </w:p>
        </w:tc>
      </w:tr>
    </w:tbl>
    <w:p w14:paraId="645EBEA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8EA9C" w14:textId="77777777" w:rsidR="00744760" w:rsidRDefault="00744760">
      <w:r>
        <w:separator/>
      </w:r>
    </w:p>
  </w:endnote>
  <w:endnote w:type="continuationSeparator" w:id="0">
    <w:p w14:paraId="67ACAE22" w14:textId="77777777" w:rsidR="00744760" w:rsidRDefault="0074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E3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81B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BA640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9C3CA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2F40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504B2" w14:textId="77777777" w:rsidR="00744760" w:rsidRDefault="00744760">
      <w:r>
        <w:separator/>
      </w:r>
    </w:p>
  </w:footnote>
  <w:footnote w:type="continuationSeparator" w:id="0">
    <w:p w14:paraId="401FB855" w14:textId="77777777" w:rsidR="00744760" w:rsidRDefault="00744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BAD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7200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A06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760"/>
    <w:rsid w:val="00005838"/>
    <w:rsid w:val="00022322"/>
    <w:rsid w:val="00042497"/>
    <w:rsid w:val="000C1E6F"/>
    <w:rsid w:val="000E4E56"/>
    <w:rsid w:val="001A1468"/>
    <w:rsid w:val="001B42BB"/>
    <w:rsid w:val="001B7815"/>
    <w:rsid w:val="001C31ED"/>
    <w:rsid w:val="002B1E4F"/>
    <w:rsid w:val="002B6761"/>
    <w:rsid w:val="003445A0"/>
    <w:rsid w:val="003A0AFC"/>
    <w:rsid w:val="003D611C"/>
    <w:rsid w:val="003E6BED"/>
    <w:rsid w:val="0042489B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476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0E8B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253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8EC95"/>
  <w15:chartTrackingRefBased/>
  <w15:docId w15:val="{EF514CAF-1578-4FC0-ACCE-A5F7DBDB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2025-07-14T12:35:00Z</cp:lastPrinted>
  <dcterms:created xsi:type="dcterms:W3CDTF">2025-07-14T12:37:00Z</dcterms:created>
  <dcterms:modified xsi:type="dcterms:W3CDTF">2025-07-14T12:37:00Z</dcterms:modified>
</cp:coreProperties>
</file>