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4CC74" w14:textId="77777777" w:rsidR="00357F2F" w:rsidRPr="00CC4CBA" w:rsidRDefault="00357F2F" w:rsidP="00357F2F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CC4CBA">
        <w:rPr>
          <w:b/>
          <w:sz w:val="22"/>
          <w:szCs w:val="22"/>
          <w:lang w:val="pl-PL"/>
        </w:rPr>
        <w:t>Załącznik nr 3</w:t>
      </w:r>
    </w:p>
    <w:p w14:paraId="3994538F" w14:textId="77777777" w:rsidR="00357F2F" w:rsidRPr="00CC4CBA" w:rsidRDefault="00357F2F" w:rsidP="00357F2F">
      <w:pPr>
        <w:spacing w:before="48" w:line="240" w:lineRule="atLeast"/>
        <w:jc w:val="right"/>
        <w:rPr>
          <w:b/>
          <w:sz w:val="22"/>
          <w:szCs w:val="22"/>
          <w:lang w:val="pl-PL"/>
        </w:rPr>
      </w:pPr>
    </w:p>
    <w:p w14:paraId="0A56717D" w14:textId="77777777" w:rsidR="00357F2F" w:rsidRPr="00CC4CBA" w:rsidRDefault="00357F2F" w:rsidP="00357F2F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CC4CBA">
        <w:rPr>
          <w:b/>
          <w:sz w:val="22"/>
          <w:szCs w:val="22"/>
          <w:lang w:val="pl-PL"/>
        </w:rPr>
        <w:t>WZÓR UMOWY</w:t>
      </w:r>
    </w:p>
    <w:p w14:paraId="314C8866" w14:textId="023686C4" w:rsidR="00357F2F" w:rsidRPr="00CC4CBA" w:rsidRDefault="00357F2F" w:rsidP="00357F2F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CC4CBA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60198F8A" w14:textId="77777777" w:rsidR="00357F2F" w:rsidRPr="00CC4CBA" w:rsidRDefault="00357F2F" w:rsidP="00357F2F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4FA47CD8" w14:textId="3C283E76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Zawarta w Krakowie w wyniku przeprowadzonego postępowania o zamówienie publiczne </w:t>
      </w:r>
      <w:r w:rsidRPr="00CC4CBA">
        <w:rPr>
          <w:rFonts w:ascii="Times New Roman" w:hAnsi="Times New Roman"/>
          <w:sz w:val="22"/>
          <w:szCs w:val="22"/>
        </w:rPr>
        <w:br/>
        <w:t xml:space="preserve">w trybie podstawowym bez negocjacji, nr sprawy: </w:t>
      </w:r>
      <w:r w:rsidR="003865D5">
        <w:rPr>
          <w:rFonts w:ascii="Times New Roman" w:hAnsi="Times New Roman"/>
          <w:b/>
          <w:bCs/>
          <w:sz w:val="22"/>
          <w:szCs w:val="22"/>
        </w:rPr>
        <w:t>DE</w:t>
      </w:r>
      <w:r w:rsidRPr="00CC4CBA">
        <w:rPr>
          <w:rFonts w:ascii="Times New Roman" w:hAnsi="Times New Roman"/>
          <w:b/>
          <w:bCs/>
          <w:sz w:val="22"/>
          <w:szCs w:val="22"/>
        </w:rPr>
        <w:t>-</w:t>
      </w:r>
      <w:r w:rsidR="00EC1431" w:rsidRPr="00CC4CBA">
        <w:rPr>
          <w:rFonts w:ascii="Times New Roman" w:hAnsi="Times New Roman"/>
          <w:b/>
          <w:bCs/>
          <w:sz w:val="22"/>
          <w:szCs w:val="22"/>
        </w:rPr>
        <w:t>d</w:t>
      </w:r>
      <w:r w:rsidRPr="00CC4CBA">
        <w:rPr>
          <w:rFonts w:ascii="Times New Roman" w:hAnsi="Times New Roman"/>
          <w:b/>
          <w:bCs/>
          <w:sz w:val="22"/>
          <w:szCs w:val="22"/>
        </w:rPr>
        <w:t>zp.272-</w:t>
      </w:r>
      <w:r w:rsidR="003865D5">
        <w:rPr>
          <w:rFonts w:ascii="Times New Roman" w:hAnsi="Times New Roman"/>
          <w:b/>
          <w:bCs/>
          <w:sz w:val="22"/>
          <w:szCs w:val="22"/>
        </w:rPr>
        <w:t>400</w:t>
      </w:r>
      <w:r w:rsidRPr="00CC4CBA">
        <w:rPr>
          <w:rFonts w:ascii="Times New Roman" w:hAnsi="Times New Roman"/>
          <w:b/>
          <w:bCs/>
          <w:sz w:val="22"/>
          <w:szCs w:val="22"/>
        </w:rPr>
        <w:t>/</w:t>
      </w:r>
      <w:r w:rsidR="00867088" w:rsidRPr="00CC4CBA">
        <w:rPr>
          <w:rFonts w:ascii="Times New Roman" w:hAnsi="Times New Roman"/>
          <w:b/>
          <w:bCs/>
          <w:sz w:val="22"/>
          <w:szCs w:val="22"/>
        </w:rPr>
        <w:t>2</w:t>
      </w:r>
      <w:r w:rsidR="003865D5">
        <w:rPr>
          <w:rFonts w:ascii="Times New Roman" w:hAnsi="Times New Roman"/>
          <w:b/>
          <w:bCs/>
          <w:sz w:val="22"/>
          <w:szCs w:val="22"/>
        </w:rPr>
        <w:t>5</w:t>
      </w:r>
      <w:r w:rsidRPr="00CC4CBA">
        <w:rPr>
          <w:rFonts w:ascii="Times New Roman" w:hAnsi="Times New Roman"/>
          <w:sz w:val="22"/>
          <w:szCs w:val="22"/>
        </w:rPr>
        <w:t xml:space="preserve"> </w:t>
      </w:r>
    </w:p>
    <w:p w14:paraId="745650E5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pomiędzy</w:t>
      </w:r>
    </w:p>
    <w:p w14:paraId="2E6A46A5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 w:rsidRPr="00CC4CBA">
        <w:rPr>
          <w:rFonts w:ascii="Times New Roman" w:hAnsi="Times New Roman"/>
          <w:sz w:val="22"/>
          <w:szCs w:val="22"/>
        </w:rPr>
        <w:t xml:space="preserve">  Wydział / inna jednostka ................................................................................................</w:t>
      </w:r>
    </w:p>
    <w:p w14:paraId="3E24FFAF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reprezentowana przez:</w:t>
      </w:r>
    </w:p>
    <w:p w14:paraId="2C71AAF3" w14:textId="45665779" w:rsidR="00357F2F" w:rsidRPr="00CC4CBA" w:rsidRDefault="003865D5" w:rsidP="003865D5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3865D5">
        <w:rPr>
          <w:rFonts w:ascii="Times New Roman" w:hAnsi="Times New Roman"/>
          <w:sz w:val="22"/>
          <w:szCs w:val="22"/>
        </w:rPr>
        <w:t>1. Dyrektora Miasteczka Studenckiego AGH</w:t>
      </w:r>
      <w:r w:rsidRPr="003228FF">
        <w:rPr>
          <w:rFonts w:ascii="Verdana" w:eastAsia="MS Mincho" w:hAnsi="Verdana" w:cs="Arial"/>
          <w:sz w:val="18"/>
          <w:szCs w:val="18"/>
          <w:lang w:eastAsia="zh-CN"/>
        </w:rPr>
        <w:t xml:space="preserve"> </w:t>
      </w:r>
      <w:r w:rsidR="00357F2F" w:rsidRPr="00CC4CBA">
        <w:rPr>
          <w:rFonts w:ascii="Times New Roman" w:hAnsi="Times New Roman"/>
          <w:sz w:val="22"/>
          <w:szCs w:val="22"/>
        </w:rPr>
        <w:t xml:space="preserve">............................................................................. </w:t>
      </w:r>
    </w:p>
    <w:p w14:paraId="1FB805F8" w14:textId="2B041A3B" w:rsidR="00357F2F" w:rsidRPr="00CC4CBA" w:rsidRDefault="00357F2F" w:rsidP="00357F2F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</w:t>
      </w:r>
    </w:p>
    <w:p w14:paraId="71C9BED4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zwaną dalej KUPUJĄCYM</w:t>
      </w:r>
    </w:p>
    <w:p w14:paraId="63AAACA5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a </w:t>
      </w:r>
    </w:p>
    <w:p w14:paraId="25AE29DB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25889053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 w14:paraId="03158ADC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C4CBA">
        <w:rPr>
          <w:rFonts w:ascii="Times New Roman" w:hAnsi="Times New Roman"/>
          <w:i/>
          <w:sz w:val="22"/>
          <w:szCs w:val="22"/>
        </w:rPr>
        <w:t xml:space="preserve"> (nazwa i siedziba przedsiębiorcy oraz jego adres). </w:t>
      </w:r>
    </w:p>
    <w:p w14:paraId="6C7CD111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reprezentowanym przez:</w:t>
      </w:r>
    </w:p>
    <w:p w14:paraId="0B6D6D65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</w:p>
    <w:p w14:paraId="000A7B9C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2................................................................................................................................................... </w:t>
      </w:r>
    </w:p>
    <w:p w14:paraId="2D34C0D4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zwanym dalej SPRZEDAWCĄ</w:t>
      </w:r>
    </w:p>
    <w:p w14:paraId="5BD63E7C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45280EBC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1</w:t>
      </w:r>
    </w:p>
    <w:p w14:paraId="2CCA2D85" w14:textId="2F5D0A73" w:rsidR="00357F2F" w:rsidRPr="00CC4CBA" w:rsidRDefault="00357F2F" w:rsidP="00357F2F">
      <w:pPr>
        <w:pStyle w:val="Tekstpodstawowy"/>
        <w:numPr>
          <w:ilvl w:val="0"/>
          <w:numId w:val="2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bCs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Przedmiotem niniejszej umowy jest sprzedaż i </w:t>
      </w:r>
      <w:r w:rsidRPr="00CC4CBA">
        <w:rPr>
          <w:rFonts w:ascii="Times New Roman" w:hAnsi="Times New Roman"/>
          <w:b/>
          <w:sz w:val="22"/>
          <w:szCs w:val="22"/>
        </w:rPr>
        <w:t xml:space="preserve">dostawa </w:t>
      </w:r>
      <w:r w:rsidR="002D25B4" w:rsidRPr="00CC4CBA">
        <w:rPr>
          <w:rFonts w:ascii="Times New Roman" w:hAnsi="Times New Roman"/>
          <w:b/>
          <w:sz w:val="22"/>
          <w:szCs w:val="22"/>
        </w:rPr>
        <w:t>urządzeń AGD dla Miasteczka Studenckiego AGH w Krakowie</w:t>
      </w:r>
      <w:r w:rsidRPr="00CC4CBA">
        <w:rPr>
          <w:rFonts w:ascii="Times New Roman" w:hAnsi="Times New Roman"/>
          <w:b/>
          <w:sz w:val="22"/>
          <w:szCs w:val="22"/>
        </w:rPr>
        <w:t xml:space="preserve">. </w:t>
      </w:r>
      <w:r w:rsidR="002D25B4" w:rsidRPr="00CC4CBA">
        <w:rPr>
          <w:rFonts w:ascii="Times New Roman" w:hAnsi="Times New Roman"/>
          <w:b/>
          <w:sz w:val="22"/>
          <w:szCs w:val="22"/>
        </w:rPr>
        <w:t>(</w:t>
      </w:r>
      <w:r w:rsidR="003865D5">
        <w:rPr>
          <w:rFonts w:ascii="Times New Roman" w:hAnsi="Times New Roman"/>
          <w:b/>
          <w:sz w:val="22"/>
          <w:szCs w:val="22"/>
        </w:rPr>
        <w:t>4</w:t>
      </w:r>
      <w:r w:rsidR="002D25B4" w:rsidRPr="00CC4CBA">
        <w:rPr>
          <w:rFonts w:ascii="Times New Roman" w:hAnsi="Times New Roman"/>
          <w:b/>
          <w:sz w:val="22"/>
          <w:szCs w:val="22"/>
        </w:rPr>
        <w:t xml:space="preserve"> zadania)</w:t>
      </w:r>
    </w:p>
    <w:p w14:paraId="63411E62" w14:textId="77777777" w:rsidR="00357F2F" w:rsidRPr="00CC4CBA" w:rsidRDefault="00357F2F" w:rsidP="00357F2F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Szczegółowa specyfikacja sprzętu jest określona w Załączniku nr 1, który stanowi integralną część niniejszej umowy.</w:t>
      </w:r>
    </w:p>
    <w:p w14:paraId="46EF9006" w14:textId="77777777" w:rsidR="0056678D" w:rsidRPr="00CC4CBA" w:rsidRDefault="00357F2F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Sprzedawca oświadcza, że dostarczy sprzęt stanowiący przedmiot niniejszej umowy jest fabrycznie nowy (tj. nieużywany, niefabrykowany, nieregenerowany, nieużywany we wcześniejszych wdrożeniach), kompletny, sprawny techniczne, jego zakup i korzystanie </w:t>
      </w:r>
      <w:r w:rsidRPr="00CC4CBA">
        <w:rPr>
          <w:rFonts w:ascii="Times New Roman" w:hAnsi="Times New Roman"/>
          <w:sz w:val="22"/>
          <w:szCs w:val="22"/>
        </w:rPr>
        <w:br/>
        <w:t xml:space="preserve">z niego zgodnie z przeznaczeniem nie narusza prawa, w tym praw osób trzecich. </w:t>
      </w:r>
    </w:p>
    <w:p w14:paraId="46B5E547" w14:textId="09CADF92" w:rsidR="0056678D" w:rsidRPr="00CC4CBA" w:rsidRDefault="0056678D" w:rsidP="0056678D">
      <w:pPr>
        <w:pStyle w:val="Tekstpodstawowy"/>
        <w:numPr>
          <w:ilvl w:val="0"/>
          <w:numId w:val="2"/>
        </w:numPr>
        <w:tabs>
          <w:tab w:val="clear" w:pos="78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Wykonawca jest zobowiązany do przeszkolenia pracowników zamawiającego w zakresie obsługi dostarczonego przedmiotu umowy oraz dostarczenia instrukcji obsługi w języku polskim.</w:t>
      </w:r>
    </w:p>
    <w:p w14:paraId="6E1CCF53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624A89E1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2</w:t>
      </w:r>
    </w:p>
    <w:p w14:paraId="609857C6" w14:textId="045AEC19" w:rsidR="00357F2F" w:rsidRPr="00CC4CBA" w:rsidRDefault="00357F2F" w:rsidP="00357F2F">
      <w:pPr>
        <w:pStyle w:val="Tekstpodstawowy"/>
        <w:numPr>
          <w:ilvl w:val="0"/>
          <w:numId w:val="3"/>
        </w:numPr>
        <w:tabs>
          <w:tab w:val="clear" w:pos="720"/>
          <w:tab w:val="num" w:pos="0"/>
        </w:tabs>
        <w:spacing w:line="240" w:lineRule="auto"/>
        <w:ind w:left="360" w:right="-47"/>
        <w:jc w:val="both"/>
        <w:rPr>
          <w:rFonts w:ascii="Times New Roman" w:hAnsi="Times New Roman"/>
          <w:i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Sprzedawca zobowiązuje się </w:t>
      </w:r>
      <w:r w:rsidRPr="00CC4CBA">
        <w:rPr>
          <w:rFonts w:ascii="Times New Roman" w:hAnsi="Times New Roman"/>
          <w:b/>
          <w:bCs/>
          <w:sz w:val="22"/>
          <w:szCs w:val="22"/>
        </w:rPr>
        <w:t>dostarczyć i zainstalować sprzęt</w:t>
      </w:r>
      <w:r w:rsidRPr="00CC4CBA">
        <w:rPr>
          <w:rFonts w:ascii="Times New Roman" w:hAnsi="Times New Roman"/>
          <w:sz w:val="22"/>
          <w:szCs w:val="22"/>
        </w:rPr>
        <w:t xml:space="preserve">, o którym mowa w § 1 w terminie </w:t>
      </w:r>
      <w:r w:rsidRPr="00CC4CBA">
        <w:rPr>
          <w:rFonts w:ascii="Times New Roman" w:hAnsi="Times New Roman"/>
          <w:b/>
          <w:bCs/>
          <w:sz w:val="22"/>
          <w:szCs w:val="22"/>
        </w:rPr>
        <w:t xml:space="preserve">do </w:t>
      </w:r>
      <w:r w:rsidR="00411AA9" w:rsidRPr="00CC4CBA">
        <w:rPr>
          <w:rFonts w:ascii="Times New Roman" w:hAnsi="Times New Roman"/>
          <w:b/>
          <w:bCs/>
          <w:sz w:val="22"/>
          <w:szCs w:val="22"/>
        </w:rPr>
        <w:t>14</w:t>
      </w:r>
      <w:r w:rsidRPr="00CC4CBA">
        <w:rPr>
          <w:rFonts w:ascii="Times New Roman" w:hAnsi="Times New Roman"/>
          <w:b/>
          <w:bCs/>
          <w:sz w:val="22"/>
          <w:szCs w:val="22"/>
        </w:rPr>
        <w:t xml:space="preserve"> dni</w:t>
      </w:r>
      <w:r w:rsidRPr="00CC4CBA">
        <w:rPr>
          <w:rFonts w:ascii="Times New Roman" w:hAnsi="Times New Roman"/>
          <w:sz w:val="22"/>
          <w:szCs w:val="22"/>
        </w:rPr>
        <w:t xml:space="preserve"> od daty podpisania umowy do siedziby Kupującego.</w:t>
      </w:r>
      <w:r w:rsidR="00411AA9" w:rsidRPr="00CC4CBA">
        <w:rPr>
          <w:rFonts w:ascii="Times New Roman" w:hAnsi="Times New Roman"/>
          <w:sz w:val="22"/>
          <w:szCs w:val="22"/>
        </w:rPr>
        <w:t xml:space="preserve"> Zamówienie do DS. </w:t>
      </w:r>
      <w:r w:rsidR="003865D5">
        <w:rPr>
          <w:rFonts w:ascii="Times New Roman" w:hAnsi="Times New Roman"/>
          <w:sz w:val="22"/>
          <w:szCs w:val="22"/>
        </w:rPr>
        <w:t>7</w:t>
      </w:r>
      <w:r w:rsidR="00411AA9" w:rsidRPr="00CC4CBA">
        <w:rPr>
          <w:rFonts w:ascii="Times New Roman" w:hAnsi="Times New Roman"/>
          <w:sz w:val="22"/>
          <w:szCs w:val="22"/>
        </w:rPr>
        <w:t xml:space="preserve"> </w:t>
      </w:r>
      <w:r w:rsidR="003865D5">
        <w:rPr>
          <w:rFonts w:ascii="Times New Roman" w:hAnsi="Times New Roman"/>
          <w:sz w:val="22"/>
          <w:szCs w:val="22"/>
        </w:rPr>
        <w:t xml:space="preserve">Zaścianek </w:t>
      </w:r>
      <w:r w:rsidR="00790F35">
        <w:rPr>
          <w:rFonts w:ascii="Times New Roman" w:hAnsi="Times New Roman"/>
          <w:sz w:val="22"/>
          <w:szCs w:val="22"/>
        </w:rPr>
        <w:t xml:space="preserve">oraz Centrum Monitoringu DS. 7 musi </w:t>
      </w:r>
      <w:r w:rsidR="00411AA9" w:rsidRPr="00CC4CBA">
        <w:rPr>
          <w:rFonts w:ascii="Times New Roman" w:hAnsi="Times New Roman"/>
          <w:sz w:val="22"/>
          <w:szCs w:val="22"/>
        </w:rPr>
        <w:t xml:space="preserve">zostać zrealizowane w terminie </w:t>
      </w:r>
      <w:r w:rsidR="00411AA9" w:rsidRPr="00CC4CBA">
        <w:rPr>
          <w:rFonts w:ascii="Times New Roman" w:hAnsi="Times New Roman"/>
          <w:b/>
          <w:bCs/>
          <w:sz w:val="22"/>
          <w:szCs w:val="22"/>
        </w:rPr>
        <w:t>do 14 dni od 2</w:t>
      </w:r>
      <w:r w:rsidR="003865D5">
        <w:rPr>
          <w:rFonts w:ascii="Times New Roman" w:hAnsi="Times New Roman"/>
          <w:b/>
          <w:bCs/>
          <w:sz w:val="22"/>
          <w:szCs w:val="22"/>
        </w:rPr>
        <w:t>5</w:t>
      </w:r>
      <w:r w:rsidR="00411AA9" w:rsidRPr="00CC4CBA">
        <w:rPr>
          <w:rFonts w:ascii="Times New Roman" w:hAnsi="Times New Roman"/>
          <w:b/>
          <w:bCs/>
          <w:sz w:val="22"/>
          <w:szCs w:val="22"/>
        </w:rPr>
        <w:t>.08.202</w:t>
      </w:r>
      <w:r w:rsidR="003865D5">
        <w:rPr>
          <w:rFonts w:ascii="Times New Roman" w:hAnsi="Times New Roman"/>
          <w:b/>
          <w:bCs/>
          <w:sz w:val="22"/>
          <w:szCs w:val="22"/>
        </w:rPr>
        <w:t xml:space="preserve">5 </w:t>
      </w:r>
      <w:r w:rsidR="00411AA9" w:rsidRPr="00CC4CBA">
        <w:rPr>
          <w:rFonts w:ascii="Times New Roman" w:hAnsi="Times New Roman"/>
          <w:b/>
          <w:bCs/>
          <w:sz w:val="22"/>
          <w:szCs w:val="22"/>
        </w:rPr>
        <w:t>r.</w:t>
      </w:r>
    </w:p>
    <w:p w14:paraId="4F6C3B5E" w14:textId="77777777" w:rsidR="00357F2F" w:rsidRPr="00CC4CBA" w:rsidRDefault="00357F2F" w:rsidP="00357F2F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Wydanie przedmiotu umowy Kupującemu winno nastąpić w miejscu wskazanym w pkt. 1  w godzinach uzgodnionych z Kupującym.</w:t>
      </w:r>
    </w:p>
    <w:p w14:paraId="062E6955" w14:textId="77777777" w:rsidR="00357F2F" w:rsidRPr="00CC4CBA" w:rsidRDefault="00357F2F" w:rsidP="00357F2F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Termin dostarczenia sprzętu uznaje się za dotrzymany, jeżeli przed jego upływem  Sprzedawca dostarczy towar na miejsce przeznaczenia w stanie zupełnym.</w:t>
      </w:r>
    </w:p>
    <w:p w14:paraId="3D8B8FBC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2E15FF6E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3</w:t>
      </w:r>
    </w:p>
    <w:p w14:paraId="1CF4FA87" w14:textId="77777777" w:rsidR="00357F2F" w:rsidRPr="00CC4CBA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Strony ustalają cenę netto za przedmiot umowy szczegółowo określony w § 1 na  kwotę...........................</w:t>
      </w:r>
      <w:r w:rsidRPr="00CC4CBA">
        <w:rPr>
          <w:rFonts w:ascii="Times New Roman" w:hAnsi="Times New Roman"/>
          <w:i/>
          <w:sz w:val="22"/>
          <w:szCs w:val="22"/>
        </w:rPr>
        <w:t>(słowni</w:t>
      </w:r>
      <w:bookmarkStart w:id="0" w:name="_GoBack"/>
      <w:bookmarkEnd w:id="0"/>
      <w:r w:rsidRPr="00CC4CBA">
        <w:rPr>
          <w:rFonts w:ascii="Times New Roman" w:hAnsi="Times New Roman"/>
          <w:i/>
          <w:sz w:val="22"/>
          <w:szCs w:val="22"/>
        </w:rPr>
        <w:t>e....................................................................................)</w:t>
      </w:r>
    </w:p>
    <w:p w14:paraId="7D3BBF2B" w14:textId="77777777" w:rsidR="00357F2F" w:rsidRPr="00CC4CBA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Do powyższej kwoty Sprzedawca doliczy podatek VAT w wysokości ................................</w:t>
      </w:r>
      <w:r w:rsidRPr="00CC4CBA">
        <w:rPr>
          <w:rFonts w:ascii="Times New Roman" w:hAnsi="Times New Roman"/>
          <w:i/>
          <w:sz w:val="22"/>
          <w:szCs w:val="22"/>
        </w:rPr>
        <w:t>(słownie: ...................................................................................)</w:t>
      </w:r>
    </w:p>
    <w:p w14:paraId="7821C250" w14:textId="77777777" w:rsidR="00357F2F" w:rsidRPr="00CC4CBA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Cena brutto za przedmiot umowy szczegółowo określony w § 1 wynosi……………………(</w:t>
      </w:r>
      <w:r w:rsidRPr="00CC4CBA">
        <w:rPr>
          <w:rFonts w:ascii="Times New Roman" w:hAnsi="Times New Roman"/>
          <w:i/>
          <w:sz w:val="22"/>
          <w:szCs w:val="22"/>
        </w:rPr>
        <w:t>słownie:…………………………………………………………, 00/100.)</w:t>
      </w:r>
    </w:p>
    <w:p w14:paraId="250142A0" w14:textId="4DA3858F" w:rsidR="00357F2F" w:rsidRPr="002D6AE3" w:rsidRDefault="00357F2F" w:rsidP="00357F2F">
      <w:pPr>
        <w:pStyle w:val="Tekstpodstawowy"/>
        <w:numPr>
          <w:ilvl w:val="0"/>
          <w:numId w:val="4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Cena obejmuje całkowitą należność jaką Kupujący zobowiązany jest zapłacić za sprzęt </w:t>
      </w:r>
      <w:r w:rsidRPr="00CC4CBA">
        <w:rPr>
          <w:rFonts w:ascii="Times New Roman" w:hAnsi="Times New Roman"/>
          <w:sz w:val="22"/>
          <w:szCs w:val="22"/>
        </w:rPr>
        <w:br/>
        <w:t xml:space="preserve">i  jego dostarczenie do miejsca przeznaczenia. Cena obejmuje w  szczególności koszty </w:t>
      </w:r>
      <w:r w:rsidRPr="00CC4CBA">
        <w:rPr>
          <w:rFonts w:ascii="Times New Roman" w:hAnsi="Times New Roman"/>
          <w:sz w:val="22"/>
          <w:szCs w:val="22"/>
        </w:rPr>
        <w:br/>
      </w:r>
      <w:r w:rsidRPr="00CC4CBA">
        <w:rPr>
          <w:rFonts w:ascii="Times New Roman" w:hAnsi="Times New Roman"/>
          <w:sz w:val="22"/>
          <w:szCs w:val="22"/>
        </w:rPr>
        <w:lastRenderedPageBreak/>
        <w:t xml:space="preserve">i opłaty związane z dostarczeniem przedmiotu zamówienia; opłaty za  transport </w:t>
      </w:r>
      <w:r w:rsidRPr="00CC4CBA">
        <w:rPr>
          <w:rFonts w:ascii="Times New Roman" w:hAnsi="Times New Roman"/>
          <w:sz w:val="22"/>
          <w:szCs w:val="22"/>
        </w:rPr>
        <w:br/>
        <w:t>ubezpieczenie, załadunek, wyładunek, dokumentację niezbędną do normalnego  użytkowania, konserwacji i naprawy przedmiotu umowy.</w:t>
      </w:r>
    </w:p>
    <w:p w14:paraId="3C65B982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4</w:t>
      </w:r>
    </w:p>
    <w:p w14:paraId="258A91B6" w14:textId="77777777" w:rsidR="00357F2F" w:rsidRPr="00CC4CBA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5004B2A8" w14:textId="77777777" w:rsidR="00357F2F" w:rsidRPr="00CC4CBA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</w:t>
      </w:r>
    </w:p>
    <w:p w14:paraId="5F46B211" w14:textId="77777777" w:rsidR="00357F2F" w:rsidRPr="00CC4CBA" w:rsidRDefault="00357F2F" w:rsidP="00357F2F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0AB1AD38" w14:textId="3AC26ED1" w:rsidR="00357F2F" w:rsidRPr="002D6AE3" w:rsidRDefault="00357F2F" w:rsidP="002D6AE3">
      <w:pPr>
        <w:pStyle w:val="Tekstpodstawowy"/>
        <w:numPr>
          <w:ilvl w:val="0"/>
          <w:numId w:val="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5D4EEB33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5</w:t>
      </w:r>
    </w:p>
    <w:p w14:paraId="37A1E3A9" w14:textId="77777777" w:rsidR="00357F2F" w:rsidRPr="00CC4CBA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Strony ustanawiają odpowiedzialność za niewykonanie lub nienależyte wykonanie umowy  w formie kar umownych.</w:t>
      </w:r>
    </w:p>
    <w:p w14:paraId="58A7A5F5" w14:textId="77777777" w:rsidR="00357F2F" w:rsidRPr="00CC4CBA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Sprzedawca zapłaci Kupującemu kary umowne:</w:t>
      </w:r>
    </w:p>
    <w:p w14:paraId="3296807F" w14:textId="77777777" w:rsidR="00357F2F" w:rsidRPr="00CC4CBA" w:rsidRDefault="00357F2F" w:rsidP="00357F2F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za zwłokę w wykonaniu przedmiotu umowy w wysokości 0,2 % ceny netto określonej w §  3 pkt. 1  za każdy dzień zwłoki;</w:t>
      </w:r>
    </w:p>
    <w:p w14:paraId="222A7E67" w14:textId="2E3D8821" w:rsidR="002A50ED" w:rsidRPr="00CC4CBA" w:rsidRDefault="00357F2F" w:rsidP="002A50ED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za zwłokę w usunięciu wad stwierdzonych przy odbiorze lub w okresie rękojmi, gwarancji w wysokości 0,2</w:t>
      </w:r>
      <w:r w:rsidRPr="00CC4CBA">
        <w:rPr>
          <w:rFonts w:ascii="Times New Roman" w:hAnsi="Times New Roman"/>
          <w:i/>
          <w:sz w:val="22"/>
          <w:szCs w:val="22"/>
        </w:rPr>
        <w:t xml:space="preserve"> % </w:t>
      </w:r>
      <w:r w:rsidRPr="00CC4CBA">
        <w:rPr>
          <w:rFonts w:ascii="Times New Roman" w:hAnsi="Times New Roman"/>
          <w:sz w:val="22"/>
          <w:szCs w:val="22"/>
        </w:rPr>
        <w:t>ceny netto określonej w § 3 pkt.1 za każdy dzień zwłoki liczony od dnia  wyznaczonego na usunięcie wad;</w:t>
      </w:r>
    </w:p>
    <w:p w14:paraId="03118571" w14:textId="791D77E4" w:rsidR="00357F2F" w:rsidRPr="00CC4CBA" w:rsidRDefault="00357F2F" w:rsidP="00357F2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winy </w:t>
      </w:r>
      <w:r w:rsidR="002A50ED" w:rsidRPr="00CC4CBA">
        <w:rPr>
          <w:rFonts w:ascii="Times New Roman" w:hAnsi="Times New Roman"/>
          <w:sz w:val="22"/>
          <w:szCs w:val="22"/>
        </w:rPr>
        <w:t xml:space="preserve">występującej po stronie </w:t>
      </w:r>
      <w:r w:rsidRPr="00CC4CBA">
        <w:rPr>
          <w:rFonts w:ascii="Times New Roman" w:hAnsi="Times New Roman"/>
          <w:sz w:val="22"/>
          <w:szCs w:val="22"/>
        </w:rPr>
        <w:t>Sprzedawcy, w wysokości 10% całkowitego wynagrodzenia netto określonego w  § 3 ust. 1;</w:t>
      </w:r>
    </w:p>
    <w:p w14:paraId="5238E12B" w14:textId="6E58367C" w:rsidR="00357F2F" w:rsidRPr="00CC4CBA" w:rsidRDefault="00357F2F" w:rsidP="00357F2F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 tytułu odstąpienia od umowy w części przez którąkolwiek ze stron z winy </w:t>
      </w:r>
      <w:r w:rsidR="002A50ED" w:rsidRPr="00CC4CBA">
        <w:rPr>
          <w:rFonts w:ascii="Times New Roman" w:hAnsi="Times New Roman"/>
          <w:sz w:val="22"/>
          <w:szCs w:val="22"/>
        </w:rPr>
        <w:t xml:space="preserve">występującej po stronie </w:t>
      </w:r>
      <w:r w:rsidRPr="00CC4CBA">
        <w:rPr>
          <w:rFonts w:ascii="Times New Roman" w:hAnsi="Times New Roman"/>
          <w:sz w:val="22"/>
          <w:szCs w:val="22"/>
        </w:rPr>
        <w:t>Sprzedawcy, w wysokości 10% wartości netto części przedmiotu umowy, której dotyczy odstąpienie;</w:t>
      </w:r>
    </w:p>
    <w:p w14:paraId="6B231366" w14:textId="77777777" w:rsidR="00357F2F" w:rsidRPr="00CC4CBA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Kupujący zapłaci Sprzedawcy karę umową:</w:t>
      </w:r>
    </w:p>
    <w:p w14:paraId="3BAC2CA9" w14:textId="7C41A465" w:rsidR="00357F2F" w:rsidRPr="00CC4CBA" w:rsidRDefault="00357F2F" w:rsidP="00357F2F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 tytułu odstąpienia od umowy w całości przez którąkolwiek ze stron z winy </w:t>
      </w:r>
      <w:r w:rsidR="002A50ED" w:rsidRPr="00CC4CBA">
        <w:rPr>
          <w:rFonts w:ascii="Times New Roman" w:hAnsi="Times New Roman"/>
          <w:sz w:val="22"/>
          <w:szCs w:val="22"/>
        </w:rPr>
        <w:t xml:space="preserve">występującej po stronie </w:t>
      </w:r>
      <w:r w:rsidRPr="00CC4CBA">
        <w:rPr>
          <w:rFonts w:ascii="Times New Roman" w:hAnsi="Times New Roman"/>
          <w:sz w:val="22"/>
          <w:szCs w:val="22"/>
        </w:rPr>
        <w:t>Kupującego, w wysokości 10% całkowitego wynagrodzenia netto określonego w § 3 ust. 1;</w:t>
      </w:r>
    </w:p>
    <w:p w14:paraId="573A2BEE" w14:textId="6C9393CA" w:rsidR="00357F2F" w:rsidRPr="00CC4CBA" w:rsidRDefault="00357F2F" w:rsidP="00357F2F">
      <w:pPr>
        <w:pStyle w:val="Tekstpodstawowy"/>
        <w:numPr>
          <w:ilvl w:val="0"/>
          <w:numId w:val="8"/>
        </w:numPr>
        <w:ind w:left="709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z tytułu odstąpienia od umowy w części przez którąkolwiek ze stron z winy </w:t>
      </w:r>
      <w:r w:rsidR="002A50ED" w:rsidRPr="00CC4CBA">
        <w:rPr>
          <w:rFonts w:ascii="Times New Roman" w:hAnsi="Times New Roman"/>
          <w:sz w:val="22"/>
          <w:szCs w:val="22"/>
        </w:rPr>
        <w:t xml:space="preserve">występującej po stronie </w:t>
      </w:r>
      <w:r w:rsidRPr="00CC4CBA">
        <w:rPr>
          <w:rFonts w:ascii="Times New Roman" w:hAnsi="Times New Roman"/>
          <w:sz w:val="22"/>
          <w:szCs w:val="22"/>
        </w:rPr>
        <w:t>Kupującego, w wysokości 10% wartości netto części przedmiotu umowy, której dotyczy odstąpienie</w:t>
      </w:r>
    </w:p>
    <w:p w14:paraId="6DB42FCF" w14:textId="39B5289C" w:rsidR="00357F2F" w:rsidRPr="00CC4CBA" w:rsidRDefault="00357F2F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color w:val="000000"/>
          <w:sz w:val="22"/>
          <w:szCs w:val="22"/>
        </w:rPr>
        <w:t xml:space="preserve">Łączna </w:t>
      </w:r>
      <w:r w:rsidR="002A50ED" w:rsidRPr="00CC4CBA">
        <w:rPr>
          <w:rFonts w:ascii="Times New Roman" w:hAnsi="Times New Roman"/>
          <w:color w:val="000000"/>
          <w:sz w:val="22"/>
          <w:szCs w:val="22"/>
        </w:rPr>
        <w:t xml:space="preserve">maksymalna </w:t>
      </w:r>
      <w:r w:rsidRPr="00CC4CBA">
        <w:rPr>
          <w:rFonts w:ascii="Times New Roman" w:hAnsi="Times New Roman"/>
          <w:color w:val="000000"/>
          <w:sz w:val="22"/>
          <w:szCs w:val="22"/>
        </w:rPr>
        <w:t>wysokość kar umownych</w:t>
      </w:r>
      <w:r w:rsidR="002A50ED" w:rsidRPr="00CC4CBA">
        <w:rPr>
          <w:rFonts w:ascii="Times New Roman" w:hAnsi="Times New Roman"/>
          <w:color w:val="000000"/>
          <w:sz w:val="22"/>
          <w:szCs w:val="22"/>
        </w:rPr>
        <w:t>, które mogą dochodzić Strony</w:t>
      </w:r>
      <w:r w:rsidRPr="00CC4CBA">
        <w:rPr>
          <w:rFonts w:ascii="Times New Roman" w:hAnsi="Times New Roman"/>
          <w:color w:val="000000"/>
          <w:sz w:val="22"/>
          <w:szCs w:val="22"/>
        </w:rPr>
        <w:t xml:space="preserve"> nie </w:t>
      </w:r>
      <w:r w:rsidR="002A50ED" w:rsidRPr="00CC4CBA">
        <w:rPr>
          <w:rFonts w:ascii="Times New Roman" w:hAnsi="Times New Roman"/>
          <w:color w:val="000000"/>
          <w:sz w:val="22"/>
          <w:szCs w:val="22"/>
        </w:rPr>
        <w:t xml:space="preserve">może </w:t>
      </w:r>
      <w:r w:rsidRPr="00CC4CBA">
        <w:rPr>
          <w:rFonts w:ascii="Times New Roman" w:hAnsi="Times New Roman"/>
          <w:color w:val="000000"/>
          <w:sz w:val="22"/>
          <w:szCs w:val="22"/>
        </w:rPr>
        <w:t>przekroczy</w:t>
      </w:r>
      <w:r w:rsidR="002A50ED" w:rsidRPr="00CC4CBA">
        <w:rPr>
          <w:rFonts w:ascii="Times New Roman" w:hAnsi="Times New Roman"/>
          <w:color w:val="000000"/>
          <w:sz w:val="22"/>
          <w:szCs w:val="22"/>
        </w:rPr>
        <w:t>ć</w:t>
      </w:r>
      <w:r w:rsidRPr="00CC4CBA">
        <w:rPr>
          <w:rFonts w:ascii="Times New Roman" w:hAnsi="Times New Roman"/>
          <w:color w:val="000000"/>
          <w:sz w:val="22"/>
          <w:szCs w:val="22"/>
        </w:rPr>
        <w:t xml:space="preserve"> 20% wynagrodzenia </w:t>
      </w:r>
      <w:r w:rsidR="00135F7C" w:rsidRPr="00CC4CBA">
        <w:rPr>
          <w:rFonts w:ascii="Times New Roman" w:hAnsi="Times New Roman"/>
          <w:color w:val="000000"/>
          <w:sz w:val="22"/>
          <w:szCs w:val="22"/>
        </w:rPr>
        <w:t>netto</w:t>
      </w:r>
      <w:r w:rsidR="00B94615" w:rsidRPr="00CC4CBA">
        <w:rPr>
          <w:rFonts w:ascii="Times New Roman" w:hAnsi="Times New Roman"/>
          <w:color w:val="000000"/>
          <w:sz w:val="22"/>
          <w:szCs w:val="22"/>
        </w:rPr>
        <w:t xml:space="preserve"> o którym mowa </w:t>
      </w:r>
      <w:r w:rsidRPr="00CC4CBA">
        <w:rPr>
          <w:rFonts w:ascii="Times New Roman" w:hAnsi="Times New Roman"/>
          <w:color w:val="000000"/>
          <w:sz w:val="22"/>
          <w:szCs w:val="22"/>
        </w:rPr>
        <w:t xml:space="preserve"> w § 3 ust. </w:t>
      </w:r>
      <w:r w:rsidR="00B94615" w:rsidRPr="00CC4CBA">
        <w:rPr>
          <w:rFonts w:ascii="Times New Roman" w:hAnsi="Times New Roman"/>
          <w:color w:val="000000"/>
          <w:sz w:val="22"/>
          <w:szCs w:val="22"/>
        </w:rPr>
        <w:t>1</w:t>
      </w:r>
    </w:p>
    <w:p w14:paraId="3A9650B3" w14:textId="410559A7" w:rsidR="00B94615" w:rsidRPr="00CC4CBA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color w:val="000000"/>
          <w:sz w:val="22"/>
          <w:szCs w:val="22"/>
        </w:rPr>
        <w:t>Zastrzeżenie co do kar umownych pozostają w mocy w całości lub w części, pomimo oświadczenia o odstąpieniu od umowy.</w:t>
      </w:r>
    </w:p>
    <w:p w14:paraId="385E0B6F" w14:textId="71F4CB64" w:rsidR="00B94615" w:rsidRPr="00CC4CBA" w:rsidRDefault="00B94615" w:rsidP="00357F2F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color w:val="000000"/>
          <w:sz w:val="22"/>
          <w:szCs w:val="22"/>
        </w:rPr>
        <w:t>Sprzedawca wyraża zgodę na potrącenie wymaganych kar umownych z przysługującemu mu wynagrodzenia.</w:t>
      </w:r>
    </w:p>
    <w:p w14:paraId="118845D7" w14:textId="3C99FEA2" w:rsidR="00357F2F" w:rsidRPr="002D6AE3" w:rsidRDefault="00357F2F" w:rsidP="002D6AE3">
      <w:pPr>
        <w:pStyle w:val="Tekstpodstawowy"/>
        <w:numPr>
          <w:ilvl w:val="0"/>
          <w:numId w:val="6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33EC0413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 6</w:t>
      </w:r>
    </w:p>
    <w:p w14:paraId="621993DE" w14:textId="77777777" w:rsidR="00357F2F" w:rsidRPr="00CC4CBA" w:rsidRDefault="00357F2F" w:rsidP="003865D5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 w:val="22"/>
          <w:szCs w:val="22"/>
          <w:lang w:eastAsia="en-US"/>
        </w:rPr>
      </w:pPr>
      <w:r w:rsidRPr="00CC4CBA">
        <w:rPr>
          <w:rFonts w:ascii="Times New Roman" w:eastAsia="Calibri" w:hAnsi="Times New Roman"/>
          <w:color w:val="000000"/>
          <w:sz w:val="22"/>
          <w:szCs w:val="22"/>
          <w:lang w:eastAsia="en-US"/>
        </w:rPr>
        <w:t xml:space="preserve">W razie zaistnienia istotnej zmiany okoliczności powodującej, że wykonanie umowy </w:t>
      </w:r>
      <w:r w:rsidRPr="00CC4CBA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CC4CBA">
        <w:rPr>
          <w:rFonts w:ascii="Times New Roman" w:eastAsia="Calibri" w:hAnsi="Times New Roman"/>
          <w:color w:val="000000"/>
          <w:sz w:val="22"/>
          <w:szCs w:val="22"/>
          <w:lang w:eastAsia="en-US"/>
        </w:rPr>
        <w:br/>
        <w:t xml:space="preserve">od umowy w terminie 30 dni od dnia powzięcia wiadomości o tych okolicznościach. </w:t>
      </w:r>
    </w:p>
    <w:p w14:paraId="6C062F01" w14:textId="772412D4" w:rsidR="00357F2F" w:rsidRPr="00CC4CBA" w:rsidRDefault="00357F2F" w:rsidP="003865D5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eastAsia="Calibri" w:hAnsi="Times New Roman"/>
          <w:color w:val="000000"/>
          <w:sz w:val="22"/>
          <w:szCs w:val="22"/>
          <w:lang w:eastAsia="en-US"/>
        </w:rPr>
        <w:t>W tym wypadku postanowienia o karze umownej nie mają zastosowania.</w:t>
      </w:r>
    </w:p>
    <w:p w14:paraId="44463538" w14:textId="7CE10BF0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</w:t>
      </w:r>
      <w:r w:rsidR="001B5A1B">
        <w:rPr>
          <w:rFonts w:ascii="Times New Roman" w:hAnsi="Times New Roman"/>
          <w:b/>
          <w:sz w:val="22"/>
          <w:szCs w:val="22"/>
        </w:rPr>
        <w:t xml:space="preserve">7 </w:t>
      </w:r>
    </w:p>
    <w:p w14:paraId="547488EC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sz w:val="22"/>
          <w:szCs w:val="22"/>
          <w:lang w:val="pl-PL"/>
        </w:rPr>
        <w:lastRenderedPageBreak/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15B5AEF0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sz w:val="22"/>
          <w:szCs w:val="22"/>
          <w:lang w:val="pl-PL"/>
        </w:rPr>
        <w:t>Sprzedawca udziela Kupującemu gwarancji, że dostarczony przedmiot zamówienia jest fabrycznie nowy i wolny od wad fizycznych i wad prawnych.</w:t>
      </w:r>
    </w:p>
    <w:p w14:paraId="7604E18F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344E29E1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35A96B30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 xml:space="preserve">Czas reakcji na zgłoszenie usterki nie może być dłuższy niż 1 dzień roboczy od momentu zgłoszenia. Za godziny robocze uważa się godziny w dni robocze od poniedziałku do piątku, w godzinach 7:30-15:30, za wyjątkiem dni ustawowo wolnych od pracy. </w:t>
      </w:r>
    </w:p>
    <w:p w14:paraId="3F81F118" w14:textId="430FCC26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 xml:space="preserve">Czas naprawy  nie dłuższy niż </w:t>
      </w:r>
      <w:r w:rsidR="002D25B4" w:rsidRPr="00CC4CBA">
        <w:rPr>
          <w:bCs/>
          <w:sz w:val="22"/>
          <w:szCs w:val="22"/>
          <w:lang w:val="pl-PL" w:eastAsia="en-US"/>
        </w:rPr>
        <w:t>7</w:t>
      </w:r>
      <w:r w:rsidRPr="00CC4CBA">
        <w:rPr>
          <w:bCs/>
          <w:sz w:val="22"/>
          <w:szCs w:val="22"/>
          <w:lang w:val="pl-PL" w:eastAsia="en-US"/>
        </w:rPr>
        <w:t xml:space="preserve"> dni roboczych od momentu zgłoszenia.</w:t>
      </w:r>
      <w:r w:rsidRPr="00CC4CBA">
        <w:rPr>
          <w:sz w:val="22"/>
          <w:szCs w:val="22"/>
          <w:lang w:val="pl-PL"/>
        </w:rPr>
        <w:t xml:space="preserve"> </w:t>
      </w:r>
      <w:r w:rsidRPr="00CC4CBA">
        <w:rPr>
          <w:bCs/>
          <w:sz w:val="22"/>
          <w:szCs w:val="22"/>
          <w:lang w:val="pl-PL" w:eastAsia="en-US"/>
        </w:rPr>
        <w:t xml:space="preserve">Za dni robocze uważa się dni od poniedziałku do piątku, w godzinach 7:30-15:30, za wyjątkiem dni ustawowo wolnych od pracy. Przez naprawę rozumie się również dostarczenie, na czas naprawy, urządzenia  zastępczego o parametrach i funkcjonalności nie gorszej niż urządzenie naprawiane. </w:t>
      </w:r>
    </w:p>
    <w:p w14:paraId="2B63C971" w14:textId="242FD0CE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>Wszelkie zgłoszenia usterek (wad) będą przekazywane Sprzedawcy e-mailem na adres: ………………..…………….………………, za zwrotnym potwierdzeniem odbioru zgłoszenia na e-mail na adres: ……………………………………… .</w:t>
      </w:r>
    </w:p>
    <w:p w14:paraId="2E33B251" w14:textId="596A3C50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>W przypadku zmiany e-maila, Sprzedawca ma obowiązek powiadomić Kupującego z 5-dniowym wyprzedzeniem pod rygorem uznania zgłoszenia o awarii za dokonane prawidłowo.</w:t>
      </w:r>
    </w:p>
    <w:p w14:paraId="104CA518" w14:textId="77777777" w:rsidR="00357F2F" w:rsidRPr="00CC4CBA" w:rsidRDefault="00357F2F" w:rsidP="00357F2F">
      <w:pPr>
        <w:numPr>
          <w:ilvl w:val="0"/>
          <w:numId w:val="7"/>
        </w:numPr>
        <w:ind w:left="284"/>
        <w:jc w:val="both"/>
        <w:rPr>
          <w:bCs/>
          <w:sz w:val="22"/>
          <w:szCs w:val="22"/>
          <w:lang w:val="pl-PL" w:eastAsia="en-US"/>
        </w:rPr>
      </w:pPr>
      <w:r w:rsidRPr="00CC4CBA">
        <w:rPr>
          <w:bCs/>
          <w:sz w:val="22"/>
          <w:szCs w:val="22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67665120" w14:textId="77777777" w:rsidR="00357F2F" w:rsidRPr="00CC4CBA" w:rsidRDefault="00357F2F" w:rsidP="00357F2F">
      <w:pPr>
        <w:numPr>
          <w:ilvl w:val="0"/>
          <w:numId w:val="7"/>
        </w:num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bCs/>
          <w:sz w:val="22"/>
          <w:szCs w:val="22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5B43166F" w14:textId="77777777" w:rsidR="00357F2F" w:rsidRPr="00CC4CBA" w:rsidRDefault="00357F2F" w:rsidP="00357F2F">
      <w:pPr>
        <w:numPr>
          <w:ilvl w:val="0"/>
          <w:numId w:val="7"/>
        </w:num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bCs/>
          <w:sz w:val="22"/>
          <w:szCs w:val="22"/>
          <w:lang w:val="pl-PL" w:eastAsia="en-US"/>
        </w:rPr>
        <w:t>Sprzedawca zobowiązuje się do wymiany wadliwego urządzenia (zespołu) na wolny od wad po bezskutecznych dwóch naprawach gwarancyjnych.</w:t>
      </w:r>
    </w:p>
    <w:p w14:paraId="37C08A0D" w14:textId="77777777" w:rsidR="00357F2F" w:rsidRPr="00CC4CBA" w:rsidRDefault="00357F2F" w:rsidP="00357F2F">
      <w:pPr>
        <w:numPr>
          <w:ilvl w:val="0"/>
          <w:numId w:val="7"/>
        </w:num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bCs/>
          <w:sz w:val="22"/>
          <w:szCs w:val="22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383B8822" w14:textId="6FEA86EC" w:rsidR="00C577A1" w:rsidRPr="00CC4CBA" w:rsidRDefault="00C577A1" w:rsidP="00C577A1">
      <w:pPr>
        <w:ind w:left="4248" w:right="-47"/>
        <w:jc w:val="both"/>
        <w:rPr>
          <w:b/>
          <w:sz w:val="22"/>
          <w:szCs w:val="22"/>
          <w:lang w:val="pl-PL" w:eastAsia="en-US"/>
        </w:rPr>
      </w:pPr>
      <w:r w:rsidRPr="00CC4CBA">
        <w:rPr>
          <w:b/>
          <w:sz w:val="22"/>
          <w:szCs w:val="22"/>
          <w:lang w:val="pl-PL" w:eastAsia="en-US"/>
        </w:rPr>
        <w:t>§ 9</w:t>
      </w:r>
    </w:p>
    <w:p w14:paraId="4970AA36" w14:textId="701D9C10" w:rsidR="00C577A1" w:rsidRPr="00CC4CBA" w:rsidRDefault="00C577A1" w:rsidP="00C577A1">
      <w:p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1.</w:t>
      </w:r>
      <w:r w:rsidRPr="00CC4CBA">
        <w:rPr>
          <w:sz w:val="22"/>
          <w:szCs w:val="22"/>
          <w:lang w:val="pl-PL"/>
        </w:rPr>
        <w:tab/>
        <w:t xml:space="preserve">Strony ustalają, że osobami upoważnionymi do dokonywania odbiorów i podpisywania protokołów odbioru są:  </w:t>
      </w:r>
    </w:p>
    <w:p w14:paraId="023EB230" w14:textId="77777777" w:rsidR="00C577A1" w:rsidRPr="00CC4CBA" w:rsidRDefault="00C577A1" w:rsidP="00C577A1">
      <w:p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1)</w:t>
      </w:r>
      <w:r w:rsidRPr="00CC4CBA">
        <w:rPr>
          <w:sz w:val="22"/>
          <w:szCs w:val="22"/>
          <w:lang w:val="pl-PL"/>
        </w:rPr>
        <w:tab/>
        <w:t xml:space="preserve">ze strony Kupującego  ................. tel. ............ e-mail …………… </w:t>
      </w:r>
    </w:p>
    <w:p w14:paraId="707CD383" w14:textId="04E8EEF6" w:rsidR="00357F2F" w:rsidRPr="002D6AE3" w:rsidRDefault="00C577A1" w:rsidP="002D6AE3">
      <w:pPr>
        <w:ind w:left="284" w:right="-47"/>
        <w:jc w:val="both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2)</w:t>
      </w:r>
      <w:r w:rsidRPr="00CC4CBA">
        <w:rPr>
          <w:sz w:val="22"/>
          <w:szCs w:val="22"/>
          <w:lang w:val="pl-PL"/>
        </w:rPr>
        <w:tab/>
        <w:t>ze strony Sprzedawcy  ................. tel. ............ e-mail ………………</w:t>
      </w:r>
    </w:p>
    <w:p w14:paraId="7FCB2AAB" w14:textId="3AEB4E0A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bookmarkStart w:id="1" w:name="_Hlk164318570"/>
      <w:r w:rsidRPr="00CC4CBA">
        <w:rPr>
          <w:rFonts w:ascii="Times New Roman" w:hAnsi="Times New Roman"/>
          <w:b/>
          <w:sz w:val="22"/>
          <w:szCs w:val="22"/>
        </w:rPr>
        <w:t xml:space="preserve">§ </w:t>
      </w:r>
      <w:r w:rsidR="00C577A1" w:rsidRPr="00CC4CBA">
        <w:rPr>
          <w:rFonts w:ascii="Times New Roman" w:hAnsi="Times New Roman"/>
          <w:b/>
          <w:sz w:val="22"/>
          <w:szCs w:val="22"/>
        </w:rPr>
        <w:t>10</w:t>
      </w:r>
    </w:p>
    <w:bookmarkEnd w:id="1"/>
    <w:p w14:paraId="3030D97C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5D142B28" w14:textId="77777777" w:rsidR="00357F2F" w:rsidRPr="00CC4CBA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CC4CBA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69C897D0" w14:textId="77777777" w:rsidR="00357F2F" w:rsidRPr="00CC4CBA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CC4CBA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F74F12F" w14:textId="77777777" w:rsidR="00357F2F" w:rsidRPr="00CC4CBA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Wykonawcy w następujących przypadkach: </w:t>
      </w:r>
    </w:p>
    <w:p w14:paraId="5455841F" w14:textId="77777777" w:rsidR="00357F2F" w:rsidRPr="00CC4CBA" w:rsidRDefault="00357F2F" w:rsidP="00357F2F">
      <w:pPr>
        <w:numPr>
          <w:ilvl w:val="0"/>
          <w:numId w:val="11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bookmarkStart w:id="2" w:name="_Hlk87256647"/>
      <w:r w:rsidRPr="00CC4CBA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6FBA7040" w14:textId="77777777" w:rsidR="00357F2F" w:rsidRPr="00CC4CBA" w:rsidRDefault="00357F2F" w:rsidP="00357F2F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CC4CBA">
        <w:rPr>
          <w:color w:val="000000"/>
          <w:sz w:val="22"/>
          <w:szCs w:val="22"/>
          <w:lang w:val="pl-PL"/>
        </w:rPr>
        <w:lastRenderedPageBreak/>
        <w:t>a) 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  <w:bookmarkEnd w:id="2"/>
    </w:p>
    <w:p w14:paraId="5E714308" w14:textId="77777777" w:rsidR="00357F2F" w:rsidRPr="00CC4CBA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CC4CBA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A256672" w14:textId="77777777" w:rsidR="00357F2F" w:rsidRPr="00CC4CBA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CC4CBA">
        <w:rPr>
          <w:color w:val="000000"/>
          <w:sz w:val="22"/>
          <w:szCs w:val="22"/>
          <w:lang w:val="pl-PL"/>
        </w:rPr>
        <w:t>zmiany powszechnie obowiązujących przepisów prawa w zakresie mającym wpływ na realizację Umowy;</w:t>
      </w:r>
    </w:p>
    <w:p w14:paraId="47D7E367" w14:textId="77777777" w:rsidR="00357F2F" w:rsidRPr="00CC4CBA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CC4CBA">
        <w:rPr>
          <w:color w:val="000000"/>
          <w:sz w:val="22"/>
          <w:szCs w:val="22"/>
          <w:lang w:val="pl-PL"/>
        </w:rPr>
        <w:t>przedłużenia okresu gwarancji, w sytuacji jej przedłużenia przez producenta lub Sprzedawcę,</w:t>
      </w:r>
    </w:p>
    <w:p w14:paraId="403BC4E7" w14:textId="77777777" w:rsidR="00357F2F" w:rsidRPr="00CC4CBA" w:rsidRDefault="00357F2F" w:rsidP="00CC4CBA">
      <w:pPr>
        <w:numPr>
          <w:ilvl w:val="0"/>
          <w:numId w:val="11"/>
        </w:numPr>
        <w:suppressAutoHyphens/>
        <w:autoSpaceDN w:val="0"/>
        <w:ind w:left="357" w:hanging="357"/>
        <w:jc w:val="both"/>
        <w:rPr>
          <w:sz w:val="22"/>
          <w:szCs w:val="22"/>
          <w:lang w:val="pl-PL"/>
        </w:rPr>
      </w:pPr>
      <w:r w:rsidRPr="00CC4CBA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FFDADA1" w14:textId="77777777" w:rsidR="00357F2F" w:rsidRPr="00CC4CBA" w:rsidRDefault="00357F2F" w:rsidP="00CC4CBA">
      <w:pPr>
        <w:widowControl w:val="0"/>
        <w:numPr>
          <w:ilvl w:val="0"/>
          <w:numId w:val="10"/>
        </w:numPr>
        <w:suppressAutoHyphens/>
        <w:autoSpaceDN w:val="0"/>
        <w:ind w:left="357" w:hanging="357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</w:t>
      </w:r>
    </w:p>
    <w:p w14:paraId="51FADFEA" w14:textId="77777777" w:rsidR="00357F2F" w:rsidRPr="00CC4CBA" w:rsidRDefault="00357F2F" w:rsidP="00357F2F">
      <w:pPr>
        <w:widowControl w:val="0"/>
        <w:numPr>
          <w:ilvl w:val="0"/>
          <w:numId w:val="1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CC4CBA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CC4CBA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CC4CBA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206CF977" w14:textId="77777777" w:rsidR="00357F2F" w:rsidRPr="00CC4CBA" w:rsidRDefault="00357F2F" w:rsidP="00357F2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  <w:lang w:val="pl-PL"/>
        </w:rPr>
      </w:pPr>
    </w:p>
    <w:p w14:paraId="0FAAFB76" w14:textId="77777777" w:rsidR="00357F2F" w:rsidRPr="00CC4CBA" w:rsidRDefault="00357F2F" w:rsidP="00357F2F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b/>
          <w:bCs/>
          <w:color w:val="000000"/>
          <w:kern w:val="2"/>
          <w:sz w:val="22"/>
          <w:szCs w:val="22"/>
        </w:rPr>
      </w:pPr>
      <w:r w:rsidRPr="00CC4CBA">
        <w:rPr>
          <w:rFonts w:eastAsia="SimSun"/>
          <w:b/>
          <w:bCs/>
          <w:color w:val="000000"/>
          <w:kern w:val="2"/>
          <w:sz w:val="22"/>
          <w:szCs w:val="22"/>
        </w:rPr>
        <w:t>§ 11</w:t>
      </w:r>
    </w:p>
    <w:p w14:paraId="2D7D9E4F" w14:textId="77777777" w:rsidR="00357F2F" w:rsidRPr="00CC4CBA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color w:val="000000"/>
          <w:kern w:val="2"/>
          <w:sz w:val="22"/>
          <w:szCs w:val="22"/>
          <w:lang w:val="pl-PL"/>
        </w:rPr>
      </w:pPr>
      <w:r w:rsidRPr="00CC4CBA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472EF844" w14:textId="77777777" w:rsidR="00357F2F" w:rsidRPr="00CC4CBA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color w:val="000000"/>
          <w:kern w:val="2"/>
          <w:sz w:val="22"/>
          <w:szCs w:val="22"/>
          <w:lang w:val="pl-PL"/>
        </w:rPr>
      </w:pPr>
      <w:r w:rsidRPr="00CC4CBA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6FF7320D" w14:textId="77777777" w:rsidR="00357F2F" w:rsidRPr="00CC4CBA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color w:val="000000"/>
          <w:kern w:val="2"/>
          <w:sz w:val="22"/>
          <w:szCs w:val="22"/>
          <w:lang w:val="pl-PL"/>
        </w:rPr>
      </w:pPr>
      <w:r w:rsidRPr="00CC4CBA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B03EA74" w14:textId="3510FAE3" w:rsidR="00357F2F" w:rsidRPr="00CC4CBA" w:rsidRDefault="00357F2F" w:rsidP="00CC4CBA">
      <w:pPr>
        <w:numPr>
          <w:ilvl w:val="0"/>
          <w:numId w:val="12"/>
        </w:numPr>
        <w:suppressAutoHyphens/>
        <w:autoSpaceDN w:val="0"/>
        <w:ind w:left="357" w:hanging="357"/>
        <w:jc w:val="both"/>
        <w:rPr>
          <w:color w:val="000000"/>
          <w:kern w:val="2"/>
          <w:sz w:val="22"/>
          <w:szCs w:val="22"/>
          <w:lang w:val="pl-PL"/>
        </w:rPr>
      </w:pPr>
      <w:r w:rsidRPr="00CC4CBA">
        <w:rPr>
          <w:color w:val="000000"/>
          <w:kern w:val="2"/>
          <w:sz w:val="22"/>
          <w:szCs w:val="22"/>
          <w:lang w:val="pl-PL"/>
        </w:rPr>
        <w:t xml:space="preserve">Strona Umowy, u której wyniknęły utrudnienia w wykonaniu Umowy na skutek działania siły wyższej, jest zobowiązana do podjęcia wszelkich możliwych i prawem przewidzianych działań w celu zminimalizowania wpływu działania siły wyższej na wykonanie Umowy. </w:t>
      </w:r>
    </w:p>
    <w:p w14:paraId="40463A3C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§12</w:t>
      </w:r>
    </w:p>
    <w:p w14:paraId="2CF1DF5E" w14:textId="3E9AA67D" w:rsidR="00357F2F" w:rsidRPr="00CC4CBA" w:rsidRDefault="00357F2F" w:rsidP="00CC4CBA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Właściwym dla rozpoznania sporów wynikłych na tle realizacji niniejszej umowy jest sąd  właściwy dla siedziby Kupującego.</w:t>
      </w:r>
    </w:p>
    <w:p w14:paraId="5612D52A" w14:textId="77777777" w:rsidR="00357F2F" w:rsidRPr="00CC4CBA" w:rsidRDefault="00357F2F" w:rsidP="00357F2F">
      <w:pPr>
        <w:pStyle w:val="Tekstpodstawowy"/>
        <w:ind w:right="-47"/>
        <w:jc w:val="center"/>
        <w:rPr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§13</w:t>
      </w:r>
    </w:p>
    <w:p w14:paraId="2B88990E" w14:textId="77777777" w:rsidR="00357F2F" w:rsidRPr="00CC4CBA" w:rsidRDefault="00357F2F" w:rsidP="00357F2F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32647E09" w14:textId="77777777" w:rsidR="00357F2F" w:rsidRPr="00CC4CBA" w:rsidRDefault="00357F2F" w:rsidP="00357F2F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443F1D7" w14:textId="77777777" w:rsidR="00357F2F" w:rsidRPr="00CC4CBA" w:rsidRDefault="00357F2F" w:rsidP="00357F2F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lastRenderedPageBreak/>
        <w:t xml:space="preserve">3. Wykonawca zobowiązuje się do wykorzystania uzyskanych, powyższych informacji jedynie w celu wykonania przedmiotu umowy. </w:t>
      </w:r>
    </w:p>
    <w:p w14:paraId="4DA1A563" w14:textId="77777777" w:rsidR="00357F2F" w:rsidRPr="00CC4CBA" w:rsidRDefault="00357F2F" w:rsidP="00357F2F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7848957A" w14:textId="6775A5F6" w:rsidR="00357F2F" w:rsidRPr="00CC4CBA" w:rsidRDefault="00357F2F" w:rsidP="00CC4CBA">
      <w:pPr>
        <w:pStyle w:val="NormalnyWeb"/>
        <w:jc w:val="both"/>
        <w:rPr>
          <w:sz w:val="22"/>
          <w:szCs w:val="22"/>
        </w:rPr>
      </w:pPr>
      <w:r w:rsidRPr="00CC4CBA">
        <w:rPr>
          <w:sz w:val="22"/>
          <w:szCs w:val="22"/>
        </w:rPr>
        <w:t>5. Powyższe przepisy nie będą miały zastosowania wobec informacji powszechnie znanych lub opublikowanych oraz w przypadku żądania ich ujawnienia przez uprawniony organ.</w:t>
      </w:r>
    </w:p>
    <w:p w14:paraId="139B57C5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§14</w:t>
      </w:r>
    </w:p>
    <w:p w14:paraId="39920CBD" w14:textId="029646CF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 sprawach nie uregulowanych w niniejszej umowie stosuje się przepisy kodeksu cywilnego i ustawy prawo zamówień publicznych</w:t>
      </w:r>
      <w:r w:rsidR="00CC4CBA">
        <w:rPr>
          <w:rFonts w:ascii="Times New Roman" w:hAnsi="Times New Roman"/>
          <w:sz w:val="22"/>
          <w:szCs w:val="22"/>
        </w:rPr>
        <w:t>.</w:t>
      </w:r>
    </w:p>
    <w:p w14:paraId="32FF8EF2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§15</w:t>
      </w:r>
    </w:p>
    <w:p w14:paraId="111B9D0E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Wszelkie załączniki stanowią integralną część niniejszej umowy.</w:t>
      </w:r>
    </w:p>
    <w:p w14:paraId="6B64CBF8" w14:textId="77777777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14F1D78B" w14:textId="77777777" w:rsidR="00357F2F" w:rsidRPr="00CC4CBA" w:rsidRDefault="00357F2F" w:rsidP="00357F2F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b/>
          <w:sz w:val="22"/>
          <w:szCs w:val="22"/>
        </w:rPr>
        <w:t>§16</w:t>
      </w:r>
    </w:p>
    <w:p w14:paraId="1CE69915" w14:textId="09A6ADAD" w:rsidR="00357F2F" w:rsidRPr="00CC4CBA" w:rsidRDefault="00357F2F" w:rsidP="00357F2F">
      <w:pPr>
        <w:pStyle w:val="Tekstpodstawowy"/>
        <w:ind w:right="-47"/>
        <w:jc w:val="both"/>
        <w:rPr>
          <w:rFonts w:ascii="Times New Roman" w:hAnsi="Times New Roman"/>
          <w:b/>
          <w:sz w:val="22"/>
          <w:szCs w:val="22"/>
        </w:rPr>
      </w:pPr>
      <w:r w:rsidRPr="00CC4CBA">
        <w:rPr>
          <w:rFonts w:ascii="Times New Roman" w:hAnsi="Times New Roman"/>
          <w:sz w:val="22"/>
          <w:szCs w:val="22"/>
        </w:rPr>
        <w:t>Umowę sporządzono w 2 jednobrzmiących egzemplarzach po 1 dla każdej ze stron.</w:t>
      </w:r>
    </w:p>
    <w:p w14:paraId="558B8D33" w14:textId="77777777" w:rsidR="00357F2F" w:rsidRPr="00CC4CBA" w:rsidRDefault="00357F2F" w:rsidP="00357F2F">
      <w:pPr>
        <w:pStyle w:val="Tekstpodstawowy2"/>
        <w:spacing w:line="240" w:lineRule="auto"/>
        <w:ind w:right="-47"/>
        <w:rPr>
          <w:sz w:val="22"/>
          <w:szCs w:val="22"/>
        </w:rPr>
      </w:pPr>
    </w:p>
    <w:p w14:paraId="65B4BDCF" w14:textId="45268487" w:rsidR="00357F2F" w:rsidRDefault="00357F2F" w:rsidP="00357F2F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 w:rsidRPr="00CC4CBA">
        <w:rPr>
          <w:b/>
          <w:sz w:val="22"/>
          <w:szCs w:val="22"/>
        </w:rPr>
        <w:t xml:space="preserve">      </w:t>
      </w:r>
      <w:r w:rsidR="00813C62" w:rsidRPr="00CC4CBA">
        <w:rPr>
          <w:b/>
          <w:sz w:val="22"/>
          <w:szCs w:val="22"/>
        </w:rPr>
        <w:t>SPRZEDAWCA</w:t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</w:r>
      <w:r w:rsidR="00813C62" w:rsidRPr="00CC4CBA">
        <w:rPr>
          <w:b/>
          <w:sz w:val="22"/>
          <w:szCs w:val="22"/>
        </w:rPr>
        <w:tab/>
        <w:t xml:space="preserve">             </w:t>
      </w:r>
      <w:r w:rsidR="00813C62" w:rsidRPr="00CC4CBA">
        <w:rPr>
          <w:b/>
          <w:sz w:val="22"/>
          <w:szCs w:val="22"/>
        </w:rPr>
        <w:tab/>
        <w:t xml:space="preserve">KUPUJĄCY </w:t>
      </w:r>
    </w:p>
    <w:p w14:paraId="0EBB07F1" w14:textId="77777777" w:rsidR="00CC4CBA" w:rsidRDefault="00CC4CBA" w:rsidP="00357F2F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14:paraId="18A82C28" w14:textId="77777777" w:rsidR="00CC4CBA" w:rsidRDefault="00CC4CBA" w:rsidP="00357F2F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14:paraId="133CCCB3" w14:textId="77777777" w:rsidR="00CC4CBA" w:rsidRDefault="00CC4CBA" w:rsidP="00357F2F">
      <w:pPr>
        <w:pStyle w:val="Tekstpodstawowy2"/>
        <w:spacing w:line="240" w:lineRule="auto"/>
        <w:ind w:right="-47"/>
        <w:rPr>
          <w:b/>
          <w:sz w:val="22"/>
          <w:szCs w:val="22"/>
        </w:rPr>
      </w:pPr>
    </w:p>
    <w:p w14:paraId="61E297B2" w14:textId="1E85A2E1" w:rsidR="00357F2F" w:rsidRPr="00CC4CBA" w:rsidRDefault="00CC4CBA" w:rsidP="00CC4CBA">
      <w:pPr>
        <w:pStyle w:val="Tekstpodstawowy2"/>
        <w:spacing w:line="240" w:lineRule="auto"/>
        <w:ind w:right="-47"/>
        <w:rPr>
          <w:b/>
          <w:sz w:val="22"/>
          <w:szCs w:val="22"/>
        </w:rPr>
      </w:pPr>
      <w:r>
        <w:rPr>
          <w:b/>
          <w:sz w:val="22"/>
          <w:szCs w:val="22"/>
        </w:rPr>
        <w:t>……………………………………..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……………………………….</w:t>
      </w:r>
    </w:p>
    <w:p w14:paraId="0E9138FC" w14:textId="77777777" w:rsidR="00357F2F" w:rsidRPr="00CC4CBA" w:rsidRDefault="00357F2F" w:rsidP="00357F2F">
      <w:pPr>
        <w:pStyle w:val="Zwykytekst"/>
        <w:tabs>
          <w:tab w:val="left" w:pos="7050"/>
        </w:tabs>
        <w:rPr>
          <w:rFonts w:ascii="Times New Roman" w:hAnsi="Times New Roman" w:cs="Times New Roman"/>
          <w:sz w:val="22"/>
          <w:szCs w:val="22"/>
          <w:lang w:val="pl-PL"/>
        </w:rPr>
      </w:pPr>
      <w:r w:rsidRPr="00CC4CBA">
        <w:rPr>
          <w:rFonts w:ascii="Times New Roman" w:hAnsi="Times New Roman" w:cs="Times New Roman"/>
          <w:sz w:val="22"/>
          <w:szCs w:val="22"/>
          <w:lang w:val="pl-PL"/>
        </w:rPr>
        <w:t xml:space="preserve">                (data i podpis)</w:t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  <w:t>(data i podpis)</w:t>
      </w:r>
    </w:p>
    <w:p w14:paraId="409DA346" w14:textId="77777777" w:rsidR="00813C62" w:rsidRDefault="00813C62" w:rsidP="00357F2F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7B380A9A" w14:textId="77777777" w:rsidR="00CC4CBA" w:rsidRPr="00CC4CBA" w:rsidRDefault="00CC4CBA" w:rsidP="00357F2F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23DCBBA3" w14:textId="77777777" w:rsidR="00813C62" w:rsidRPr="00CC4CBA" w:rsidRDefault="00813C62" w:rsidP="00357F2F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5DCAA62B" w14:textId="77777777" w:rsidR="002D6AE3" w:rsidRDefault="00813C62" w:rsidP="002D6AE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  <w:t xml:space="preserve">                  </w:t>
      </w:r>
      <w:r w:rsidRPr="00CC4CBA">
        <w:rPr>
          <w:rFonts w:ascii="Times New Roman" w:hAnsi="Times New Roman" w:cs="Times New Roman"/>
          <w:sz w:val="22"/>
          <w:szCs w:val="22"/>
          <w:lang w:val="pl-PL"/>
        </w:rPr>
        <w:tab/>
      </w:r>
    </w:p>
    <w:p w14:paraId="6C84EC27" w14:textId="77777777" w:rsidR="002D6AE3" w:rsidRDefault="002D6AE3" w:rsidP="002D6AE3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p w14:paraId="296E2BE0" w14:textId="4255B170" w:rsidR="002D6AE3" w:rsidRPr="002D6AE3" w:rsidRDefault="00813C62" w:rsidP="002D6AE3">
      <w:pPr>
        <w:pStyle w:val="Zwykytekst"/>
        <w:ind w:left="5664"/>
        <w:rPr>
          <w:rFonts w:ascii="Times New Roman" w:hAnsi="Times New Roman" w:cs="Times New Roman"/>
          <w:b/>
          <w:bCs/>
          <w:i/>
          <w:iCs/>
          <w:sz w:val="22"/>
          <w:szCs w:val="22"/>
          <w:lang w:val="pl-PL"/>
        </w:rPr>
      </w:pPr>
      <w:r w:rsidRPr="00CC4CBA">
        <w:rPr>
          <w:rFonts w:ascii="Times New Roman" w:hAnsi="Times New Roman" w:cs="Times New Roman"/>
          <w:b/>
          <w:bCs/>
          <w:i/>
          <w:iCs/>
          <w:sz w:val="22"/>
          <w:szCs w:val="22"/>
          <w:lang w:val="pl-PL"/>
        </w:rPr>
        <w:t>KONTRASYGNATA FINANSOWA</w:t>
      </w:r>
    </w:p>
    <w:p w14:paraId="3AC8518F" w14:textId="77777777" w:rsidR="00813C62" w:rsidRPr="00CC4CBA" w:rsidRDefault="00813C62" w:rsidP="00357F2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</w:p>
    <w:p w14:paraId="304C994E" w14:textId="113BB62B" w:rsidR="00357F2F" w:rsidRPr="002D6AE3" w:rsidRDefault="00357F2F" w:rsidP="00357F2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lang w:val="pl-PL"/>
        </w:rPr>
      </w:pPr>
      <w:r w:rsidRPr="002D6AE3">
        <w:rPr>
          <w:rFonts w:ascii="Times New Roman" w:hAnsi="Times New Roman" w:cs="Times New Roman"/>
          <w:i/>
          <w:iCs/>
          <w:lang w:val="pl-PL"/>
        </w:rPr>
        <w:t>Załączniki do umowy :</w:t>
      </w:r>
    </w:p>
    <w:p w14:paraId="05A21E34" w14:textId="77777777" w:rsidR="00357F2F" w:rsidRPr="002D6AE3" w:rsidRDefault="00357F2F" w:rsidP="00357F2F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lang w:val="pl-PL"/>
        </w:rPr>
      </w:pPr>
      <w:r w:rsidRPr="002D6AE3">
        <w:rPr>
          <w:rFonts w:ascii="Times New Roman" w:hAnsi="Times New Roman" w:cs="Times New Roman"/>
          <w:i/>
          <w:iCs/>
          <w:lang w:val="pl-PL"/>
        </w:rPr>
        <w:t xml:space="preserve">1) Szczegółowa specyfikacja sprzętu/opis przedmiotu zamówienia </w:t>
      </w:r>
    </w:p>
    <w:p w14:paraId="19AD2793" w14:textId="720AAB01" w:rsidR="002D6AE3" w:rsidRPr="002D6AE3" w:rsidRDefault="00357F2F" w:rsidP="002D6AE3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lang w:val="pl-PL"/>
        </w:rPr>
      </w:pPr>
      <w:r w:rsidRPr="002D6AE3">
        <w:rPr>
          <w:rFonts w:ascii="Times New Roman" w:hAnsi="Times New Roman" w:cs="Times New Roman"/>
          <w:i/>
          <w:iCs/>
          <w:lang w:val="pl-PL"/>
        </w:rPr>
        <w:t>2) Oświadczenie dla celów podatkowych dotyczące podmiotów powiązanych</w:t>
      </w:r>
    </w:p>
    <w:p w14:paraId="0F282463" w14:textId="77777777" w:rsidR="00D739FD" w:rsidRDefault="00D739FD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0D47AFA" w14:textId="77777777" w:rsidR="00D739FD" w:rsidRDefault="00D739FD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3774DFF" w14:textId="77777777" w:rsidR="00D739FD" w:rsidRDefault="00D739FD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</w:p>
    <w:p w14:paraId="7D22DFA0" w14:textId="227EBF22" w:rsidR="00357F2F" w:rsidRPr="00CC4CBA" w:rsidRDefault="00357F2F" w:rsidP="00357F2F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Załącznik nr 2 do umowy</w:t>
      </w:r>
    </w:p>
    <w:p w14:paraId="3DE9ECD8" w14:textId="77777777" w:rsidR="00357F2F" w:rsidRPr="00CC4CBA" w:rsidRDefault="00357F2F" w:rsidP="00357F2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522FEDB7" w14:textId="77777777" w:rsidR="00357F2F" w:rsidRPr="00CC4CBA" w:rsidRDefault="00357F2F" w:rsidP="00357F2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3BF57C1" w14:textId="77777777" w:rsidR="00357F2F" w:rsidRPr="00CC4CBA" w:rsidRDefault="00357F2F" w:rsidP="00357F2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.....................................… </w:t>
      </w:r>
    </w:p>
    <w:p w14:paraId="2E964B86" w14:textId="77777777" w:rsidR="00357F2F" w:rsidRPr="00CC4CBA" w:rsidRDefault="00357F2F" w:rsidP="00357F2F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Nazwa Wykonawcy</w:t>
      </w:r>
    </w:p>
    <w:p w14:paraId="56DC274C" w14:textId="77777777" w:rsidR="00357F2F" w:rsidRPr="00CC4CBA" w:rsidRDefault="00357F2F" w:rsidP="00357F2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56DC83B9" w14:textId="77777777" w:rsidR="00357F2F" w:rsidRPr="00CC4CBA" w:rsidRDefault="00357F2F" w:rsidP="00357F2F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.....................................…</w:t>
      </w:r>
    </w:p>
    <w:p w14:paraId="64B6265F" w14:textId="77777777" w:rsidR="00357F2F" w:rsidRPr="00CC4CBA" w:rsidRDefault="00357F2F" w:rsidP="00357F2F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NIP</w:t>
      </w:r>
      <w:r w:rsidRPr="00CC4CBA">
        <w:rPr>
          <w:sz w:val="22"/>
          <w:szCs w:val="22"/>
          <w:lang w:val="pl-PL"/>
        </w:rPr>
        <w:tab/>
        <w:t> </w:t>
      </w:r>
    </w:p>
    <w:p w14:paraId="3AEB065E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56027A7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4DE13E6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6AE3D6A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2576E3B3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CC4CBA">
        <w:rPr>
          <w:b/>
          <w:bCs/>
          <w:sz w:val="22"/>
          <w:szCs w:val="22"/>
          <w:lang w:val="pl-PL"/>
        </w:rPr>
        <w:t>OŚWIADCZENIE DLA CELÓW PODATKOWYCH</w:t>
      </w:r>
    </w:p>
    <w:p w14:paraId="5D0A1BD9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 w:rsidRPr="00CC4CBA"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67DB3B28" w14:textId="77777777" w:rsidR="00357F2F" w:rsidRPr="00CC4CBA" w:rsidRDefault="00357F2F" w:rsidP="00357F2F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607959E0" w14:textId="77777777" w:rsidR="00357F2F" w:rsidRPr="00CC4CBA" w:rsidRDefault="00357F2F" w:rsidP="00357F2F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 w:rsidRPr="00CC4CBA">
        <w:rPr>
          <w:sz w:val="22"/>
          <w:szCs w:val="22"/>
          <w:lang w:val="pl-PL"/>
        </w:rPr>
        <w:t>Działając w imieniu ………………………………, (dalej jako: „</w:t>
      </w:r>
      <w:r w:rsidRPr="00CC4CBA">
        <w:rPr>
          <w:b/>
          <w:bCs/>
          <w:sz w:val="22"/>
          <w:szCs w:val="22"/>
          <w:lang w:val="pl-PL"/>
        </w:rPr>
        <w:t>Podmiot</w:t>
      </w:r>
      <w:r w:rsidRPr="00CC4CBA">
        <w:rPr>
          <w:sz w:val="22"/>
          <w:szCs w:val="22"/>
          <w:lang w:val="pl-PL"/>
        </w:rPr>
        <w:t>”) niniejszym oświadcza, że Podmiot:</w:t>
      </w:r>
    </w:p>
    <w:p w14:paraId="2A79D93E" w14:textId="77777777" w:rsidR="00357F2F" w:rsidRPr="00CC4CBA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b/>
          <w:bCs/>
          <w:sz w:val="22"/>
          <w:szCs w:val="22"/>
          <w:lang w:val="pl-PL"/>
        </w:rPr>
        <w:lastRenderedPageBreak/>
        <w:t>jest / nie jest</w:t>
      </w:r>
      <w:r w:rsidRPr="00CC4CBA">
        <w:rPr>
          <w:sz w:val="22"/>
          <w:szCs w:val="22"/>
          <w:vertAlign w:val="superscript"/>
          <w:lang w:val="pl-PL"/>
        </w:rPr>
        <w:footnoteReference w:id="1"/>
      </w:r>
      <w:r w:rsidRPr="00CC4CBA">
        <w:rPr>
          <w:sz w:val="22"/>
          <w:szCs w:val="22"/>
          <w:lang w:val="pl-PL"/>
        </w:rPr>
        <w:t xml:space="preserve"> podmiotem powiązanym z Akademią Górniczo-Hutniczą </w:t>
      </w:r>
      <w:r w:rsidRPr="00CC4CBA"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 w:rsidRPr="00CC4CBA">
        <w:rPr>
          <w:sz w:val="22"/>
          <w:szCs w:val="22"/>
          <w:vertAlign w:val="superscript"/>
          <w:lang w:val="pl-PL"/>
        </w:rPr>
        <w:footnoteReference w:id="2"/>
      </w:r>
      <w:r w:rsidRPr="00CC4CBA">
        <w:rPr>
          <w:sz w:val="22"/>
          <w:szCs w:val="22"/>
          <w:lang w:val="pl-PL"/>
        </w:rPr>
        <w:t>;</w:t>
      </w:r>
    </w:p>
    <w:p w14:paraId="1F8FE476" w14:textId="77777777" w:rsidR="00357F2F" w:rsidRPr="00CC4CBA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 w:rsidRPr="00CC4CBA">
        <w:rPr>
          <w:rFonts w:eastAsia="Calibri"/>
          <w:sz w:val="22"/>
          <w:szCs w:val="22"/>
          <w:lang w:val="pl-PL" w:eastAsia="en-US"/>
        </w:rPr>
        <w:t xml:space="preserve"> </w:t>
      </w:r>
      <w:r w:rsidRPr="00CC4CBA">
        <w:rPr>
          <w:rFonts w:eastAsia="Calibri"/>
          <w:b/>
          <w:bCs/>
          <w:sz w:val="22"/>
          <w:szCs w:val="22"/>
          <w:lang w:val="pl-PL" w:eastAsia="en-US"/>
        </w:rPr>
        <w:t>jest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 w:rsidRPr="00CC4CBA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 w:rsidRPr="00CC4CBA">
        <w:rPr>
          <w:rFonts w:eastAsia="Calibri"/>
          <w:sz w:val="22"/>
          <w:szCs w:val="22"/>
          <w:lang w:val="pl-PL" w:eastAsia="en-US"/>
        </w:rPr>
        <w:t xml:space="preserve"> </w:t>
      </w:r>
    </w:p>
    <w:p w14:paraId="6E3C3A89" w14:textId="77777777" w:rsidR="00357F2F" w:rsidRPr="00CC4CBA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2"/>
          <w:szCs w:val="22"/>
          <w:lang w:val="pl-PL"/>
        </w:rPr>
      </w:pPr>
      <w:r w:rsidRPr="00CC4CBA">
        <w:rPr>
          <w:rFonts w:eastAsia="Calibri"/>
          <w:sz w:val="22"/>
          <w:szCs w:val="22"/>
          <w:lang w:val="pl-PL" w:eastAsia="en-US"/>
        </w:rPr>
        <w:t>rzeczywisty właściciel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 w:rsidRPr="00CC4CBA">
        <w:rPr>
          <w:rFonts w:eastAsia="Calibri"/>
          <w:sz w:val="22"/>
          <w:szCs w:val="22"/>
          <w:lang w:val="pl-PL" w:eastAsia="en-US"/>
        </w:rPr>
        <w:t xml:space="preserve"> Podmiotu </w:t>
      </w:r>
      <w:r w:rsidRPr="00CC4CBA"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 w:rsidRPr="00CC4CBA"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 w:rsidRPr="00CC4CBA">
        <w:rPr>
          <w:rFonts w:eastAsia="Calibri"/>
          <w:sz w:val="22"/>
          <w:szCs w:val="22"/>
          <w:lang w:val="pl-PL" w:eastAsia="en-US"/>
        </w:rPr>
        <w:t xml:space="preserve"> </w:t>
      </w:r>
    </w:p>
    <w:p w14:paraId="179E9867" w14:textId="77777777" w:rsidR="00357F2F" w:rsidRPr="00CC4CBA" w:rsidRDefault="00357F2F" w:rsidP="00357F2F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CC4CBA">
        <w:rPr>
          <w:rFonts w:eastAsia="Calibri"/>
          <w:sz w:val="22"/>
          <w:szCs w:val="22"/>
          <w:lang w:val="pl-PL" w:eastAsia="en-US"/>
        </w:rPr>
        <w:t xml:space="preserve">Podmiot </w:t>
      </w:r>
      <w:r w:rsidRPr="00CC4CBA"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 w:rsidRPr="00CC4CBA">
        <w:rPr>
          <w:sz w:val="22"/>
          <w:szCs w:val="22"/>
          <w:vertAlign w:val="superscript"/>
          <w:lang w:val="pl-PL"/>
        </w:rPr>
        <w:footnoteReference w:id="7"/>
      </w:r>
      <w:r w:rsidRPr="00CC4CBA">
        <w:rPr>
          <w:sz w:val="22"/>
          <w:szCs w:val="22"/>
          <w:lang w:val="pl-PL"/>
        </w:rPr>
        <w:t xml:space="preserve"> </w:t>
      </w:r>
      <w:r w:rsidRPr="00CC4CBA"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 w:rsidRPr="00CC4CBA"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 w:rsidRPr="00CC4CBA"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 w:rsidRPr="00CC4CBA">
        <w:rPr>
          <w:rFonts w:eastAsia="Calibri"/>
          <w:sz w:val="22"/>
          <w:szCs w:val="22"/>
          <w:lang w:val="pl-PL" w:eastAsia="en-US"/>
        </w:rPr>
        <w:t xml:space="preserve"> w rozumieniu art. 24a ustawy z dnia 15 lutego 1992 r. o podatku dochodowym od osób prawnych.</w:t>
      </w:r>
    </w:p>
    <w:p w14:paraId="3A4959FF" w14:textId="77777777" w:rsidR="00357F2F" w:rsidRPr="00CC4CBA" w:rsidRDefault="00357F2F" w:rsidP="00357F2F">
      <w:pPr>
        <w:spacing w:after="200" w:line="276" w:lineRule="auto"/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B0E566B" w14:textId="77777777" w:rsidR="00357F2F" w:rsidRPr="00CC4CBA" w:rsidRDefault="00357F2F" w:rsidP="00357F2F">
      <w:pPr>
        <w:spacing w:line="276" w:lineRule="auto"/>
        <w:contextualSpacing/>
        <w:jc w:val="both"/>
        <w:rPr>
          <w:rFonts w:eastAsia="Calibri"/>
          <w:sz w:val="22"/>
          <w:szCs w:val="22"/>
          <w:lang w:val="pl-PL" w:eastAsia="en-US"/>
        </w:rPr>
      </w:pPr>
      <w:r w:rsidRPr="00CC4CBA">
        <w:rPr>
          <w:rFonts w:eastAsia="Calibri"/>
          <w:sz w:val="22"/>
          <w:szCs w:val="22"/>
          <w:lang w:val="pl-PL" w:eastAsia="en-US"/>
        </w:rPr>
        <w:lastRenderedPageBreak/>
        <w:t xml:space="preserve">W przypadku zmiany powyższych danych  zobowiązuje się do niezwłocznego poinformowania Akademii Górniczo-Hutniczej im. Stanisława Staszica w Krakowie </w:t>
      </w:r>
      <w:r w:rsidRPr="00CC4CBA"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01604FC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47CA27A4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15F8E3A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9E02422" w14:textId="77777777" w:rsidR="00357F2F" w:rsidRPr="00CC4CBA" w:rsidRDefault="00357F2F" w:rsidP="00357F2F">
      <w:pPr>
        <w:spacing w:line="360" w:lineRule="auto"/>
        <w:contextualSpacing/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357F2F" w:rsidRPr="003C5822" w14:paraId="2B2060DF" w14:textId="77777777" w:rsidTr="00B02DAB">
        <w:tc>
          <w:tcPr>
            <w:tcW w:w="4105" w:type="dxa"/>
            <w:shd w:val="clear" w:color="auto" w:fill="auto"/>
          </w:tcPr>
          <w:p w14:paraId="66D6F6C1" w14:textId="77777777" w:rsidR="00357F2F" w:rsidRPr="003C5822" w:rsidRDefault="00357F2F" w:rsidP="00B02DAB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3C5822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5FC5321D" w14:textId="77777777" w:rsidR="00357F2F" w:rsidRPr="003C5822" w:rsidRDefault="00357F2F" w:rsidP="00B02DAB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</w:pPr>
            <w:r w:rsidRPr="003C5822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(pieczęć firmowa i podpis osoby upoważnionej/</w:t>
            </w:r>
            <w:proofErr w:type="spellStart"/>
            <w:r w:rsidRPr="003C5822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>ych</w:t>
            </w:r>
            <w:proofErr w:type="spellEnd"/>
            <w:r w:rsidRPr="003C5822">
              <w:rPr>
                <w:rFonts w:ascii="Verdana" w:eastAsia="Calibri" w:hAnsi="Verdana" w:cs="Arial"/>
                <w:i/>
                <w:iCs/>
                <w:color w:val="222A35"/>
                <w:lang w:val="pl-PL" w:eastAsia="x-none"/>
              </w:rPr>
              <w:t xml:space="preserve"> do reprezentacji)</w:t>
            </w:r>
          </w:p>
        </w:tc>
      </w:tr>
    </w:tbl>
    <w:p w14:paraId="143118CA" w14:textId="77777777" w:rsidR="00357F2F" w:rsidRPr="00CC4CBA" w:rsidRDefault="00357F2F" w:rsidP="00357F2F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22"/>
          <w:szCs w:val="22"/>
          <w:lang w:val="pl-PL" w:eastAsia="x-none"/>
        </w:rPr>
      </w:pPr>
    </w:p>
    <w:p w14:paraId="3A90C5B0" w14:textId="77777777" w:rsidR="00357F2F" w:rsidRPr="00CC4CBA" w:rsidRDefault="00357F2F" w:rsidP="00357F2F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22"/>
          <w:szCs w:val="22"/>
          <w:lang w:val="pl-PL" w:eastAsia="x-none"/>
        </w:rPr>
      </w:pPr>
    </w:p>
    <w:p w14:paraId="5EFCD5A4" w14:textId="77777777" w:rsidR="00357F2F" w:rsidRPr="00CC4CBA" w:rsidRDefault="00357F2F" w:rsidP="00357F2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22"/>
          <w:szCs w:val="22"/>
          <w:lang w:val="pl-PL" w:eastAsia="en-US"/>
        </w:rPr>
      </w:pPr>
    </w:p>
    <w:p w14:paraId="249CD337" w14:textId="77777777" w:rsidR="00357F2F" w:rsidRPr="00CC4CBA" w:rsidRDefault="00357F2F" w:rsidP="00357F2F">
      <w:pPr>
        <w:rPr>
          <w:sz w:val="22"/>
          <w:szCs w:val="22"/>
          <w:lang w:val="pl-PL"/>
        </w:rPr>
      </w:pPr>
    </w:p>
    <w:p w14:paraId="2F5FA844" w14:textId="77777777" w:rsidR="00357F2F" w:rsidRPr="00CC4CBA" w:rsidRDefault="00357F2F" w:rsidP="00357F2F">
      <w:pPr>
        <w:rPr>
          <w:sz w:val="22"/>
          <w:szCs w:val="22"/>
          <w:lang w:val="pl-PL"/>
        </w:rPr>
      </w:pPr>
    </w:p>
    <w:p w14:paraId="09C26F0E" w14:textId="77777777" w:rsidR="00496551" w:rsidRPr="00CC4CBA" w:rsidRDefault="00496551" w:rsidP="009550EC">
      <w:pPr>
        <w:rPr>
          <w:sz w:val="22"/>
          <w:szCs w:val="22"/>
          <w:lang w:val="pl-PL"/>
        </w:rPr>
      </w:pPr>
    </w:p>
    <w:sectPr w:rsidR="00496551" w:rsidRPr="00CC4CBA">
      <w:foot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89DD9D" w14:textId="77777777" w:rsidR="00D037CD" w:rsidRDefault="00D037CD">
      <w:r>
        <w:separator/>
      </w:r>
    </w:p>
  </w:endnote>
  <w:endnote w:type="continuationSeparator" w:id="0">
    <w:p w14:paraId="446F062E" w14:textId="77777777" w:rsidR="00D037CD" w:rsidRDefault="00D037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CB4EF6" w14:textId="77777777" w:rsidR="002D25B4" w:rsidRDefault="002D25B4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168BF1FD" w14:textId="77777777" w:rsidR="006008EC" w:rsidRDefault="006008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F2E9F" w14:textId="77777777" w:rsidR="00D037CD" w:rsidRDefault="00D037CD">
      <w:r>
        <w:separator/>
      </w:r>
    </w:p>
  </w:footnote>
  <w:footnote w:type="continuationSeparator" w:id="0">
    <w:p w14:paraId="71AA6970" w14:textId="77777777" w:rsidR="00D037CD" w:rsidRDefault="00D037CD">
      <w:r>
        <w:continuationSeparator/>
      </w:r>
    </w:p>
  </w:footnote>
  <w:footnote w:id="1">
    <w:p w14:paraId="03C716E4" w14:textId="77777777" w:rsidR="00357F2F" w:rsidRPr="00456B64" w:rsidRDefault="00357F2F" w:rsidP="00357F2F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07C5E8AC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E7BB8AB" w14:textId="77777777" w:rsidR="00357F2F" w:rsidRPr="00456B64" w:rsidRDefault="00357F2F" w:rsidP="00357F2F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685C12" w14:textId="77777777" w:rsidR="00357F2F" w:rsidRPr="00456B64" w:rsidRDefault="00357F2F" w:rsidP="00357F2F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A12A94" w14:textId="77777777" w:rsidR="00357F2F" w:rsidRPr="00456B64" w:rsidRDefault="00357F2F" w:rsidP="00357F2F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EB5C56" w14:textId="77777777" w:rsidR="00357F2F" w:rsidRPr="00456B64" w:rsidRDefault="00357F2F" w:rsidP="00357F2F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24230BA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0540F1D" w14:textId="77777777" w:rsidR="00357F2F" w:rsidRPr="00456B64" w:rsidRDefault="00357F2F" w:rsidP="00357F2F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3D48037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A4765B2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0151B7A" w14:textId="77777777" w:rsidR="00357F2F" w:rsidRPr="00456B64" w:rsidRDefault="00357F2F" w:rsidP="00357F2F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CC11E6" w14:textId="77777777" w:rsidR="00357F2F" w:rsidRPr="00456B64" w:rsidRDefault="00357F2F" w:rsidP="00357F2F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D7AB0D" w14:textId="77777777" w:rsidR="00357F2F" w:rsidRPr="00456B64" w:rsidRDefault="00357F2F" w:rsidP="00357F2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3C9ED5D" w14:textId="77777777" w:rsidR="00357F2F" w:rsidRPr="00456B64" w:rsidRDefault="00357F2F" w:rsidP="00357F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A3C1E1" w14:textId="77777777" w:rsidR="00357F2F" w:rsidRPr="00456B64" w:rsidRDefault="00357F2F" w:rsidP="00357F2F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951BE50" w14:textId="77777777" w:rsidR="00357F2F" w:rsidRPr="00456B64" w:rsidRDefault="00357F2F" w:rsidP="00357F2F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2FFEDA48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F08C01D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DBF0F12" w14:textId="77777777" w:rsidR="00357F2F" w:rsidRPr="00456B64" w:rsidRDefault="00357F2F" w:rsidP="00357F2F">
      <w:pPr>
        <w:pStyle w:val="Tekstprzypisudolnego"/>
        <w:numPr>
          <w:ilvl w:val="0"/>
          <w:numId w:val="1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5B20D04" w14:textId="77777777" w:rsidR="00357F2F" w:rsidRPr="00456B64" w:rsidRDefault="00357F2F" w:rsidP="00357F2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2AAA2673" w14:textId="77777777" w:rsidR="00357F2F" w:rsidRPr="00456B64" w:rsidRDefault="00357F2F" w:rsidP="00357F2F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5C91D501" w14:textId="77777777" w:rsidR="00357F2F" w:rsidRPr="00456B64" w:rsidRDefault="00357F2F" w:rsidP="00357F2F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61A56F49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22AB4140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1EF30626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6C3FA7BC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6112BF85" w14:textId="77777777" w:rsidR="00357F2F" w:rsidRPr="00456B64" w:rsidRDefault="00357F2F" w:rsidP="00357F2F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274A44A2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737C33B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61499A1B" w14:textId="77777777" w:rsidR="00357F2F" w:rsidRPr="00456B64" w:rsidRDefault="00357F2F" w:rsidP="00357F2F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6CC47D2E"/>
    <w:multiLevelType w:val="hybridMultilevel"/>
    <w:tmpl w:val="65803E7A"/>
    <w:lvl w:ilvl="0" w:tplc="2E968F5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3"/>
  </w:num>
  <w:num w:numId="4">
    <w:abstractNumId w:val="6"/>
  </w:num>
  <w:num w:numId="5">
    <w:abstractNumId w:val="18"/>
  </w:num>
  <w:num w:numId="6">
    <w:abstractNumId w:val="13"/>
  </w:num>
  <w:num w:numId="7">
    <w:abstractNumId w:val="12"/>
  </w:num>
  <w:num w:numId="8">
    <w:abstractNumId w:val="14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7"/>
  </w:num>
  <w:num w:numId="12">
    <w:abstractNumId w:val="9"/>
  </w:num>
  <w:num w:numId="13">
    <w:abstractNumId w:val="8"/>
  </w:num>
  <w:num w:numId="14">
    <w:abstractNumId w:val="2"/>
  </w:num>
  <w:num w:numId="15">
    <w:abstractNumId w:val="5"/>
  </w:num>
  <w:num w:numId="16">
    <w:abstractNumId w:val="11"/>
  </w:num>
  <w:num w:numId="17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0E0"/>
    <w:rsid w:val="000033EA"/>
    <w:rsid w:val="0002467C"/>
    <w:rsid w:val="00040A7A"/>
    <w:rsid w:val="000936CA"/>
    <w:rsid w:val="00097182"/>
    <w:rsid w:val="000B1A00"/>
    <w:rsid w:val="000C0F66"/>
    <w:rsid w:val="000F20E0"/>
    <w:rsid w:val="00135F7C"/>
    <w:rsid w:val="001764D4"/>
    <w:rsid w:val="001B5A1B"/>
    <w:rsid w:val="001F341B"/>
    <w:rsid w:val="00217C61"/>
    <w:rsid w:val="002430FD"/>
    <w:rsid w:val="00267340"/>
    <w:rsid w:val="00275C59"/>
    <w:rsid w:val="002A50ED"/>
    <w:rsid w:val="002D25B4"/>
    <w:rsid w:val="002D6AE3"/>
    <w:rsid w:val="00337165"/>
    <w:rsid w:val="00357F2F"/>
    <w:rsid w:val="003865D5"/>
    <w:rsid w:val="00392460"/>
    <w:rsid w:val="003974EB"/>
    <w:rsid w:val="003C5822"/>
    <w:rsid w:val="003C6167"/>
    <w:rsid w:val="003F1749"/>
    <w:rsid w:val="00400F84"/>
    <w:rsid w:val="00411AA9"/>
    <w:rsid w:val="00496551"/>
    <w:rsid w:val="004A692C"/>
    <w:rsid w:val="004C4EC3"/>
    <w:rsid w:val="00512FD2"/>
    <w:rsid w:val="00523F87"/>
    <w:rsid w:val="005465CB"/>
    <w:rsid w:val="0056678D"/>
    <w:rsid w:val="00593CEB"/>
    <w:rsid w:val="005C6D38"/>
    <w:rsid w:val="005D2104"/>
    <w:rsid w:val="006008EC"/>
    <w:rsid w:val="00614C95"/>
    <w:rsid w:val="00660027"/>
    <w:rsid w:val="0069339E"/>
    <w:rsid w:val="006F51B5"/>
    <w:rsid w:val="006F7905"/>
    <w:rsid w:val="00714F51"/>
    <w:rsid w:val="00731F6E"/>
    <w:rsid w:val="00790F35"/>
    <w:rsid w:val="0079415E"/>
    <w:rsid w:val="007A2EF1"/>
    <w:rsid w:val="007B00D4"/>
    <w:rsid w:val="007C3369"/>
    <w:rsid w:val="007D703B"/>
    <w:rsid w:val="00800261"/>
    <w:rsid w:val="00813C62"/>
    <w:rsid w:val="00841B63"/>
    <w:rsid w:val="00867088"/>
    <w:rsid w:val="0086736E"/>
    <w:rsid w:val="008B0C82"/>
    <w:rsid w:val="008C5517"/>
    <w:rsid w:val="008D3AF3"/>
    <w:rsid w:val="008E0730"/>
    <w:rsid w:val="0092337E"/>
    <w:rsid w:val="0092730E"/>
    <w:rsid w:val="009550EC"/>
    <w:rsid w:val="009561DA"/>
    <w:rsid w:val="009605E2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17FBC"/>
    <w:rsid w:val="00B91F40"/>
    <w:rsid w:val="00B94615"/>
    <w:rsid w:val="00BA1B11"/>
    <w:rsid w:val="00BA5498"/>
    <w:rsid w:val="00BA6403"/>
    <w:rsid w:val="00BB0ACE"/>
    <w:rsid w:val="00BD0C12"/>
    <w:rsid w:val="00BD5E3D"/>
    <w:rsid w:val="00C07E7C"/>
    <w:rsid w:val="00C12A61"/>
    <w:rsid w:val="00C14141"/>
    <w:rsid w:val="00C2196F"/>
    <w:rsid w:val="00C23E95"/>
    <w:rsid w:val="00C577A1"/>
    <w:rsid w:val="00C74D2A"/>
    <w:rsid w:val="00C923E8"/>
    <w:rsid w:val="00C93478"/>
    <w:rsid w:val="00CC4CBA"/>
    <w:rsid w:val="00CD12B0"/>
    <w:rsid w:val="00D03706"/>
    <w:rsid w:val="00D037CD"/>
    <w:rsid w:val="00D432AD"/>
    <w:rsid w:val="00D46DCD"/>
    <w:rsid w:val="00D70657"/>
    <w:rsid w:val="00D739FD"/>
    <w:rsid w:val="00D90ED3"/>
    <w:rsid w:val="00D9696A"/>
    <w:rsid w:val="00D97E9A"/>
    <w:rsid w:val="00DD0EDB"/>
    <w:rsid w:val="00DD38B9"/>
    <w:rsid w:val="00DE2464"/>
    <w:rsid w:val="00E06F22"/>
    <w:rsid w:val="00E13592"/>
    <w:rsid w:val="00E256BD"/>
    <w:rsid w:val="00E27575"/>
    <w:rsid w:val="00E317E2"/>
    <w:rsid w:val="00E3334C"/>
    <w:rsid w:val="00E41EFD"/>
    <w:rsid w:val="00E42A50"/>
    <w:rsid w:val="00E4751B"/>
    <w:rsid w:val="00E66B1E"/>
    <w:rsid w:val="00E874DC"/>
    <w:rsid w:val="00EC1431"/>
    <w:rsid w:val="00ED7A5A"/>
    <w:rsid w:val="00EE6740"/>
    <w:rsid w:val="00EF0390"/>
    <w:rsid w:val="00F57731"/>
    <w:rsid w:val="00F735E6"/>
    <w:rsid w:val="00FB4F4A"/>
    <w:rsid w:val="00FC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F04536"/>
  <w15:chartTrackingRefBased/>
  <w15:docId w15:val="{EC9D6B85-736A-4597-9944-9BBF86424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57F2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rsid w:val="002D25B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DD6A6-52BE-4450-AE1E-F5DF5FC39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2156</Words>
  <Characters>14719</Characters>
  <Application>Microsoft Office Word</Application>
  <DocSecurity>0</DocSecurity>
  <Lines>122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16842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Justyna Domino</cp:lastModifiedBy>
  <cp:revision>4</cp:revision>
  <cp:lastPrinted>2024-04-18T05:53:00Z</cp:lastPrinted>
  <dcterms:created xsi:type="dcterms:W3CDTF">2025-07-10T11:59:00Z</dcterms:created>
  <dcterms:modified xsi:type="dcterms:W3CDTF">2025-07-11T11:31:00Z</dcterms:modified>
</cp:coreProperties>
</file>