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239BA" w14:textId="300F6F31" w:rsid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  <w:r w:rsidRPr="00233526">
        <w:rPr>
          <w:b/>
          <w:sz w:val="22"/>
          <w:szCs w:val="22"/>
        </w:rPr>
        <w:t>Załącznik nr 1</w:t>
      </w:r>
    </w:p>
    <w:p w14:paraId="2E9E1901" w14:textId="77777777" w:rsidR="00233526" w:rsidRP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</w:p>
    <w:p w14:paraId="512960D4" w14:textId="0FC3431C" w:rsidR="00233526" w:rsidRPr="00524B40" w:rsidRDefault="00233526" w:rsidP="0023352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B749855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04BD4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67DD78A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66A52D2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27F81CF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747B8E3C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430C8C9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537A0279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0ABDCDB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2E891B87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CF1D92A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0CF46B2C" w14:textId="40E77DB3" w:rsidR="00233526" w:rsidRPr="00233526" w:rsidRDefault="00233526" w:rsidP="00233526">
      <w:r w:rsidRPr="00233526">
        <w:t>Do: Nazwa i siedziba Zamawiającego:</w:t>
      </w:r>
    </w:p>
    <w:p w14:paraId="1F304174" w14:textId="6A96E159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1579A0DD" w:rsidR="00642ABE" w:rsidRDefault="00642ABE" w:rsidP="00642AB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E7108" w:rsidRPr="004E7108">
        <w:rPr>
          <w:b/>
        </w:rPr>
        <w:t>Dostawa urządzeń AGD dla Miasteczka Studenckiego AGH w Krakowie</w:t>
      </w:r>
      <w:r>
        <w:rPr>
          <w:b/>
          <w:sz w:val="26"/>
        </w:rPr>
        <w:t xml:space="preserve">, </w:t>
      </w:r>
      <w:r w:rsidR="002F5628">
        <w:rPr>
          <w:b/>
          <w:sz w:val="26"/>
        </w:rPr>
        <w:br/>
      </w:r>
      <w:r w:rsidR="007F5EB5">
        <w:rPr>
          <w:b/>
          <w:sz w:val="26"/>
        </w:rPr>
        <w:t>nr sprawy: DE</w:t>
      </w:r>
      <w:r w:rsidR="002F0089">
        <w:rPr>
          <w:b/>
          <w:sz w:val="26"/>
        </w:rPr>
        <w:t>-</w:t>
      </w:r>
      <w:r w:rsidR="007F5EB5">
        <w:rPr>
          <w:b/>
          <w:sz w:val="26"/>
        </w:rPr>
        <w:t>dzp</w:t>
      </w:r>
      <w:bookmarkStart w:id="0" w:name="_GoBack"/>
      <w:bookmarkEnd w:id="0"/>
      <w:r>
        <w:rPr>
          <w:b/>
          <w:sz w:val="26"/>
        </w:rPr>
        <w:t>.272-</w:t>
      </w:r>
      <w:r w:rsidR="00C207B6">
        <w:rPr>
          <w:b/>
          <w:sz w:val="26"/>
        </w:rPr>
        <w:t>400</w:t>
      </w:r>
      <w:r>
        <w:rPr>
          <w:b/>
          <w:sz w:val="26"/>
        </w:rPr>
        <w:t>/2</w:t>
      </w:r>
      <w:r w:rsidR="00C207B6">
        <w:rPr>
          <w:b/>
          <w:sz w:val="26"/>
        </w:rPr>
        <w:t>5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 w:rsidR="002F5628">
        <w:br/>
      </w:r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</w:pPr>
    </w:p>
    <w:p w14:paraId="21A38BA3" w14:textId="0A5D25C2" w:rsidR="004E7108" w:rsidRDefault="004E7108" w:rsidP="00642ABE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>Z</w:t>
      </w:r>
      <w:r w:rsidR="0045180B">
        <w:rPr>
          <w:b/>
          <w:bCs/>
          <w:color w:val="0070C0"/>
        </w:rPr>
        <w:t>ADANIE</w:t>
      </w:r>
      <w:r w:rsidRPr="004E7108">
        <w:rPr>
          <w:b/>
          <w:bCs/>
          <w:color w:val="0070C0"/>
        </w:rPr>
        <w:t xml:space="preserve"> nr 1</w:t>
      </w:r>
    </w:p>
    <w:p w14:paraId="6D0EB109" w14:textId="31485E71" w:rsidR="004E7108" w:rsidRPr="009D7F1C" w:rsidRDefault="00447195" w:rsidP="00447195">
      <w:pPr>
        <w:widowControl w:val="0"/>
        <w:ind w:right="1"/>
        <w:jc w:val="both"/>
        <w:rPr>
          <w:b/>
          <w:bCs/>
          <w:color w:val="0070C0"/>
        </w:rPr>
      </w:pPr>
      <w:r w:rsidRPr="00447195">
        <w:rPr>
          <w:b/>
          <w:bCs/>
          <w:color w:val="0070C0"/>
        </w:rPr>
        <w:t>Dostawa chłodziarko-zamrażarek</w:t>
      </w:r>
      <w:r w:rsidRPr="00447195">
        <w:t xml:space="preserve"> </w:t>
      </w:r>
      <w:r w:rsidRPr="00447195">
        <w:rPr>
          <w:b/>
          <w:bCs/>
          <w:color w:val="0070C0"/>
        </w:rPr>
        <w:t>wraz z ich instalacją w pokojach studenckich</w:t>
      </w:r>
      <w:r w:rsidR="009D7F1C">
        <w:rPr>
          <w:b/>
          <w:bCs/>
          <w:color w:val="0070C0"/>
        </w:rPr>
        <w:t xml:space="preserve"> </w:t>
      </w:r>
    </w:p>
    <w:tbl>
      <w:tblPr>
        <w:tblW w:w="1010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641"/>
      </w:tblGrid>
      <w:tr w:rsidR="00642ABE" w14:paraId="0281C776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D66DD3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030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866B6D" w14:textId="77777777" w:rsidR="00642ABE" w:rsidRDefault="00642ABE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BD3E5FA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2A7632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535D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FD64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4FCDCE1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B271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4FAE1DC7" w14:textId="3A62EC9B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 w:rsidR="008B76F6"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B92A1E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B919E0A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C6890A4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42ABE" w14:paraId="6E14B6D7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CDB24A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3D921C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1B02C2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458400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E5BE55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C37D8D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B44651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FA5ED4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642ABE" w14:paraId="136AF990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7258" w14:textId="4C6DEB29" w:rsidR="00642ABE" w:rsidRPr="00F91BA3" w:rsidRDefault="009D7F1C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F91BA3" w:rsidRPr="00F91BA3">
              <w:rPr>
                <w:b/>
                <w:bCs/>
                <w:sz w:val="16"/>
                <w:szCs w:val="16"/>
              </w:rPr>
              <w:t>.A)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75D4" w14:textId="24A98F33" w:rsidR="00642ABE" w:rsidRPr="0045180B" w:rsidRDefault="00C207B6" w:rsidP="00447195">
            <w:pPr>
              <w:ind w:right="425"/>
              <w:rPr>
                <w:b/>
                <w:sz w:val="16"/>
                <w:szCs w:val="16"/>
              </w:rPr>
            </w:pPr>
            <w:bookmarkStart w:id="1" w:name="_Hlk202871669"/>
            <w:r w:rsidRPr="0045180B">
              <w:rPr>
                <w:b/>
                <w:sz w:val="16"/>
                <w:szCs w:val="16"/>
              </w:rPr>
              <w:t xml:space="preserve">Chłodziarko-zamrażarka </w:t>
            </w:r>
            <w:bookmarkEnd w:id="1"/>
            <w:proofErr w:type="spellStart"/>
            <w:r w:rsidR="00447195" w:rsidRPr="0045180B">
              <w:rPr>
                <w:b/>
                <w:sz w:val="16"/>
                <w:szCs w:val="16"/>
              </w:rPr>
              <w:t>podblatow</w:t>
            </w:r>
            <w:r w:rsidR="009D7F1C" w:rsidRPr="0045180B">
              <w:rPr>
                <w:b/>
                <w:sz w:val="16"/>
                <w:szCs w:val="16"/>
              </w:rPr>
              <w:t>a</w:t>
            </w:r>
            <w:proofErr w:type="spellEnd"/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3A62" w14:textId="77777777" w:rsidR="00642ABE" w:rsidRDefault="00642ABE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7874" w14:textId="739CCAE5" w:rsidR="00642ABE" w:rsidRPr="00F91BA3" w:rsidRDefault="00C207B6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r w:rsidR="00397EB4" w:rsidRPr="00F91BA3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AC1F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F1A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01B66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FC810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</w:tr>
      <w:tr w:rsidR="00447195" w14:paraId="6747A0C3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15E0" w14:textId="68D2D3D6" w:rsidR="00447195" w:rsidRPr="00F91BA3" w:rsidRDefault="00447195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2</w:t>
            </w:r>
            <w:r w:rsidR="00F91BA3" w:rsidRPr="00F91BA3">
              <w:rPr>
                <w:b/>
                <w:bCs/>
                <w:sz w:val="16"/>
                <w:szCs w:val="16"/>
              </w:rPr>
              <w:t>.B)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043" w14:textId="63B7B946" w:rsidR="00447195" w:rsidRPr="0045180B" w:rsidRDefault="00C207B6" w:rsidP="00447195">
            <w:pPr>
              <w:ind w:right="425"/>
              <w:rPr>
                <w:b/>
                <w:sz w:val="16"/>
                <w:szCs w:val="16"/>
              </w:rPr>
            </w:pPr>
            <w:r w:rsidRPr="0045180B">
              <w:rPr>
                <w:b/>
                <w:sz w:val="16"/>
                <w:szCs w:val="16"/>
              </w:rPr>
              <w:t xml:space="preserve">Chłodziarko-zamrażarka </w:t>
            </w:r>
            <w:r w:rsidR="00447195" w:rsidRPr="0045180B">
              <w:rPr>
                <w:b/>
                <w:sz w:val="16"/>
                <w:szCs w:val="16"/>
              </w:rPr>
              <w:t>dwudrzwiow</w:t>
            </w:r>
            <w:r w:rsidR="009D7F1C" w:rsidRPr="0045180B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A4AC" w14:textId="77777777" w:rsidR="00447195" w:rsidRDefault="00447195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1527" w14:textId="18C251A1" w:rsidR="00447195" w:rsidRPr="00F91BA3" w:rsidRDefault="00C207B6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r w:rsidR="00447195" w:rsidRPr="00F91BA3">
              <w:rPr>
                <w:b/>
                <w:bCs/>
                <w:sz w:val="16"/>
                <w:szCs w:val="16"/>
              </w:rPr>
              <w:t>szt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5BA1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D687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EC4E0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5371F5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</w:tr>
      <w:tr w:rsidR="00447195" w14:paraId="50B2D9E0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621C" w14:textId="07C7573C" w:rsidR="00447195" w:rsidRPr="00F91BA3" w:rsidRDefault="00447195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3</w:t>
            </w:r>
            <w:r w:rsidR="00F91BA3" w:rsidRPr="00F91BA3">
              <w:rPr>
                <w:b/>
                <w:bCs/>
                <w:sz w:val="16"/>
                <w:szCs w:val="16"/>
              </w:rPr>
              <w:t>.C)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9348" w14:textId="33C9A747" w:rsidR="00447195" w:rsidRPr="0045180B" w:rsidRDefault="009D7F1C" w:rsidP="00447195">
            <w:pPr>
              <w:ind w:right="425"/>
              <w:rPr>
                <w:b/>
                <w:sz w:val="16"/>
                <w:szCs w:val="16"/>
              </w:rPr>
            </w:pPr>
            <w:r w:rsidRPr="0045180B">
              <w:rPr>
                <w:b/>
                <w:sz w:val="16"/>
                <w:szCs w:val="16"/>
              </w:rPr>
              <w:t>C</w:t>
            </w:r>
            <w:r w:rsidR="00447195" w:rsidRPr="0045180B">
              <w:rPr>
                <w:b/>
                <w:sz w:val="16"/>
                <w:szCs w:val="16"/>
              </w:rPr>
              <w:t>hłodziarko-</w:t>
            </w:r>
            <w:r w:rsidRPr="0045180B">
              <w:rPr>
                <w:b/>
                <w:sz w:val="16"/>
                <w:szCs w:val="16"/>
              </w:rPr>
              <w:t>zamrażarka</w:t>
            </w:r>
            <w:r w:rsidR="00447195" w:rsidRPr="0045180B">
              <w:rPr>
                <w:b/>
                <w:sz w:val="16"/>
                <w:szCs w:val="16"/>
              </w:rPr>
              <w:t xml:space="preserve"> jednodrzwiow</w:t>
            </w:r>
            <w:r w:rsidRPr="0045180B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F317" w14:textId="77777777" w:rsidR="00447195" w:rsidRDefault="00447195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B391" w14:textId="26193B69" w:rsidR="00447195" w:rsidRPr="00F91BA3" w:rsidRDefault="00C207B6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  <w:r w:rsidR="00447195" w:rsidRPr="00F91BA3">
              <w:rPr>
                <w:b/>
                <w:bCs/>
                <w:sz w:val="16"/>
                <w:szCs w:val="16"/>
              </w:rPr>
              <w:t>0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r w:rsidR="00447195" w:rsidRPr="00F91BA3">
              <w:rPr>
                <w:b/>
                <w:bCs/>
                <w:sz w:val="16"/>
                <w:szCs w:val="16"/>
              </w:rPr>
              <w:t>szt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7EF8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B9E7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8D832D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EE07ED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</w:tr>
      <w:tr w:rsidR="00642ABE" w14:paraId="6B7FB4A1" w14:textId="77777777" w:rsidTr="00397EB4">
        <w:trPr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378FEE8" w14:textId="77777777" w:rsidR="00642ABE" w:rsidRDefault="00642ABE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D7DE80" w14:textId="77777777" w:rsidR="00642ABE" w:rsidRDefault="00642ABE">
            <w:pPr>
              <w:ind w:right="425"/>
              <w:rPr>
                <w:sz w:val="22"/>
              </w:rPr>
            </w:pPr>
          </w:p>
        </w:tc>
      </w:tr>
    </w:tbl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p w14:paraId="75CE6925" w14:textId="77777777" w:rsidR="00642ABE" w:rsidRPr="00397EB4" w:rsidRDefault="00642ABE" w:rsidP="00642ABE">
      <w:pPr>
        <w:widowControl w:val="0"/>
        <w:ind w:right="1"/>
        <w:jc w:val="both"/>
        <w:rPr>
          <w:sz w:val="22"/>
          <w:szCs w:val="22"/>
        </w:rPr>
      </w:pPr>
      <w:r w:rsidRPr="00397EB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AA4AC14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6A6A23A6" w14:textId="77777777" w:rsidR="00642ABE" w:rsidRPr="00397EB4" w:rsidRDefault="00642ABE" w:rsidP="00642ABE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04E693D7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1896AB18" w14:textId="1CBE8399" w:rsidR="00233526" w:rsidRDefault="00642ABE" w:rsidP="00642ABE">
      <w:pPr>
        <w:widowControl w:val="0"/>
        <w:ind w:right="1"/>
        <w:jc w:val="both"/>
        <w:rPr>
          <w:b/>
          <w:bCs/>
          <w:sz w:val="22"/>
          <w:szCs w:val="22"/>
        </w:rPr>
      </w:pPr>
      <w:bookmarkStart w:id="2" w:name="_Hlk164261472"/>
      <w:r w:rsidRPr="00397EB4">
        <w:rPr>
          <w:b/>
          <w:sz w:val="22"/>
          <w:szCs w:val="22"/>
        </w:rPr>
        <w:t xml:space="preserve">Termin realizacji zamówienia: </w:t>
      </w:r>
      <w:r w:rsidR="004E7108" w:rsidRPr="00397EB4">
        <w:rPr>
          <w:b/>
          <w:bCs/>
          <w:sz w:val="22"/>
          <w:szCs w:val="22"/>
        </w:rPr>
        <w:t>do 14 dni od daty podpisania umowy</w:t>
      </w:r>
      <w:r w:rsidR="008B76F6">
        <w:rPr>
          <w:b/>
          <w:bCs/>
          <w:sz w:val="22"/>
          <w:szCs w:val="22"/>
        </w:rPr>
        <w:t xml:space="preserve">. </w:t>
      </w:r>
      <w:bookmarkStart w:id="3" w:name="_Hlk202871681"/>
      <w:r w:rsidR="008B76F6">
        <w:rPr>
          <w:b/>
          <w:bCs/>
          <w:sz w:val="22"/>
          <w:szCs w:val="22"/>
        </w:rPr>
        <w:t>Zamówienie do DS.</w:t>
      </w:r>
      <w:r w:rsidR="00C207B6">
        <w:rPr>
          <w:b/>
          <w:bCs/>
          <w:sz w:val="22"/>
          <w:szCs w:val="22"/>
        </w:rPr>
        <w:t>7 Zaścianek</w:t>
      </w:r>
      <w:r w:rsidR="008B76F6">
        <w:rPr>
          <w:b/>
          <w:bCs/>
          <w:sz w:val="22"/>
          <w:szCs w:val="22"/>
        </w:rPr>
        <w:t xml:space="preserve"> musi zostać zrealizowane do 14 dni od 2</w:t>
      </w:r>
      <w:r w:rsidR="00C207B6">
        <w:rPr>
          <w:b/>
          <w:bCs/>
          <w:sz w:val="22"/>
          <w:szCs w:val="22"/>
        </w:rPr>
        <w:t>5</w:t>
      </w:r>
      <w:r w:rsidR="008B76F6">
        <w:rPr>
          <w:b/>
          <w:bCs/>
          <w:sz w:val="22"/>
          <w:szCs w:val="22"/>
        </w:rPr>
        <w:t>.08.202</w:t>
      </w:r>
      <w:r w:rsidR="00C207B6">
        <w:rPr>
          <w:b/>
          <w:bCs/>
          <w:sz w:val="22"/>
          <w:szCs w:val="22"/>
        </w:rPr>
        <w:t>5 r.</w:t>
      </w:r>
      <w:bookmarkEnd w:id="3"/>
    </w:p>
    <w:bookmarkEnd w:id="2"/>
    <w:p w14:paraId="6540374D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5BE01BBC" w14:textId="31677012" w:rsidR="004E7108" w:rsidRPr="00397EB4" w:rsidRDefault="00642ABE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……………………</w:t>
      </w:r>
      <w:r w:rsidR="00915EB7">
        <w:rPr>
          <w:sz w:val="22"/>
          <w:szCs w:val="22"/>
        </w:rPr>
        <w:t xml:space="preserve"> </w:t>
      </w:r>
      <w:r w:rsidRPr="00397EB4">
        <w:rPr>
          <w:sz w:val="22"/>
          <w:szCs w:val="22"/>
        </w:rPr>
        <w:t xml:space="preserve"> </w:t>
      </w:r>
      <w:r w:rsidR="004E7108" w:rsidRPr="008B76F6">
        <w:rPr>
          <w:i/>
          <w:sz w:val="22"/>
          <w:szCs w:val="22"/>
          <w:highlight w:val="yellow"/>
        </w:rPr>
        <w:t>(kryterium oceny ofert)</w:t>
      </w:r>
    </w:p>
    <w:p w14:paraId="6B966734" w14:textId="3F94E2EC" w:rsidR="00642ABE" w:rsidRDefault="00642ABE" w:rsidP="00642ABE">
      <w:pPr>
        <w:widowControl w:val="0"/>
        <w:ind w:right="1"/>
        <w:jc w:val="both"/>
        <w:rPr>
          <w:b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b/>
        </w:rPr>
      </w:pPr>
    </w:p>
    <w:p w14:paraId="49A3A0B7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sz w:val="22"/>
        </w:rPr>
        <w:lastRenderedPageBreak/>
        <w:t xml:space="preserve">Oświadczamy, że zgodnie z ustawą z dnia 6 marca 2018 r. Prawo przedsiębiorców, należymy do małych lub średnich przedsiębiorców: </w:t>
      </w:r>
      <w:r w:rsidRPr="00233526">
        <w:rPr>
          <w:b/>
          <w:bCs/>
          <w:sz w:val="22"/>
        </w:rPr>
        <w:t>TAK/NIE</w:t>
      </w:r>
    </w:p>
    <w:p w14:paraId="255974DC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b/>
          <w:bCs/>
          <w:sz w:val="22"/>
        </w:rPr>
        <w:t>Termin płatności:</w:t>
      </w:r>
      <w:r w:rsidRPr="00233526">
        <w:rPr>
          <w:sz w:val="22"/>
        </w:rPr>
        <w:t xml:space="preserve">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314AF26" w14:textId="68A52BF1" w:rsidR="004E7108" w:rsidRPr="009D7F1C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Z</w:t>
      </w:r>
      <w:r w:rsidR="0045180B">
        <w:rPr>
          <w:b/>
          <w:bCs/>
          <w:color w:val="0070C0"/>
        </w:rPr>
        <w:t>ADANIE</w:t>
      </w:r>
      <w:r w:rsidRPr="009D7F1C">
        <w:rPr>
          <w:b/>
          <w:bCs/>
          <w:color w:val="0070C0"/>
        </w:rPr>
        <w:t xml:space="preserve"> nr 2</w:t>
      </w:r>
    </w:p>
    <w:p w14:paraId="1B8FFA02" w14:textId="5D37078E" w:rsidR="004E7108" w:rsidRPr="009D7F1C" w:rsidRDefault="00447195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Dostawa pralek automatycznych i elektrycznych, bębnowych suszarek do prania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71B1D18E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76D0DA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3728E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2889AC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33652F8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19B28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20AD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64C8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6734F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ACAEEB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BBF3753" w14:textId="44B9BA28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 w:rsidR="008B76F6"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BA4FB5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390A373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EDB64A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78EEDF55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C121E8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3E9BB9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E8C4E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D68A5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85FCD4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4126F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806BF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BA5F8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0E6FA5F4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A94D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713DDEB0" w14:textId="6947632B" w:rsidR="004E7108" w:rsidRPr="00F91BA3" w:rsidRDefault="004E7108" w:rsidP="00B02DAB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A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FF8B" w14:textId="7900D198" w:rsidR="004E7108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</w:t>
            </w:r>
            <w:r w:rsidR="009D7F1C">
              <w:rPr>
                <w:b/>
                <w:sz w:val="16"/>
                <w:szCs w:val="16"/>
              </w:rPr>
              <w:t xml:space="preserve">ralka </w:t>
            </w:r>
            <w:r>
              <w:rPr>
                <w:b/>
                <w:sz w:val="16"/>
                <w:szCs w:val="16"/>
              </w:rPr>
              <w:t>automatyczn</w:t>
            </w:r>
            <w:r w:rsidR="009D7F1C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036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6CB5" w14:textId="62EB9E47" w:rsidR="004E7108" w:rsidRPr="00A66138" w:rsidRDefault="00394453" w:rsidP="007D6260">
            <w:pPr>
              <w:ind w:right="-70"/>
              <w:rPr>
                <w:b/>
                <w:sz w:val="16"/>
                <w:szCs w:val="16"/>
              </w:rPr>
            </w:pPr>
            <w:r w:rsidRPr="00A66138">
              <w:rPr>
                <w:b/>
                <w:sz w:val="16"/>
                <w:szCs w:val="16"/>
              </w:rPr>
              <w:t>51</w:t>
            </w:r>
            <w:r w:rsidR="007D6260" w:rsidRPr="00A66138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3238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7FB5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133C3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9CE64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77DE2285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2A06" w14:textId="0AFE7CAB" w:rsidR="004E7108" w:rsidRPr="00F91BA3" w:rsidRDefault="004E7108" w:rsidP="00B02DAB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2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B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24B6" w14:textId="7FF581AC" w:rsidR="004E7108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  <w:r w:rsidR="009D7F1C">
              <w:rPr>
                <w:b/>
                <w:sz w:val="16"/>
                <w:szCs w:val="16"/>
              </w:rPr>
              <w:t>lektryczna</w:t>
            </w:r>
            <w:r>
              <w:rPr>
                <w:b/>
                <w:sz w:val="16"/>
                <w:szCs w:val="16"/>
              </w:rPr>
              <w:t xml:space="preserve"> </w:t>
            </w:r>
            <w:r w:rsidR="009D7F1C">
              <w:rPr>
                <w:b/>
                <w:sz w:val="16"/>
                <w:szCs w:val="16"/>
              </w:rPr>
              <w:t xml:space="preserve"> bębnowa suszarka</w:t>
            </w:r>
            <w:r w:rsidRPr="007D6260">
              <w:rPr>
                <w:b/>
                <w:sz w:val="16"/>
                <w:szCs w:val="16"/>
              </w:rPr>
              <w:t xml:space="preserve"> do prania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2FC3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16EB" w14:textId="705F09D5" w:rsidR="004E7108" w:rsidRPr="00A66138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A66138">
              <w:rPr>
                <w:b/>
                <w:bCs/>
                <w:sz w:val="16"/>
                <w:szCs w:val="16"/>
              </w:rPr>
              <w:t>3</w:t>
            </w:r>
            <w:r w:rsidR="00394453" w:rsidRPr="00A66138">
              <w:rPr>
                <w:b/>
                <w:bCs/>
                <w:sz w:val="16"/>
                <w:szCs w:val="16"/>
              </w:rPr>
              <w:t>0</w:t>
            </w:r>
            <w:r w:rsidR="004E7108" w:rsidRPr="00A66138">
              <w:rPr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0F5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1C0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E7300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B580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11D209B3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B0998B6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3441E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41CAE162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1F353FC6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8DC5A3B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87E7855" w14:textId="77777777" w:rsidR="004E7108" w:rsidRPr="00397EB4" w:rsidRDefault="004E7108" w:rsidP="004E7108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46DB01C3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</w:p>
    <w:p w14:paraId="47A9E4F2" w14:textId="4CDE5B08" w:rsidR="004E7108" w:rsidRPr="00397EB4" w:rsidRDefault="008B76F6" w:rsidP="004E7108">
      <w:pPr>
        <w:widowControl w:val="0"/>
        <w:ind w:right="1"/>
        <w:jc w:val="both"/>
        <w:rPr>
          <w:b/>
          <w:sz w:val="22"/>
          <w:szCs w:val="22"/>
        </w:rPr>
      </w:pPr>
      <w:r w:rsidRPr="008B76F6">
        <w:rPr>
          <w:b/>
          <w:bCs/>
          <w:sz w:val="22"/>
          <w:szCs w:val="22"/>
        </w:rPr>
        <w:t xml:space="preserve">Termin realizacji zamówienia: do 14 dni od daty podpisania umowy. </w:t>
      </w:r>
      <w:r w:rsidR="00394453">
        <w:rPr>
          <w:b/>
          <w:bCs/>
          <w:sz w:val="22"/>
          <w:szCs w:val="22"/>
        </w:rPr>
        <w:t>Zamówienie do DS.7 Zaścianek musi zostać zrealizowane do 14 dni od 25.08.2025 r.</w:t>
      </w:r>
    </w:p>
    <w:p w14:paraId="5BC0EB88" w14:textId="0697D6FA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</w:t>
      </w:r>
      <w:r w:rsidR="00915EB7">
        <w:rPr>
          <w:sz w:val="22"/>
          <w:szCs w:val="22"/>
        </w:rPr>
        <w:t xml:space="preserve">    </w:t>
      </w:r>
      <w:r w:rsidRPr="00397EB4">
        <w:rPr>
          <w:sz w:val="22"/>
          <w:szCs w:val="22"/>
        </w:rPr>
        <w:t xml:space="preserve"> </w:t>
      </w:r>
      <w:r w:rsidRPr="008B76F6">
        <w:rPr>
          <w:i/>
          <w:sz w:val="22"/>
          <w:szCs w:val="22"/>
          <w:highlight w:val="yellow"/>
        </w:rPr>
        <w:t>(kryterium oceny ofert)</w:t>
      </w:r>
    </w:p>
    <w:p w14:paraId="1318B586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35F8857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7F2159D7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D807A5A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E2A23F" w14:textId="77777777" w:rsidR="00233526" w:rsidRDefault="00233526" w:rsidP="00233526">
      <w:pPr>
        <w:rPr>
          <w:b/>
          <w:sz w:val="22"/>
          <w:szCs w:val="22"/>
          <w:u w:val="single"/>
        </w:rPr>
      </w:pPr>
    </w:p>
    <w:p w14:paraId="4AEA881C" w14:textId="22747703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9066396" w14:textId="352765DB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F15E0E8" w14:textId="760B2E53" w:rsidR="004E7108" w:rsidRPr="009D7F1C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Z</w:t>
      </w:r>
      <w:r w:rsidR="0045180B">
        <w:rPr>
          <w:b/>
          <w:bCs/>
          <w:color w:val="0070C0"/>
        </w:rPr>
        <w:t>ADANIE</w:t>
      </w:r>
      <w:r w:rsidRPr="009D7F1C">
        <w:rPr>
          <w:b/>
          <w:bCs/>
          <w:color w:val="0070C0"/>
        </w:rPr>
        <w:t xml:space="preserve"> nr 3</w:t>
      </w:r>
    </w:p>
    <w:p w14:paraId="3562040A" w14:textId="110D2436" w:rsidR="004E7108" w:rsidRPr="009D7F1C" w:rsidRDefault="007D6260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Dostawa drobnego sprzętu AGD</w:t>
      </w:r>
    </w:p>
    <w:tbl>
      <w:tblPr>
        <w:tblW w:w="1012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655"/>
        <w:gridCol w:w="1277"/>
        <w:gridCol w:w="1134"/>
        <w:gridCol w:w="657"/>
        <w:gridCol w:w="6"/>
        <w:gridCol w:w="1560"/>
        <w:gridCol w:w="7"/>
      </w:tblGrid>
      <w:tr w:rsidR="004E7108" w14:paraId="239C9E39" w14:textId="77777777" w:rsidTr="00A66138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41D2DF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43635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45FE02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702E558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6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550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2CDB5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8540E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51ED6BA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49072C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8A4DA5B" w14:textId="167098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 w:rsidR="008B76F6"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5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59B7D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7ED8FD6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FB3E67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6FD126FF" w14:textId="77777777" w:rsidTr="00A66138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6EBF6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E1CE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D34F1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DE21F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28A50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F57B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E478A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52D2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326E9CC4" w14:textId="77777777" w:rsidTr="00A6613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FA3C" w14:textId="096F1458" w:rsidR="00F91BA3" w:rsidRPr="00F91BA3" w:rsidRDefault="004E7108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A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897F" w14:textId="1FB6153B" w:rsidR="004E7108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Odkurzacz bezworkowy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7B5F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6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A1C3" w14:textId="6D0AD05C" w:rsidR="004E7108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A66138">
              <w:rPr>
                <w:b/>
                <w:bCs/>
                <w:sz w:val="16"/>
                <w:szCs w:val="16"/>
              </w:rPr>
              <w:t>2</w:t>
            </w:r>
            <w:r w:rsidR="00397EB4" w:rsidRPr="00F91BA3">
              <w:rPr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7CCD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787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4960B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2D06E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7D6260" w14:paraId="4871552A" w14:textId="77777777" w:rsidTr="00A66138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84BE" w14:textId="0653ECF6" w:rsidR="007D6260" w:rsidRPr="00F91BA3" w:rsidRDefault="00A66138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B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68A8" w14:textId="1A1ABDB0" w:rsidR="007D6260" w:rsidRPr="007D6260" w:rsidRDefault="009D7F1C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Kuchenka</w:t>
            </w:r>
            <w:r w:rsidR="007D6260">
              <w:rPr>
                <w:b/>
                <w:sz w:val="16"/>
                <w:szCs w:val="16"/>
              </w:rPr>
              <w:t xml:space="preserve"> mikrofalow</w:t>
            </w:r>
            <w:r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C3C7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A5D3" w14:textId="3FD8A80B" w:rsidR="007D6260" w:rsidRPr="00F91BA3" w:rsidRDefault="00A66138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  <w:r w:rsidR="007D6260" w:rsidRPr="00F91BA3">
              <w:rPr>
                <w:b/>
                <w:bCs/>
                <w:sz w:val="16"/>
                <w:szCs w:val="16"/>
              </w:rPr>
              <w:t>3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r w:rsidR="007D6260" w:rsidRPr="00F91BA3">
              <w:rPr>
                <w:b/>
                <w:bCs/>
                <w:sz w:val="16"/>
                <w:szCs w:val="16"/>
              </w:rPr>
              <w:t>szt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6524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1FF2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ED6926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E78F4D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4E7108" w14:paraId="6304877E" w14:textId="77777777" w:rsidTr="00A66138">
        <w:trPr>
          <w:gridAfter w:val="1"/>
          <w:wAfter w:w="7" w:type="dxa"/>
          <w:trHeight w:val="163"/>
        </w:trPr>
        <w:tc>
          <w:tcPr>
            <w:tcW w:w="8556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596D9B2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2A762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3FCEE33C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7EF0554D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056960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BA87233" w14:textId="77777777" w:rsidR="004E7108" w:rsidRDefault="004E7108" w:rsidP="004E7108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2831DEB4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65A6104D" w14:textId="6BC7F777" w:rsidR="008B76F6" w:rsidRDefault="008B76F6" w:rsidP="004E7108">
      <w:pPr>
        <w:widowControl w:val="0"/>
        <w:ind w:right="1"/>
        <w:jc w:val="both"/>
        <w:rPr>
          <w:b/>
        </w:rPr>
      </w:pPr>
      <w:r w:rsidRPr="008B76F6">
        <w:rPr>
          <w:b/>
        </w:rPr>
        <w:lastRenderedPageBreak/>
        <w:t xml:space="preserve">Termin realizacji zamówienia: do 14 dni od daty podpisania umowy. </w:t>
      </w:r>
      <w:r w:rsidR="00394453">
        <w:rPr>
          <w:b/>
          <w:bCs/>
          <w:sz w:val="22"/>
          <w:szCs w:val="22"/>
        </w:rPr>
        <w:t>Zamówienie do DS.7 Zaścianek musi zostać zrealizowane do 14 dni od 25.08.2025 r.</w:t>
      </w:r>
    </w:p>
    <w:p w14:paraId="60B5CB47" w14:textId="40EA301F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 </w:t>
      </w:r>
      <w:r w:rsidRPr="008B76F6">
        <w:rPr>
          <w:i/>
          <w:highlight w:val="yellow"/>
        </w:rPr>
        <w:t>(kryterium oceny ofert</w:t>
      </w:r>
      <w:r>
        <w:rPr>
          <w:i/>
        </w:rPr>
        <w:t>)</w:t>
      </w:r>
    </w:p>
    <w:p w14:paraId="39444ED7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C9B6565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108DA4B1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4F3E6D8" w14:textId="77777777" w:rsidR="00233526" w:rsidRDefault="00233526" w:rsidP="00233526">
      <w:pPr>
        <w:rPr>
          <w:b/>
          <w:sz w:val="22"/>
          <w:szCs w:val="22"/>
          <w:u w:val="single"/>
        </w:rPr>
      </w:pPr>
    </w:p>
    <w:p w14:paraId="47B69A62" w14:textId="0F0A57FC" w:rsidR="00A66138" w:rsidRPr="009D7F1C" w:rsidRDefault="00A66138" w:rsidP="00A6613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Z</w:t>
      </w:r>
      <w:r>
        <w:rPr>
          <w:b/>
          <w:bCs/>
          <w:color w:val="0070C0"/>
        </w:rPr>
        <w:t>ADANIE</w:t>
      </w:r>
      <w:r w:rsidRPr="009D7F1C">
        <w:rPr>
          <w:b/>
          <w:bCs/>
          <w:color w:val="0070C0"/>
        </w:rPr>
        <w:t xml:space="preserve"> nr </w:t>
      </w:r>
      <w:r>
        <w:rPr>
          <w:b/>
          <w:bCs/>
          <w:color w:val="0070C0"/>
        </w:rPr>
        <w:t>4</w:t>
      </w:r>
    </w:p>
    <w:p w14:paraId="434D7991" w14:textId="19A382B1" w:rsidR="00A66138" w:rsidRPr="009D7F1C" w:rsidRDefault="00A66138" w:rsidP="00A6613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 xml:space="preserve">Dostawa </w:t>
      </w:r>
      <w:r>
        <w:rPr>
          <w:b/>
          <w:bCs/>
          <w:color w:val="0070C0"/>
        </w:rPr>
        <w:t>60 szt. kuchenek z dwoma palnikami</w:t>
      </w:r>
    </w:p>
    <w:tbl>
      <w:tblPr>
        <w:tblW w:w="1012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655"/>
        <w:gridCol w:w="1277"/>
        <w:gridCol w:w="1134"/>
        <w:gridCol w:w="657"/>
        <w:gridCol w:w="6"/>
        <w:gridCol w:w="1560"/>
        <w:gridCol w:w="7"/>
      </w:tblGrid>
      <w:tr w:rsidR="00A66138" w14:paraId="48E3DA1D" w14:textId="77777777" w:rsidTr="002436F0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3D92F6" w14:textId="77777777" w:rsidR="00A66138" w:rsidRDefault="00A66138" w:rsidP="002436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3B8E54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D017BC" w14:textId="77777777" w:rsidR="00A66138" w:rsidRDefault="00A66138" w:rsidP="002436F0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582B84CD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6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928FD5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A48C4F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A799CD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0C424EA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C8FDDF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CC03E30" w14:textId="77777777" w:rsidR="00A66138" w:rsidRDefault="00A66138" w:rsidP="002436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[23%]</w:t>
            </w:r>
          </w:p>
        </w:tc>
        <w:tc>
          <w:tcPr>
            <w:tcW w:w="15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61E79AD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4A2EAB34" w14:textId="77777777" w:rsidR="00A66138" w:rsidRDefault="00A66138" w:rsidP="002436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7B6ABD0F" w14:textId="77777777" w:rsidR="00A66138" w:rsidRDefault="00A66138" w:rsidP="002436F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66138" w14:paraId="2EC5E7A9" w14:textId="77777777" w:rsidTr="002436F0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337980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C92414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79E16A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C98AA7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D91F21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8C157E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521812D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6585AD" w14:textId="77777777" w:rsidR="00A66138" w:rsidRDefault="00A66138" w:rsidP="002436F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66138" w14:paraId="518DF8A6" w14:textId="77777777" w:rsidTr="002436F0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FF81" w14:textId="14885F58" w:rsidR="00A66138" w:rsidRPr="00F91BA3" w:rsidRDefault="00A66138" w:rsidP="002436F0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FDA6" w14:textId="207574C1" w:rsidR="00A66138" w:rsidRDefault="00A66138" w:rsidP="002436F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Kuchenka z dwoma palnikami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9C41" w14:textId="77777777" w:rsidR="00A66138" w:rsidRDefault="00A66138" w:rsidP="002436F0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6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2003" w14:textId="6FB12FB9" w:rsidR="00A66138" w:rsidRPr="00F91BA3" w:rsidRDefault="00A66138" w:rsidP="002436F0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</w:t>
            </w:r>
            <w:r w:rsidRPr="00F91BA3">
              <w:rPr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E7FD" w14:textId="77777777" w:rsidR="00A66138" w:rsidRDefault="00A66138" w:rsidP="002436F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80AB" w14:textId="77777777" w:rsidR="00A66138" w:rsidRDefault="00A66138" w:rsidP="002436F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0FCF5" w14:textId="77777777" w:rsidR="00A66138" w:rsidRDefault="00A66138" w:rsidP="002436F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551EDD" w14:textId="77777777" w:rsidR="00A66138" w:rsidRDefault="00A66138" w:rsidP="002436F0">
            <w:pPr>
              <w:ind w:right="425"/>
              <w:rPr>
                <w:sz w:val="16"/>
                <w:szCs w:val="16"/>
              </w:rPr>
            </w:pPr>
          </w:p>
        </w:tc>
      </w:tr>
      <w:tr w:rsidR="00A66138" w14:paraId="17A183F7" w14:textId="77777777" w:rsidTr="002436F0">
        <w:trPr>
          <w:gridAfter w:val="1"/>
          <w:wAfter w:w="7" w:type="dxa"/>
          <w:trHeight w:val="163"/>
        </w:trPr>
        <w:tc>
          <w:tcPr>
            <w:tcW w:w="8556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09D66C5" w14:textId="77777777" w:rsidR="00A66138" w:rsidRDefault="00A66138" w:rsidP="002436F0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7C464C" w14:textId="77777777" w:rsidR="00A66138" w:rsidRDefault="00A66138" w:rsidP="002436F0">
            <w:pPr>
              <w:ind w:right="425"/>
              <w:rPr>
                <w:sz w:val="22"/>
              </w:rPr>
            </w:pPr>
          </w:p>
        </w:tc>
      </w:tr>
    </w:tbl>
    <w:p w14:paraId="2A50509B" w14:textId="77777777" w:rsidR="00A66138" w:rsidRDefault="00A66138" w:rsidP="00A66138">
      <w:pPr>
        <w:widowControl w:val="0"/>
        <w:ind w:right="1"/>
        <w:jc w:val="both"/>
        <w:rPr>
          <w:b/>
          <w:sz w:val="20"/>
        </w:rPr>
      </w:pPr>
    </w:p>
    <w:p w14:paraId="66312049" w14:textId="77777777" w:rsidR="00A66138" w:rsidRDefault="00A66138" w:rsidP="00A6613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05B08E24" w14:textId="77777777" w:rsidR="00A66138" w:rsidRDefault="00A66138" w:rsidP="00A66138">
      <w:pPr>
        <w:widowControl w:val="0"/>
        <w:ind w:right="1"/>
        <w:jc w:val="both"/>
        <w:rPr>
          <w:b/>
          <w:sz w:val="18"/>
        </w:rPr>
      </w:pPr>
    </w:p>
    <w:p w14:paraId="6149AF60" w14:textId="77777777" w:rsidR="00A66138" w:rsidRDefault="00A66138" w:rsidP="00A66138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62D9EDD5" w14:textId="77777777" w:rsidR="00A66138" w:rsidRDefault="00A66138" w:rsidP="00A66138">
      <w:pPr>
        <w:widowControl w:val="0"/>
        <w:ind w:right="1"/>
        <w:jc w:val="both"/>
        <w:rPr>
          <w:b/>
        </w:rPr>
      </w:pPr>
    </w:p>
    <w:p w14:paraId="5D85FD29" w14:textId="5950A31D" w:rsidR="00A66138" w:rsidRDefault="00A66138" w:rsidP="00A66138">
      <w:pPr>
        <w:widowControl w:val="0"/>
        <w:ind w:right="1"/>
        <w:jc w:val="both"/>
        <w:rPr>
          <w:b/>
        </w:rPr>
      </w:pPr>
      <w:r w:rsidRPr="008B76F6">
        <w:rPr>
          <w:b/>
        </w:rPr>
        <w:t>Termin realizacji zamówienia: do 14 dni od daty podpisania umowy.</w:t>
      </w:r>
    </w:p>
    <w:p w14:paraId="784E069A" w14:textId="77777777" w:rsidR="00A66138" w:rsidRDefault="00A66138" w:rsidP="00A66138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 </w:t>
      </w:r>
      <w:r w:rsidRPr="008B76F6">
        <w:rPr>
          <w:i/>
          <w:highlight w:val="yellow"/>
        </w:rPr>
        <w:t>(kryterium oceny ofert</w:t>
      </w:r>
      <w:r>
        <w:rPr>
          <w:i/>
        </w:rPr>
        <w:t>)</w:t>
      </w:r>
    </w:p>
    <w:p w14:paraId="646033AF" w14:textId="77777777" w:rsidR="00A66138" w:rsidRDefault="00A66138" w:rsidP="00A66138">
      <w:pPr>
        <w:widowControl w:val="0"/>
        <w:ind w:right="1"/>
        <w:jc w:val="both"/>
        <w:rPr>
          <w:b/>
        </w:rPr>
      </w:pPr>
    </w:p>
    <w:p w14:paraId="59ABB696" w14:textId="77777777" w:rsidR="00A66138" w:rsidRPr="00524B40" w:rsidRDefault="00A66138" w:rsidP="00A66138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2B88758E" w14:textId="77777777" w:rsidR="00A66138" w:rsidRPr="00524B40" w:rsidRDefault="00A66138" w:rsidP="00A66138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D1292FE" w14:textId="77777777" w:rsidR="00A66138" w:rsidRDefault="00A66138" w:rsidP="00A66138">
      <w:pPr>
        <w:rPr>
          <w:b/>
          <w:sz w:val="22"/>
          <w:szCs w:val="22"/>
          <w:u w:val="single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7C190641" w14:textId="77777777" w:rsidR="00233526" w:rsidRPr="00524B40" w:rsidRDefault="00233526" w:rsidP="00233526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6711E598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A1ED55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431AAC0C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471DDA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</w:t>
      </w:r>
      <w:r w:rsidRPr="00524B40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5117B3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71042" w14:textId="77777777" w:rsidR="00233526" w:rsidRPr="00524B40" w:rsidRDefault="00233526" w:rsidP="00233526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233526" w:rsidRPr="00524B40" w14:paraId="498CF4F1" w14:textId="77777777" w:rsidTr="005D2E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792D5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F3EE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43D2E9B9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D2624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233526" w:rsidRPr="00524B40" w14:paraId="3E81317A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D8E6D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D360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D34F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19DD" w:rsidRPr="00524B40" w14:paraId="3D374250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C9AF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0516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1CD8D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528D5" w14:textId="77777777" w:rsidR="00233526" w:rsidRPr="00524B40" w:rsidRDefault="00233526" w:rsidP="00233526">
      <w:pPr>
        <w:jc w:val="both"/>
        <w:rPr>
          <w:sz w:val="22"/>
          <w:szCs w:val="22"/>
        </w:rPr>
      </w:pPr>
    </w:p>
    <w:p w14:paraId="047C6101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32A20CF3" w14:textId="77777777" w:rsidR="00233526" w:rsidRPr="00524B40" w:rsidRDefault="00233526" w:rsidP="00233526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DD798DA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230F9D1E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90B4B09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314A6885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0E987E67" w14:textId="77777777" w:rsidR="00233526" w:rsidRPr="00524B40" w:rsidRDefault="00233526" w:rsidP="00233526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5DEDB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2CB33C32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73190C53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22FAB4E7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BFA15B1" w14:textId="23819932" w:rsidR="00233526" w:rsidRPr="00233526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41F0FE7" w14:textId="77777777" w:rsidR="00233526" w:rsidRPr="00524B40" w:rsidRDefault="00233526" w:rsidP="00233526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AB9FAD3" w14:textId="2BD8694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sectPr w:rsidR="004E71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D171F" w14:textId="77777777" w:rsidR="005569AE" w:rsidRDefault="005569AE">
      <w:r>
        <w:separator/>
      </w:r>
    </w:p>
  </w:endnote>
  <w:endnote w:type="continuationSeparator" w:id="0">
    <w:p w14:paraId="51C00C59" w14:textId="77777777" w:rsidR="005569AE" w:rsidRDefault="00556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950FE" w14:textId="77777777" w:rsidR="004C03E4" w:rsidRDefault="004C0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5F945" w14:textId="77777777" w:rsidR="004C03E4" w:rsidRDefault="004C0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D920C" w14:textId="77777777" w:rsidR="005569AE" w:rsidRDefault="005569AE">
      <w:r>
        <w:separator/>
      </w:r>
    </w:p>
  </w:footnote>
  <w:footnote w:type="continuationSeparator" w:id="0">
    <w:p w14:paraId="0D9F41D2" w14:textId="77777777" w:rsidR="005569AE" w:rsidRDefault="00556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53D3B" w14:textId="77777777" w:rsidR="004C03E4" w:rsidRDefault="004C0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92697" w14:textId="77777777" w:rsidR="004C03E4" w:rsidRDefault="004C0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526"/>
    <w:rsid w:val="002723B0"/>
    <w:rsid w:val="002F0089"/>
    <w:rsid w:val="002F5628"/>
    <w:rsid w:val="00315A4A"/>
    <w:rsid w:val="0036595D"/>
    <w:rsid w:val="00394453"/>
    <w:rsid w:val="00397EB4"/>
    <w:rsid w:val="00434FC2"/>
    <w:rsid w:val="00447195"/>
    <w:rsid w:val="0045180B"/>
    <w:rsid w:val="004B7300"/>
    <w:rsid w:val="004C03E4"/>
    <w:rsid w:val="004C6753"/>
    <w:rsid w:val="004D0D71"/>
    <w:rsid w:val="004E7108"/>
    <w:rsid w:val="00545E86"/>
    <w:rsid w:val="005569AE"/>
    <w:rsid w:val="005952E8"/>
    <w:rsid w:val="00595C87"/>
    <w:rsid w:val="005D2C65"/>
    <w:rsid w:val="005E6D94"/>
    <w:rsid w:val="0063384F"/>
    <w:rsid w:val="00642ABE"/>
    <w:rsid w:val="00643C6F"/>
    <w:rsid w:val="00646202"/>
    <w:rsid w:val="006514B4"/>
    <w:rsid w:val="0065290F"/>
    <w:rsid w:val="00656049"/>
    <w:rsid w:val="006815F6"/>
    <w:rsid w:val="00693B1D"/>
    <w:rsid w:val="007748F0"/>
    <w:rsid w:val="007A4321"/>
    <w:rsid w:val="007D6260"/>
    <w:rsid w:val="007F5EB5"/>
    <w:rsid w:val="00833933"/>
    <w:rsid w:val="00853083"/>
    <w:rsid w:val="008B2F0C"/>
    <w:rsid w:val="008B4928"/>
    <w:rsid w:val="008B76F6"/>
    <w:rsid w:val="008D2AB8"/>
    <w:rsid w:val="008F1C66"/>
    <w:rsid w:val="00915EB7"/>
    <w:rsid w:val="00934322"/>
    <w:rsid w:val="00970FE4"/>
    <w:rsid w:val="00993DB3"/>
    <w:rsid w:val="009D4CEF"/>
    <w:rsid w:val="009D7F1C"/>
    <w:rsid w:val="00A0022B"/>
    <w:rsid w:val="00A346FE"/>
    <w:rsid w:val="00A47B4D"/>
    <w:rsid w:val="00A66138"/>
    <w:rsid w:val="00A83018"/>
    <w:rsid w:val="00AC66DD"/>
    <w:rsid w:val="00AF1804"/>
    <w:rsid w:val="00B774DC"/>
    <w:rsid w:val="00C207B6"/>
    <w:rsid w:val="00C519DD"/>
    <w:rsid w:val="00C969A6"/>
    <w:rsid w:val="00CA7D36"/>
    <w:rsid w:val="00D24208"/>
    <w:rsid w:val="00D60C38"/>
    <w:rsid w:val="00D66893"/>
    <w:rsid w:val="00D90ACB"/>
    <w:rsid w:val="00DC1500"/>
    <w:rsid w:val="00DC7494"/>
    <w:rsid w:val="00E317E2"/>
    <w:rsid w:val="00E44371"/>
    <w:rsid w:val="00E949B0"/>
    <w:rsid w:val="00EC0BEA"/>
    <w:rsid w:val="00EC36E7"/>
    <w:rsid w:val="00F00591"/>
    <w:rsid w:val="00F51688"/>
    <w:rsid w:val="00F53146"/>
    <w:rsid w:val="00F91018"/>
    <w:rsid w:val="00F91BA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chartTrackingRefBased/>
  <w15:docId w15:val="{C0E81F68-ECB8-47CE-BB0C-62E3494AE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3526"/>
    <w:pPr>
      <w:ind w:left="720"/>
      <w:contextualSpacing/>
    </w:pPr>
  </w:style>
  <w:style w:type="table" w:styleId="Tabela-Siatka">
    <w:name w:val="Table Grid"/>
    <w:basedOn w:val="Standardowy"/>
    <w:rsid w:val="002335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335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7BED1-019E-4C9D-9819-1D095AD87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1062</Words>
  <Characters>7808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Jolanta Oleksy</cp:lastModifiedBy>
  <cp:revision>3</cp:revision>
  <cp:lastPrinted>2024-04-17T14:04:00Z</cp:lastPrinted>
  <dcterms:created xsi:type="dcterms:W3CDTF">2025-07-10T11:57:00Z</dcterms:created>
  <dcterms:modified xsi:type="dcterms:W3CDTF">2025-07-14T12:18:00Z</dcterms:modified>
</cp:coreProperties>
</file>